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5231B" w:rsidRPr="00E2394A" w:rsidRDefault="004110F8" w:rsidP="0075231B">
      <w:pPr>
        <w:tabs>
          <w:tab w:val="left" w:pos="4536"/>
          <w:tab w:val="left" w:pos="4678"/>
        </w:tabs>
        <w:ind w:left="0" w:right="193" w:firstLine="0"/>
        <w:rPr>
          <w:b/>
          <w:sz w:val="24"/>
          <w:szCs w:val="24"/>
          <w:lang w:val="es-ES_tradnl"/>
        </w:rPr>
      </w:pPr>
      <w:r w:rsidRPr="00E2394A">
        <w:rPr>
          <w:b/>
          <w:sz w:val="24"/>
          <w:szCs w:val="24"/>
          <w:lang w:val="es-ES_tradnl"/>
        </w:rPr>
        <w:t xml:space="preserve">  </w:t>
      </w:r>
      <w:r w:rsidR="00F83411" w:rsidRPr="00E2394A">
        <w:rPr>
          <w:b/>
          <w:sz w:val="24"/>
          <w:szCs w:val="24"/>
          <w:lang w:val="es-ES_tradnl"/>
        </w:rPr>
        <w:t xml:space="preserve">                     </w:t>
      </w:r>
      <w:r w:rsidR="00AB25F6" w:rsidRPr="00E2394A">
        <w:rPr>
          <w:b/>
          <w:sz w:val="24"/>
          <w:szCs w:val="24"/>
          <w:lang w:val="es-ES_tradnl"/>
        </w:rPr>
        <w:t xml:space="preserve">            </w:t>
      </w:r>
      <w:r w:rsidR="001E164C" w:rsidRPr="00E2394A">
        <w:rPr>
          <w:b/>
          <w:sz w:val="24"/>
          <w:szCs w:val="24"/>
          <w:lang w:val="es-ES_tradnl"/>
        </w:rPr>
        <w:t xml:space="preserve"> </w:t>
      </w:r>
    </w:p>
    <w:p w:rsidR="0075231B" w:rsidRPr="00E2394A" w:rsidRDefault="0075231B" w:rsidP="0075231B">
      <w:pPr>
        <w:tabs>
          <w:tab w:val="left" w:pos="2900"/>
          <w:tab w:val="left" w:pos="4536"/>
        </w:tabs>
        <w:ind w:left="0" w:right="193" w:firstLine="0"/>
        <w:rPr>
          <w:sz w:val="24"/>
          <w:szCs w:val="24"/>
          <w:u w:val="single"/>
          <w:lang w:val="es-ES_tradnl"/>
        </w:rPr>
      </w:pPr>
      <w:r w:rsidRPr="00E2394A">
        <w:rPr>
          <w:b/>
          <w:sz w:val="24"/>
          <w:szCs w:val="24"/>
          <w:lang w:val="es-ES_tradnl"/>
        </w:rPr>
        <w:tab/>
        <w:t xml:space="preserve"> </w:t>
      </w:r>
      <w:r w:rsidRPr="00E2394A">
        <w:rPr>
          <w:sz w:val="24"/>
          <w:szCs w:val="24"/>
          <w:u w:val="single"/>
          <w:lang w:val="es-ES_tradnl"/>
        </w:rPr>
        <w:t>7</w:t>
      </w:r>
      <w:r w:rsidR="00CC3A81" w:rsidRPr="00E2394A">
        <w:rPr>
          <w:sz w:val="24"/>
          <w:szCs w:val="24"/>
          <w:u w:val="single"/>
          <w:lang w:val="es-ES_tradnl"/>
        </w:rPr>
        <w:t>8</w:t>
      </w:r>
      <w:r w:rsidRPr="00E2394A">
        <w:rPr>
          <w:sz w:val="24"/>
          <w:szCs w:val="24"/>
          <w:u w:val="single"/>
          <w:lang w:val="es-ES_tradnl"/>
        </w:rPr>
        <w:t xml:space="preserve">º PERIODO LEGISLATIVO </w:t>
      </w:r>
    </w:p>
    <w:p w:rsidR="0075231B" w:rsidRPr="00E2394A" w:rsidRDefault="0075231B" w:rsidP="0075231B">
      <w:pPr>
        <w:ind w:right="193"/>
        <w:rPr>
          <w:b/>
          <w:sz w:val="24"/>
          <w:szCs w:val="24"/>
          <w:lang w:val="es-ES_tradnl"/>
        </w:rPr>
      </w:pPr>
    </w:p>
    <w:p w:rsidR="00676859" w:rsidRPr="00E2394A" w:rsidRDefault="00676859" w:rsidP="0075231B">
      <w:pPr>
        <w:ind w:right="193"/>
        <w:rPr>
          <w:b/>
          <w:sz w:val="24"/>
          <w:szCs w:val="24"/>
          <w:lang w:val="es-ES_tradnl"/>
        </w:rPr>
      </w:pPr>
    </w:p>
    <w:p w:rsidR="0075231B" w:rsidRPr="00E2394A" w:rsidRDefault="0075231B" w:rsidP="0075231B">
      <w:pPr>
        <w:ind w:right="193"/>
        <w:rPr>
          <w:b/>
          <w:sz w:val="24"/>
          <w:szCs w:val="24"/>
          <w:lang w:val="es-ES_tradnl"/>
        </w:rPr>
      </w:pPr>
      <w:r w:rsidRPr="00E2394A">
        <w:rPr>
          <w:b/>
          <w:sz w:val="24"/>
          <w:szCs w:val="24"/>
          <w:lang w:val="es-ES_tradnl"/>
        </w:rPr>
        <w:t xml:space="preserve">                    </w:t>
      </w:r>
      <w:r w:rsidR="00E87552" w:rsidRPr="00E2394A">
        <w:rPr>
          <w:b/>
          <w:sz w:val="24"/>
          <w:szCs w:val="24"/>
          <w:lang w:val="es-ES_tradnl"/>
        </w:rPr>
        <w:t xml:space="preserve">                               </w:t>
      </w:r>
      <w:r w:rsidR="00B042F9" w:rsidRPr="00E2394A">
        <w:rPr>
          <w:b/>
          <w:sz w:val="24"/>
          <w:szCs w:val="24"/>
          <w:lang w:val="es-ES_tradnl"/>
        </w:rPr>
        <w:t>6</w:t>
      </w:r>
      <w:r w:rsidRPr="00E2394A">
        <w:rPr>
          <w:b/>
          <w:sz w:val="24"/>
          <w:szCs w:val="24"/>
          <w:lang w:val="es-ES_tradnl"/>
        </w:rPr>
        <w:t>ª SESIÓN ORDINARIA.</w:t>
      </w:r>
    </w:p>
    <w:p w:rsidR="00676859" w:rsidRPr="00E2394A" w:rsidRDefault="00676859" w:rsidP="0075231B">
      <w:pPr>
        <w:ind w:right="193"/>
        <w:rPr>
          <w:b/>
          <w:sz w:val="24"/>
          <w:szCs w:val="24"/>
          <w:u w:val="single"/>
          <w:lang w:val="es-ES_tradnl"/>
        </w:rPr>
      </w:pPr>
    </w:p>
    <w:p w:rsidR="0075231B" w:rsidRPr="00E2394A" w:rsidRDefault="0075231B" w:rsidP="0075231B">
      <w:pPr>
        <w:rPr>
          <w:sz w:val="24"/>
          <w:szCs w:val="24"/>
          <w:lang w:val="es-ES_tradnl"/>
        </w:rPr>
      </w:pPr>
      <w:r w:rsidRPr="00E2394A">
        <w:rPr>
          <w:sz w:val="24"/>
          <w:szCs w:val="24"/>
          <w:lang w:val="es-ES_tradnl"/>
        </w:rPr>
        <w:t xml:space="preserve">                                </w:t>
      </w:r>
    </w:p>
    <w:p w:rsidR="0075231B" w:rsidRPr="00E2394A" w:rsidRDefault="00B042F9" w:rsidP="00140592">
      <w:pPr>
        <w:tabs>
          <w:tab w:val="left" w:pos="1380"/>
          <w:tab w:val="left" w:pos="2977"/>
          <w:tab w:val="right" w:pos="9200"/>
        </w:tabs>
        <w:ind w:left="0" w:right="2" w:hanging="567"/>
        <w:jc w:val="right"/>
        <w:rPr>
          <w:b/>
          <w:sz w:val="24"/>
          <w:szCs w:val="24"/>
          <w:lang w:val="es-ES_tradnl"/>
        </w:rPr>
      </w:pPr>
      <w:r w:rsidRPr="00E2394A">
        <w:rPr>
          <w:b/>
          <w:sz w:val="24"/>
          <w:szCs w:val="24"/>
          <w:lang w:val="es-ES_tradnl"/>
        </w:rPr>
        <w:t>8</w:t>
      </w:r>
      <w:r w:rsidR="0075231B" w:rsidRPr="00E2394A">
        <w:rPr>
          <w:b/>
          <w:sz w:val="24"/>
          <w:szCs w:val="24"/>
          <w:lang w:val="es-ES_tradnl"/>
        </w:rPr>
        <w:t xml:space="preserve">ª REUNIÓN     </w:t>
      </w:r>
      <w:r w:rsidR="007537B5" w:rsidRPr="00E2394A">
        <w:rPr>
          <w:b/>
          <w:sz w:val="24"/>
          <w:szCs w:val="24"/>
          <w:lang w:val="es-ES_tradnl"/>
        </w:rPr>
        <w:t xml:space="preserve">                </w:t>
      </w:r>
      <w:r w:rsidR="0075231B" w:rsidRPr="00E2394A">
        <w:rPr>
          <w:b/>
          <w:sz w:val="24"/>
          <w:szCs w:val="24"/>
          <w:lang w:val="es-ES_tradnl"/>
        </w:rPr>
        <w:t xml:space="preserve">               </w:t>
      </w:r>
      <w:r w:rsidRPr="00E2394A">
        <w:rPr>
          <w:b/>
          <w:sz w:val="24"/>
          <w:szCs w:val="24"/>
          <w:lang w:val="es-ES_tradnl"/>
        </w:rPr>
        <w:t>21</w:t>
      </w:r>
      <w:r w:rsidR="00AF3D88" w:rsidRPr="00E2394A">
        <w:rPr>
          <w:b/>
          <w:sz w:val="24"/>
          <w:szCs w:val="24"/>
          <w:lang w:val="es-ES_tradnl"/>
        </w:rPr>
        <w:t xml:space="preserve"> DE </w:t>
      </w:r>
      <w:r w:rsidR="008035CD" w:rsidRPr="00E2394A">
        <w:rPr>
          <w:b/>
          <w:sz w:val="24"/>
          <w:szCs w:val="24"/>
          <w:lang w:val="es-ES_tradnl"/>
        </w:rPr>
        <w:t>MAYO</w:t>
      </w:r>
      <w:r w:rsidR="00AF3D88" w:rsidRPr="00E2394A">
        <w:rPr>
          <w:b/>
          <w:sz w:val="24"/>
          <w:szCs w:val="24"/>
          <w:lang w:val="es-ES_tradnl"/>
        </w:rPr>
        <w:t xml:space="preserve"> DE 2.02</w:t>
      </w:r>
      <w:r w:rsidR="00E06D09" w:rsidRPr="00E2394A">
        <w:rPr>
          <w:b/>
          <w:sz w:val="24"/>
          <w:szCs w:val="24"/>
          <w:lang w:val="es-ES_tradnl"/>
        </w:rPr>
        <w:t>6</w:t>
      </w:r>
      <w:r w:rsidR="00AF3D88" w:rsidRPr="00E2394A">
        <w:rPr>
          <w:b/>
          <w:sz w:val="24"/>
          <w:szCs w:val="24"/>
          <w:lang w:val="es-ES_tradnl"/>
        </w:rPr>
        <w:t xml:space="preserve"> – HORA 10:</w:t>
      </w:r>
      <w:r w:rsidR="00E06D09" w:rsidRPr="00E2394A">
        <w:rPr>
          <w:b/>
          <w:sz w:val="24"/>
          <w:szCs w:val="24"/>
          <w:lang w:val="es-ES_tradnl"/>
        </w:rPr>
        <w:t>0</w:t>
      </w:r>
      <w:r w:rsidR="00AF3D88" w:rsidRPr="00E2394A">
        <w:rPr>
          <w:b/>
          <w:sz w:val="24"/>
          <w:szCs w:val="24"/>
          <w:lang w:val="es-ES_tradnl"/>
        </w:rPr>
        <w:t>0.</w:t>
      </w:r>
    </w:p>
    <w:p w:rsidR="0075231B" w:rsidRPr="00E2394A" w:rsidRDefault="0075231B" w:rsidP="0075231B">
      <w:pPr>
        <w:ind w:left="567" w:right="334" w:hanging="141"/>
        <w:rPr>
          <w:sz w:val="24"/>
          <w:szCs w:val="24"/>
          <w:lang w:val="es-ES_tradnl"/>
        </w:rPr>
      </w:pPr>
    </w:p>
    <w:p w:rsidR="0075231B" w:rsidRPr="00E2394A" w:rsidRDefault="0075231B" w:rsidP="0075231B">
      <w:pPr>
        <w:ind w:left="0" w:right="334" w:firstLine="0"/>
        <w:rPr>
          <w:sz w:val="24"/>
          <w:szCs w:val="24"/>
          <w:lang w:val="es-ES_tradnl"/>
        </w:rPr>
      </w:pPr>
    </w:p>
    <w:p w:rsidR="00140592" w:rsidRPr="00E2394A" w:rsidRDefault="00140592" w:rsidP="0075231B">
      <w:pPr>
        <w:ind w:left="0" w:right="334" w:firstLine="0"/>
        <w:rPr>
          <w:sz w:val="24"/>
          <w:szCs w:val="24"/>
          <w:lang w:val="es-ES_tradnl"/>
        </w:rPr>
      </w:pPr>
    </w:p>
    <w:p w:rsidR="0075231B" w:rsidRPr="00E2394A" w:rsidRDefault="0075231B" w:rsidP="00233E3B">
      <w:pPr>
        <w:keepNext/>
        <w:spacing w:line="360" w:lineRule="auto"/>
        <w:ind w:left="0" w:right="334" w:firstLine="0"/>
        <w:jc w:val="center"/>
        <w:outlineLvl w:val="0"/>
        <w:rPr>
          <w:b/>
          <w:sz w:val="24"/>
          <w:szCs w:val="24"/>
          <w:u w:val="single"/>
        </w:rPr>
      </w:pPr>
      <w:r w:rsidRPr="00E2394A">
        <w:rPr>
          <w:b/>
          <w:sz w:val="24"/>
          <w:szCs w:val="24"/>
          <w:u w:val="single"/>
        </w:rPr>
        <w:t>ORDEN DEL DÍA</w:t>
      </w:r>
    </w:p>
    <w:p w:rsidR="00765BA4" w:rsidRPr="00E2394A" w:rsidRDefault="00765BA4" w:rsidP="00ED3CD2">
      <w:pPr>
        <w:spacing w:line="360" w:lineRule="auto"/>
        <w:ind w:left="0" w:right="334" w:firstLine="0"/>
        <w:rPr>
          <w:sz w:val="24"/>
          <w:szCs w:val="24"/>
          <w:lang w:val="es-ES_tradnl"/>
        </w:rPr>
      </w:pPr>
    </w:p>
    <w:p w:rsidR="00FD5DCC" w:rsidRPr="00E2394A" w:rsidRDefault="00233E3B" w:rsidP="004A3290">
      <w:pPr>
        <w:pStyle w:val="Prrafodelista"/>
        <w:numPr>
          <w:ilvl w:val="0"/>
          <w:numId w:val="2"/>
        </w:numPr>
        <w:spacing w:line="360" w:lineRule="auto"/>
        <w:rPr>
          <w:rFonts w:ascii="Times New Roman" w:hAnsi="Times New Roman" w:cs="Times New Roman"/>
          <w:b/>
        </w:rPr>
      </w:pPr>
      <w:r w:rsidRPr="00E2394A">
        <w:rPr>
          <w:rFonts w:ascii="Times New Roman" w:hAnsi="Times New Roman" w:cs="Times New Roman"/>
          <w:b/>
        </w:rPr>
        <w:t>ASISTENCIA DE LOS SEÑORES CONCEJALES.</w:t>
      </w:r>
    </w:p>
    <w:p w:rsidR="00FD5DCC" w:rsidRPr="00E2394A" w:rsidRDefault="00233E3B" w:rsidP="005E1898">
      <w:pPr>
        <w:pStyle w:val="Prrafodelista"/>
        <w:numPr>
          <w:ilvl w:val="0"/>
          <w:numId w:val="2"/>
        </w:numPr>
        <w:tabs>
          <w:tab w:val="left" w:pos="851"/>
        </w:tabs>
        <w:spacing w:line="360" w:lineRule="auto"/>
        <w:rPr>
          <w:rFonts w:ascii="Times New Roman" w:hAnsi="Times New Roman" w:cs="Times New Roman"/>
          <w:b/>
        </w:rPr>
      </w:pPr>
      <w:r w:rsidRPr="00E2394A">
        <w:rPr>
          <w:rFonts w:ascii="Times New Roman" w:hAnsi="Times New Roman" w:cs="Times New Roman"/>
          <w:b/>
        </w:rPr>
        <w:t xml:space="preserve">APROBACIÓN DE LA VERSIÓN TAQUIGRÁFICA </w:t>
      </w:r>
      <w:r w:rsidR="000B44FB" w:rsidRPr="00E2394A">
        <w:rPr>
          <w:rFonts w:ascii="Times New Roman" w:hAnsi="Times New Roman" w:cs="Times New Roman"/>
          <w:b/>
        </w:rPr>
        <w:t>DE LA</w:t>
      </w:r>
      <w:r w:rsidR="00676859" w:rsidRPr="00E2394A">
        <w:rPr>
          <w:rFonts w:ascii="Times New Roman" w:hAnsi="Times New Roman" w:cs="Times New Roman"/>
          <w:b/>
        </w:rPr>
        <w:t xml:space="preserve"> </w:t>
      </w:r>
      <w:r w:rsidR="00B042F9" w:rsidRPr="00E2394A">
        <w:rPr>
          <w:rFonts w:ascii="Times New Roman" w:hAnsi="Times New Roman" w:cs="Times New Roman"/>
          <w:b/>
        </w:rPr>
        <w:t>5</w:t>
      </w:r>
      <w:r w:rsidR="00134DBC" w:rsidRPr="00E2394A">
        <w:rPr>
          <w:rFonts w:ascii="Times New Roman" w:hAnsi="Times New Roman" w:cs="Times New Roman"/>
          <w:b/>
        </w:rPr>
        <w:t>°</w:t>
      </w:r>
      <w:r w:rsidR="00676859" w:rsidRPr="00E2394A">
        <w:rPr>
          <w:rFonts w:ascii="Times New Roman" w:hAnsi="Times New Roman" w:cs="Times New Roman"/>
          <w:b/>
        </w:rPr>
        <w:t xml:space="preserve"> </w:t>
      </w:r>
      <w:r w:rsidR="00134DBC" w:rsidRPr="00E2394A">
        <w:rPr>
          <w:rFonts w:ascii="Times New Roman" w:hAnsi="Times New Roman" w:cs="Times New Roman"/>
          <w:b/>
        </w:rPr>
        <w:t>SESI</w:t>
      </w:r>
      <w:r w:rsidR="00676859" w:rsidRPr="00E2394A">
        <w:rPr>
          <w:rFonts w:ascii="Times New Roman" w:hAnsi="Times New Roman" w:cs="Times New Roman"/>
          <w:b/>
        </w:rPr>
        <w:t>Ó</w:t>
      </w:r>
      <w:r w:rsidR="00134DBC" w:rsidRPr="00E2394A">
        <w:rPr>
          <w:rFonts w:ascii="Times New Roman" w:hAnsi="Times New Roman" w:cs="Times New Roman"/>
          <w:b/>
        </w:rPr>
        <w:t xml:space="preserve">N ORDINARIA, </w:t>
      </w:r>
      <w:r w:rsidR="00B042F9" w:rsidRPr="00E2394A">
        <w:rPr>
          <w:rFonts w:ascii="Times New Roman" w:hAnsi="Times New Roman" w:cs="Times New Roman"/>
          <w:b/>
        </w:rPr>
        <w:t>7</w:t>
      </w:r>
      <w:r w:rsidR="00745928" w:rsidRPr="00E2394A">
        <w:rPr>
          <w:rFonts w:ascii="Times New Roman" w:hAnsi="Times New Roman" w:cs="Times New Roman"/>
          <w:b/>
        </w:rPr>
        <w:t xml:space="preserve">ª REUNIÓN DEL </w:t>
      </w:r>
      <w:r w:rsidR="00B042F9" w:rsidRPr="00E2394A">
        <w:rPr>
          <w:rFonts w:ascii="Times New Roman" w:hAnsi="Times New Roman" w:cs="Times New Roman"/>
          <w:b/>
        </w:rPr>
        <w:t>07</w:t>
      </w:r>
      <w:r w:rsidR="00A2352B" w:rsidRPr="00E2394A">
        <w:rPr>
          <w:rFonts w:ascii="Times New Roman" w:hAnsi="Times New Roman" w:cs="Times New Roman"/>
          <w:b/>
        </w:rPr>
        <w:t xml:space="preserve"> </w:t>
      </w:r>
      <w:r w:rsidR="00745928" w:rsidRPr="00E2394A">
        <w:rPr>
          <w:rFonts w:ascii="Times New Roman" w:hAnsi="Times New Roman" w:cs="Times New Roman"/>
          <w:b/>
        </w:rPr>
        <w:t xml:space="preserve">DE </w:t>
      </w:r>
      <w:r w:rsidR="00B042F9" w:rsidRPr="00E2394A">
        <w:rPr>
          <w:rFonts w:ascii="Times New Roman" w:hAnsi="Times New Roman" w:cs="Times New Roman"/>
          <w:b/>
        </w:rPr>
        <w:t>MAYO</w:t>
      </w:r>
      <w:r w:rsidR="00FB1CB3" w:rsidRPr="00E2394A">
        <w:rPr>
          <w:rFonts w:ascii="Times New Roman" w:hAnsi="Times New Roman" w:cs="Times New Roman"/>
          <w:b/>
        </w:rPr>
        <w:t xml:space="preserve"> </w:t>
      </w:r>
      <w:r w:rsidR="00745928" w:rsidRPr="00E2394A">
        <w:rPr>
          <w:rFonts w:ascii="Times New Roman" w:hAnsi="Times New Roman" w:cs="Times New Roman"/>
          <w:b/>
        </w:rPr>
        <w:t>DE 2.026</w:t>
      </w:r>
      <w:r w:rsidR="00957343" w:rsidRPr="00E2394A">
        <w:rPr>
          <w:rFonts w:ascii="Times New Roman" w:hAnsi="Times New Roman" w:cs="Times New Roman"/>
          <w:b/>
        </w:rPr>
        <w:t>.</w:t>
      </w:r>
    </w:p>
    <w:p w:rsidR="00FD5DCC" w:rsidRPr="00E2394A" w:rsidRDefault="00233E3B" w:rsidP="004A3290">
      <w:pPr>
        <w:pStyle w:val="Prrafodelista"/>
        <w:numPr>
          <w:ilvl w:val="0"/>
          <w:numId w:val="2"/>
        </w:numPr>
        <w:spacing w:line="360" w:lineRule="auto"/>
        <w:rPr>
          <w:rFonts w:ascii="Times New Roman" w:hAnsi="Times New Roman" w:cs="Times New Roman"/>
          <w:b/>
        </w:rPr>
      </w:pPr>
      <w:r w:rsidRPr="00E2394A">
        <w:rPr>
          <w:rFonts w:ascii="Times New Roman" w:hAnsi="Times New Roman" w:cs="Times New Roman"/>
          <w:b/>
        </w:rPr>
        <w:t>HOMENAJES.</w:t>
      </w:r>
    </w:p>
    <w:p w:rsidR="00841F4E" w:rsidRPr="00E2394A" w:rsidRDefault="00233E3B" w:rsidP="00CD6287">
      <w:pPr>
        <w:pStyle w:val="Prrafodelista"/>
        <w:numPr>
          <w:ilvl w:val="0"/>
          <w:numId w:val="2"/>
        </w:numPr>
        <w:spacing w:line="360" w:lineRule="auto"/>
        <w:rPr>
          <w:rFonts w:ascii="Times New Roman" w:hAnsi="Times New Roman" w:cs="Times New Roman"/>
          <w:b/>
        </w:rPr>
      </w:pPr>
      <w:r w:rsidRPr="00E2394A">
        <w:rPr>
          <w:rFonts w:ascii="Times New Roman" w:hAnsi="Times New Roman" w:cs="Times New Roman"/>
          <w:b/>
        </w:rPr>
        <w:t xml:space="preserve">ASUNTOS ENTRADOS: </w:t>
      </w:r>
    </w:p>
    <w:p w:rsidR="009B4848" w:rsidRPr="00E2394A" w:rsidRDefault="009B4848" w:rsidP="006C4A4A">
      <w:pPr>
        <w:ind w:left="0" w:firstLine="0"/>
        <w:rPr>
          <w:bCs/>
          <w:sz w:val="24"/>
          <w:szCs w:val="24"/>
        </w:rPr>
      </w:pPr>
    </w:p>
    <w:p w:rsidR="00765BA4" w:rsidRPr="00E2394A" w:rsidRDefault="00765BA4" w:rsidP="006C4A4A">
      <w:pPr>
        <w:ind w:left="0" w:firstLine="0"/>
        <w:rPr>
          <w:bCs/>
          <w:sz w:val="24"/>
          <w:szCs w:val="24"/>
        </w:rPr>
      </w:pPr>
    </w:p>
    <w:p w:rsidR="000B27B6" w:rsidRPr="00E2394A" w:rsidRDefault="00E2474B" w:rsidP="0041324B">
      <w:pPr>
        <w:pStyle w:val="Prrafodelista"/>
        <w:numPr>
          <w:ilvl w:val="1"/>
          <w:numId w:val="11"/>
        </w:numPr>
        <w:spacing w:line="360" w:lineRule="auto"/>
        <w:ind w:left="709" w:hanging="709"/>
        <w:rPr>
          <w:rFonts w:ascii="Times New Roman" w:hAnsi="Times New Roman" w:cs="Times New Roman"/>
          <w:b/>
          <w:u w:val="single"/>
        </w:rPr>
      </w:pPr>
      <w:r w:rsidRPr="00E2394A">
        <w:rPr>
          <w:rFonts w:ascii="Times New Roman" w:hAnsi="Times New Roman" w:cs="Times New Roman"/>
          <w:b/>
          <w:u w:val="single"/>
        </w:rPr>
        <w:t>DEL DEPARTAMENTO EJECUTIVO:</w:t>
      </w:r>
      <w:bookmarkStart w:id="0" w:name="_Hlk223688513"/>
    </w:p>
    <w:p w:rsidR="0068773B" w:rsidRPr="00E2394A" w:rsidRDefault="00F4619A" w:rsidP="0066104A">
      <w:pPr>
        <w:pStyle w:val="Prrafodelista"/>
        <w:numPr>
          <w:ilvl w:val="2"/>
          <w:numId w:val="2"/>
        </w:numPr>
        <w:ind w:left="851" w:hanging="851"/>
        <w:rPr>
          <w:rFonts w:ascii="Times New Roman" w:hAnsi="Times New Roman" w:cs="Times New Roman"/>
          <w:bCs/>
        </w:rPr>
      </w:pPr>
      <w:r w:rsidRPr="00E2394A">
        <w:rPr>
          <w:rFonts w:ascii="Times New Roman" w:hAnsi="Times New Roman" w:cs="Times New Roman"/>
          <w:b/>
        </w:rPr>
        <w:t>Expediente</w:t>
      </w:r>
      <w:r w:rsidRPr="00E2394A">
        <w:rPr>
          <w:rFonts w:ascii="Times New Roman" w:hAnsi="Times New Roman" w:cs="Times New Roman"/>
          <w:bCs/>
        </w:rPr>
        <w:t xml:space="preserve"> </w:t>
      </w:r>
      <w:r w:rsidRPr="00E2394A">
        <w:rPr>
          <w:rFonts w:ascii="Times New Roman" w:hAnsi="Times New Roman" w:cs="Times New Roman"/>
          <w:b/>
        </w:rPr>
        <w:t xml:space="preserve">N° </w:t>
      </w:r>
      <w:r w:rsidR="00C36386" w:rsidRPr="00E2394A">
        <w:rPr>
          <w:rFonts w:ascii="Times New Roman" w:hAnsi="Times New Roman" w:cs="Times New Roman"/>
          <w:b/>
        </w:rPr>
        <w:t>1</w:t>
      </w:r>
      <w:r w:rsidR="004C6A36" w:rsidRPr="00E2394A">
        <w:rPr>
          <w:rFonts w:ascii="Times New Roman" w:hAnsi="Times New Roman" w:cs="Times New Roman"/>
          <w:b/>
        </w:rPr>
        <w:t>771</w:t>
      </w:r>
      <w:r w:rsidRPr="00E2394A">
        <w:rPr>
          <w:rFonts w:ascii="Times New Roman" w:hAnsi="Times New Roman" w:cs="Times New Roman"/>
          <w:b/>
        </w:rPr>
        <w:t>-</w:t>
      </w:r>
      <w:r w:rsidR="004C6A36" w:rsidRPr="00E2394A">
        <w:rPr>
          <w:rFonts w:ascii="Times New Roman" w:hAnsi="Times New Roman" w:cs="Times New Roman"/>
          <w:b/>
        </w:rPr>
        <w:t>DEOE</w:t>
      </w:r>
      <w:r w:rsidRPr="00E2394A">
        <w:rPr>
          <w:rFonts w:ascii="Times New Roman" w:hAnsi="Times New Roman" w:cs="Times New Roman"/>
          <w:b/>
        </w:rPr>
        <w:t>-2</w:t>
      </w:r>
      <w:r w:rsidR="00911B6D" w:rsidRPr="00E2394A">
        <w:rPr>
          <w:rFonts w:ascii="Times New Roman" w:hAnsi="Times New Roman" w:cs="Times New Roman"/>
          <w:b/>
        </w:rPr>
        <w:t>6</w:t>
      </w:r>
      <w:r w:rsidRPr="00E2394A">
        <w:rPr>
          <w:rFonts w:ascii="Times New Roman" w:hAnsi="Times New Roman" w:cs="Times New Roman"/>
          <w:b/>
        </w:rPr>
        <w:t xml:space="preserve"> –</w:t>
      </w:r>
      <w:bookmarkEnd w:id="0"/>
      <w:r w:rsidR="00576C0C" w:rsidRPr="00E2394A">
        <w:rPr>
          <w:rFonts w:ascii="Times New Roman" w:hAnsi="Times New Roman" w:cs="Times New Roman"/>
          <w:b/>
        </w:rPr>
        <w:t>Dirección</w:t>
      </w:r>
      <w:r w:rsidR="004C6A36" w:rsidRPr="00E2394A">
        <w:rPr>
          <w:rFonts w:ascii="Times New Roman" w:hAnsi="Times New Roman" w:cs="Times New Roman"/>
          <w:b/>
        </w:rPr>
        <w:t xml:space="preserve"> de Eventos, Obras y </w:t>
      </w:r>
      <w:r w:rsidR="00F45B40" w:rsidRPr="00E2394A">
        <w:rPr>
          <w:rFonts w:ascii="Times New Roman" w:hAnsi="Times New Roman" w:cs="Times New Roman"/>
          <w:b/>
        </w:rPr>
        <w:t>Espectáculos</w:t>
      </w:r>
      <w:r w:rsidR="00DE43C8" w:rsidRPr="00E2394A">
        <w:rPr>
          <w:rFonts w:ascii="Times New Roman" w:hAnsi="Times New Roman" w:cs="Times New Roman"/>
          <w:b/>
        </w:rPr>
        <w:t>-</w:t>
      </w:r>
      <w:r w:rsidR="00A808AA" w:rsidRPr="00E2394A">
        <w:rPr>
          <w:rFonts w:ascii="Times New Roman" w:hAnsi="Times New Roman" w:cs="Times New Roman"/>
          <w:b/>
        </w:rPr>
        <w:t xml:space="preserve"> </w:t>
      </w:r>
      <w:r w:rsidR="00B11D60" w:rsidRPr="00E2394A">
        <w:rPr>
          <w:rFonts w:ascii="Times New Roman" w:hAnsi="Times New Roman" w:cs="Times New Roman"/>
          <w:bCs/>
        </w:rPr>
        <w:t>eleva</w:t>
      </w:r>
      <w:r w:rsidR="00576C0C" w:rsidRPr="00E2394A">
        <w:rPr>
          <w:rFonts w:ascii="Times New Roman" w:hAnsi="Times New Roman" w:cs="Times New Roman"/>
          <w:bCs/>
        </w:rPr>
        <w:t xml:space="preserve"> Decreto</w:t>
      </w:r>
      <w:r w:rsidR="0068773B" w:rsidRPr="00E2394A">
        <w:rPr>
          <w:rFonts w:ascii="Times New Roman" w:hAnsi="Times New Roman" w:cs="Times New Roman"/>
          <w:bCs/>
        </w:rPr>
        <w:t xml:space="preserve"> “Ad Referéndum” del Honorable Concejo Deliberante incorporando al artículo 131° </w:t>
      </w:r>
      <w:r w:rsidR="00816DBD" w:rsidRPr="00E2394A">
        <w:rPr>
          <w:rFonts w:ascii="Times New Roman" w:hAnsi="Times New Roman" w:cs="Times New Roman"/>
          <w:bCs/>
        </w:rPr>
        <w:t xml:space="preserve">Punto I – con goce de haberes- </w:t>
      </w:r>
      <w:r w:rsidR="0068773B" w:rsidRPr="00E2394A">
        <w:rPr>
          <w:rFonts w:ascii="Times New Roman" w:hAnsi="Times New Roman" w:cs="Times New Roman"/>
          <w:bCs/>
        </w:rPr>
        <w:t xml:space="preserve">de la Ordenanza </w:t>
      </w:r>
      <w:r w:rsidR="00816DBD" w:rsidRPr="00E2394A">
        <w:rPr>
          <w:rFonts w:ascii="Times New Roman" w:hAnsi="Times New Roman" w:cs="Times New Roman"/>
          <w:bCs/>
        </w:rPr>
        <w:t xml:space="preserve">Municipal N° </w:t>
      </w:r>
      <w:r w:rsidR="0068773B" w:rsidRPr="00E2394A">
        <w:rPr>
          <w:rFonts w:ascii="Times New Roman" w:hAnsi="Times New Roman" w:cs="Times New Roman"/>
          <w:bCs/>
        </w:rPr>
        <w:t>1.378,</w:t>
      </w:r>
      <w:r w:rsidR="00816DBD" w:rsidRPr="00E2394A">
        <w:rPr>
          <w:rFonts w:ascii="Times New Roman" w:hAnsi="Times New Roman" w:cs="Times New Roman"/>
          <w:bCs/>
        </w:rPr>
        <w:t xml:space="preserve"> el</w:t>
      </w:r>
      <w:r w:rsidR="0068773B" w:rsidRPr="00E2394A">
        <w:rPr>
          <w:rFonts w:ascii="Times New Roman" w:hAnsi="Times New Roman" w:cs="Times New Roman"/>
          <w:bCs/>
        </w:rPr>
        <w:t xml:space="preserve"> inciso I</w:t>
      </w:r>
      <w:r w:rsidR="00816DBD" w:rsidRPr="00E2394A">
        <w:rPr>
          <w:rFonts w:ascii="Times New Roman" w:hAnsi="Times New Roman" w:cs="Times New Roman"/>
          <w:bCs/>
        </w:rPr>
        <w:t xml:space="preserve">)- Licencia Cultural- </w:t>
      </w:r>
      <w:r w:rsidR="00816DBD" w:rsidRPr="00E2394A">
        <w:rPr>
          <w:rFonts w:ascii="Times New Roman" w:hAnsi="Times New Roman" w:cs="Times New Roman"/>
          <w:b/>
          <w:u w:val="single"/>
        </w:rPr>
        <w:t>(Decreto Ad Referéndum N° 2</w:t>
      </w:r>
      <w:r w:rsidR="00561780" w:rsidRPr="00E2394A">
        <w:rPr>
          <w:rFonts w:ascii="Times New Roman" w:hAnsi="Times New Roman" w:cs="Times New Roman"/>
          <w:b/>
          <w:u w:val="single"/>
        </w:rPr>
        <w:t>.</w:t>
      </w:r>
      <w:r w:rsidR="00816DBD" w:rsidRPr="00E2394A">
        <w:rPr>
          <w:rFonts w:ascii="Times New Roman" w:hAnsi="Times New Roman" w:cs="Times New Roman"/>
          <w:b/>
          <w:u w:val="single"/>
        </w:rPr>
        <w:t>935/2026)</w:t>
      </w:r>
    </w:p>
    <w:p w:rsidR="0068773B" w:rsidRPr="00E2394A" w:rsidRDefault="0068773B" w:rsidP="00816DBD">
      <w:pPr>
        <w:pStyle w:val="Prrafodelista"/>
        <w:numPr>
          <w:ilvl w:val="0"/>
          <w:numId w:val="0"/>
        </w:numPr>
        <w:ind w:left="851"/>
        <w:rPr>
          <w:rFonts w:ascii="Times New Roman" w:hAnsi="Times New Roman" w:cs="Times New Roman"/>
          <w:bCs/>
        </w:rPr>
      </w:pPr>
    </w:p>
    <w:p w:rsidR="008F16F0" w:rsidRPr="00E2394A" w:rsidRDefault="00EB0BEA" w:rsidP="008F16F0">
      <w:pPr>
        <w:pStyle w:val="Prrafodelista"/>
        <w:numPr>
          <w:ilvl w:val="2"/>
          <w:numId w:val="2"/>
        </w:numPr>
        <w:ind w:left="851" w:hanging="851"/>
        <w:rPr>
          <w:rFonts w:ascii="Times New Roman" w:hAnsi="Times New Roman" w:cs="Times New Roman"/>
          <w:bCs/>
        </w:rPr>
      </w:pPr>
      <w:r w:rsidRPr="00E2394A">
        <w:rPr>
          <w:rFonts w:ascii="Times New Roman" w:hAnsi="Times New Roman" w:cs="Times New Roman"/>
          <w:b/>
        </w:rPr>
        <w:t>Expediente N° 15</w:t>
      </w:r>
      <w:r w:rsidR="00816DBD" w:rsidRPr="00E2394A">
        <w:rPr>
          <w:rFonts w:ascii="Times New Roman" w:hAnsi="Times New Roman" w:cs="Times New Roman"/>
          <w:b/>
        </w:rPr>
        <w:t>.</w:t>
      </w:r>
      <w:r w:rsidRPr="00E2394A">
        <w:rPr>
          <w:rFonts w:ascii="Times New Roman" w:hAnsi="Times New Roman" w:cs="Times New Roman"/>
          <w:b/>
        </w:rPr>
        <w:t>407-A-2024</w:t>
      </w:r>
      <w:r w:rsidR="00D41D9E" w:rsidRPr="00E2394A">
        <w:rPr>
          <w:rFonts w:ascii="Times New Roman" w:hAnsi="Times New Roman" w:cs="Times New Roman"/>
          <w:b/>
        </w:rPr>
        <w:t xml:space="preserve">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w:t>
      </w:r>
      <w:r w:rsidR="00816DBD" w:rsidRPr="00E2394A">
        <w:rPr>
          <w:rFonts w:ascii="Times New Roman" w:hAnsi="Times New Roman" w:cs="Times New Roman"/>
          <w:b/>
        </w:rPr>
        <w:t>- Unión Por La Patria-</w:t>
      </w:r>
      <w:r w:rsidRPr="00E2394A">
        <w:rPr>
          <w:rFonts w:ascii="Times New Roman" w:hAnsi="Times New Roman" w:cs="Times New Roman"/>
          <w:bCs/>
        </w:rPr>
        <w:t xml:space="preserve">, eleva </w:t>
      </w:r>
      <w:r w:rsidR="00E37C5F" w:rsidRPr="00E2394A">
        <w:rPr>
          <w:rFonts w:ascii="Times New Roman" w:hAnsi="Times New Roman" w:cs="Times New Roman"/>
          <w:bCs/>
        </w:rPr>
        <w:t xml:space="preserve">Proyecto de Ordenanza designando con el nombre “Malvinas Argentinas”, al espacio verde ubicado en las intersecciones de Avenida Presidente Juan Domingo Perón y Obispo Enrique </w:t>
      </w:r>
      <w:r w:rsidR="005B48F5" w:rsidRPr="00E2394A">
        <w:rPr>
          <w:rFonts w:ascii="Times New Roman" w:hAnsi="Times New Roman" w:cs="Times New Roman"/>
          <w:bCs/>
        </w:rPr>
        <w:t>Angelelli (</w:t>
      </w:r>
      <w:r w:rsidR="005B48F5" w:rsidRPr="00E2394A">
        <w:rPr>
          <w:rFonts w:ascii="Times New Roman" w:hAnsi="Times New Roman" w:cs="Times New Roman"/>
          <w:b/>
          <w:u w:val="single"/>
        </w:rPr>
        <w:t>Decreto N° 2.730/26, vetando en forma total la Ordenanza N° 9.830-HCD-26).</w:t>
      </w:r>
      <w:bookmarkStart w:id="1" w:name="_Hlk207617198"/>
    </w:p>
    <w:p w:rsidR="008F16F0" w:rsidRPr="00E2394A" w:rsidRDefault="008F16F0" w:rsidP="008F16F0">
      <w:pPr>
        <w:ind w:left="1702" w:firstLine="0"/>
        <w:rPr>
          <w:b/>
          <w:sz w:val="24"/>
          <w:szCs w:val="24"/>
          <w:u w:val="single"/>
        </w:rPr>
      </w:pPr>
    </w:p>
    <w:p w:rsidR="008F16F0" w:rsidRPr="00E2394A" w:rsidRDefault="005607CC" w:rsidP="008F16F0">
      <w:pPr>
        <w:pStyle w:val="Prrafodelista"/>
        <w:numPr>
          <w:ilvl w:val="1"/>
          <w:numId w:val="11"/>
        </w:numPr>
        <w:ind w:hanging="578"/>
        <w:rPr>
          <w:rFonts w:ascii="Times New Roman" w:hAnsi="Times New Roman" w:cs="Times New Roman"/>
          <w:bCs/>
        </w:rPr>
      </w:pPr>
      <w:r w:rsidRPr="00E2394A">
        <w:rPr>
          <w:rFonts w:ascii="Times New Roman" w:hAnsi="Times New Roman" w:cs="Times New Roman"/>
          <w:b/>
          <w:u w:val="single"/>
        </w:rPr>
        <w:t>PETICIONES PARTICULARES:</w:t>
      </w:r>
      <w:bookmarkEnd w:id="1"/>
    </w:p>
    <w:p w:rsidR="007B1EBE" w:rsidRPr="00E2394A" w:rsidRDefault="007B1EBE" w:rsidP="007B1EBE">
      <w:pPr>
        <w:pStyle w:val="Prrafodelista"/>
        <w:numPr>
          <w:ilvl w:val="0"/>
          <w:numId w:val="0"/>
        </w:numPr>
        <w:ind w:left="720"/>
        <w:rPr>
          <w:rFonts w:ascii="Times New Roman" w:hAnsi="Times New Roman" w:cs="Times New Roman"/>
          <w:bCs/>
        </w:rPr>
      </w:pPr>
    </w:p>
    <w:p w:rsidR="007B1EBE" w:rsidRPr="00E2394A" w:rsidRDefault="00D003FC" w:rsidP="007B1EBE">
      <w:pPr>
        <w:pStyle w:val="Prrafodelista"/>
        <w:numPr>
          <w:ilvl w:val="2"/>
          <w:numId w:val="15"/>
        </w:numPr>
        <w:ind w:left="851" w:hanging="709"/>
        <w:rPr>
          <w:rFonts w:ascii="Times New Roman" w:hAnsi="Times New Roman" w:cs="Times New Roman"/>
          <w:bCs/>
        </w:rPr>
      </w:pPr>
      <w:r w:rsidRPr="00E2394A">
        <w:rPr>
          <w:rFonts w:ascii="Times New Roman" w:hAnsi="Times New Roman" w:cs="Times New Roman"/>
          <w:b/>
          <w:bCs/>
        </w:rPr>
        <w:t>Diversos contribuyentes</w:t>
      </w:r>
      <w:r w:rsidRPr="00E2394A">
        <w:rPr>
          <w:rFonts w:ascii="Times New Roman" w:hAnsi="Times New Roman" w:cs="Times New Roman"/>
          <w:bCs/>
        </w:rPr>
        <w:t xml:space="preserve"> </w:t>
      </w:r>
      <w:r w:rsidRPr="00E2394A">
        <w:rPr>
          <w:rFonts w:ascii="Times New Roman" w:hAnsi="Times New Roman" w:cs="Times New Roman"/>
          <w:b/>
          <w:bCs/>
        </w:rPr>
        <w:t>de nuestra ciudad solicitan eximición de</w:t>
      </w:r>
      <w:r w:rsidR="00DE7B30" w:rsidRPr="00E2394A">
        <w:rPr>
          <w:rFonts w:ascii="Times New Roman" w:hAnsi="Times New Roman" w:cs="Times New Roman"/>
          <w:b/>
          <w:bCs/>
        </w:rPr>
        <w:t xml:space="preserve"> </w:t>
      </w:r>
      <w:r w:rsidRPr="00E2394A">
        <w:rPr>
          <w:rFonts w:ascii="Times New Roman" w:hAnsi="Times New Roman" w:cs="Times New Roman"/>
          <w:b/>
          <w:bCs/>
        </w:rPr>
        <w:t>impuestos municipales</w:t>
      </w:r>
      <w:r w:rsidRPr="00E2394A">
        <w:rPr>
          <w:rFonts w:ascii="Times New Roman" w:hAnsi="Times New Roman" w:cs="Times New Roman"/>
          <w:bCs/>
        </w:rPr>
        <w:t xml:space="preserve">, </w:t>
      </w:r>
      <w:r w:rsidRPr="00E2394A">
        <w:rPr>
          <w:rFonts w:ascii="Times New Roman" w:hAnsi="Times New Roman" w:cs="Times New Roman"/>
          <w:b/>
        </w:rPr>
        <w:t>según Expedientes</w:t>
      </w:r>
      <w:r w:rsidR="00D44543" w:rsidRPr="00E2394A">
        <w:rPr>
          <w:rFonts w:ascii="Times New Roman" w:hAnsi="Times New Roman" w:cs="Times New Roman"/>
          <w:b/>
          <w:bCs/>
        </w:rPr>
        <w:t xml:space="preserve"> </w:t>
      </w:r>
      <w:r w:rsidR="006F3707" w:rsidRPr="00E2394A">
        <w:rPr>
          <w:rFonts w:ascii="Times New Roman" w:hAnsi="Times New Roman" w:cs="Times New Roman"/>
          <w:b/>
        </w:rPr>
        <w:t xml:space="preserve">N° </w:t>
      </w:r>
      <w:r w:rsidR="00EB0BEA" w:rsidRPr="00E2394A">
        <w:rPr>
          <w:rFonts w:ascii="Times New Roman" w:hAnsi="Times New Roman" w:cs="Times New Roman"/>
          <w:b/>
        </w:rPr>
        <w:t>15.485-V-26</w:t>
      </w:r>
      <w:r w:rsidR="00EB0BEA" w:rsidRPr="00E2394A">
        <w:rPr>
          <w:rFonts w:ascii="Times New Roman" w:hAnsi="Times New Roman" w:cs="Times New Roman"/>
          <w:bCs/>
        </w:rPr>
        <w:t>,</w:t>
      </w:r>
      <w:r w:rsidR="006F3707" w:rsidRPr="00E2394A">
        <w:rPr>
          <w:rFonts w:ascii="Times New Roman" w:hAnsi="Times New Roman" w:cs="Times New Roman"/>
          <w:bCs/>
        </w:rPr>
        <w:t xml:space="preserve"> N°</w:t>
      </w:r>
      <w:r w:rsidR="00EB0BEA" w:rsidRPr="00E2394A">
        <w:rPr>
          <w:rFonts w:ascii="Times New Roman" w:hAnsi="Times New Roman" w:cs="Times New Roman"/>
          <w:bCs/>
        </w:rPr>
        <w:t xml:space="preserve"> 15.486-M-26, </w:t>
      </w:r>
      <w:r w:rsidR="006F3707" w:rsidRPr="00E2394A">
        <w:rPr>
          <w:rFonts w:ascii="Times New Roman" w:hAnsi="Times New Roman" w:cs="Times New Roman"/>
          <w:bCs/>
        </w:rPr>
        <w:t>N°</w:t>
      </w:r>
      <w:r w:rsidR="00EB0BEA" w:rsidRPr="00E2394A">
        <w:rPr>
          <w:rFonts w:ascii="Times New Roman" w:hAnsi="Times New Roman" w:cs="Times New Roman"/>
          <w:bCs/>
        </w:rPr>
        <w:t>15.487-M-26</w:t>
      </w:r>
      <w:r w:rsidR="006F3707" w:rsidRPr="00E2394A">
        <w:rPr>
          <w:rFonts w:ascii="Times New Roman" w:hAnsi="Times New Roman" w:cs="Times New Roman"/>
          <w:bCs/>
        </w:rPr>
        <w:t xml:space="preserve"> y N°</w:t>
      </w:r>
      <w:r w:rsidR="00EB0BEA" w:rsidRPr="00E2394A">
        <w:rPr>
          <w:rFonts w:ascii="Times New Roman" w:hAnsi="Times New Roman" w:cs="Times New Roman"/>
          <w:bCs/>
        </w:rPr>
        <w:t>15.500</w:t>
      </w:r>
      <w:r w:rsidR="00D44543" w:rsidRPr="00E2394A">
        <w:rPr>
          <w:rFonts w:ascii="Times New Roman" w:hAnsi="Times New Roman" w:cs="Times New Roman"/>
          <w:bCs/>
        </w:rPr>
        <w:t>-G</w:t>
      </w:r>
      <w:r w:rsidR="00EB0BEA" w:rsidRPr="00E2394A">
        <w:rPr>
          <w:rFonts w:ascii="Times New Roman" w:hAnsi="Times New Roman" w:cs="Times New Roman"/>
          <w:bCs/>
        </w:rPr>
        <w:t>-26</w:t>
      </w:r>
      <w:r w:rsidR="006F3707" w:rsidRPr="00E2394A">
        <w:rPr>
          <w:rFonts w:ascii="Times New Roman" w:hAnsi="Times New Roman" w:cs="Times New Roman"/>
          <w:bCs/>
        </w:rPr>
        <w:t>.</w:t>
      </w:r>
    </w:p>
    <w:p w:rsidR="007B1EBE" w:rsidRPr="00E2394A" w:rsidRDefault="007B1EBE" w:rsidP="007B1EBE">
      <w:pPr>
        <w:pStyle w:val="Prrafodelista"/>
        <w:numPr>
          <w:ilvl w:val="0"/>
          <w:numId w:val="0"/>
        </w:numPr>
        <w:ind w:left="851"/>
        <w:rPr>
          <w:rFonts w:ascii="Times New Roman" w:hAnsi="Times New Roman" w:cs="Times New Roman"/>
          <w:bCs/>
        </w:rPr>
      </w:pPr>
    </w:p>
    <w:p w:rsidR="00424B24" w:rsidRPr="00E2394A" w:rsidRDefault="00424B24" w:rsidP="007B1EBE">
      <w:pPr>
        <w:pStyle w:val="Prrafodelista"/>
        <w:numPr>
          <w:ilvl w:val="2"/>
          <w:numId w:val="15"/>
        </w:numPr>
        <w:ind w:left="851" w:hanging="709"/>
        <w:rPr>
          <w:rFonts w:ascii="Times New Roman" w:hAnsi="Times New Roman" w:cs="Times New Roman"/>
          <w:bCs/>
        </w:rPr>
      </w:pPr>
      <w:r w:rsidRPr="00E2394A">
        <w:rPr>
          <w:rFonts w:ascii="Times New Roman" w:hAnsi="Times New Roman" w:cs="Times New Roman"/>
          <w:b/>
          <w:bCs/>
        </w:rPr>
        <w:t>Expediente</w:t>
      </w:r>
      <w:r w:rsidR="0085322A" w:rsidRPr="00E2394A">
        <w:rPr>
          <w:rFonts w:ascii="Times New Roman" w:hAnsi="Times New Roman" w:cs="Times New Roman"/>
          <w:b/>
          <w:bCs/>
        </w:rPr>
        <w:t xml:space="preserve"> </w:t>
      </w:r>
      <w:r w:rsidRPr="00E2394A">
        <w:rPr>
          <w:rFonts w:ascii="Times New Roman" w:hAnsi="Times New Roman" w:cs="Times New Roman"/>
          <w:b/>
          <w:bCs/>
        </w:rPr>
        <w:t>N°</w:t>
      </w:r>
      <w:r w:rsidR="0085322A" w:rsidRPr="00E2394A">
        <w:rPr>
          <w:rFonts w:ascii="Times New Roman" w:hAnsi="Times New Roman" w:cs="Times New Roman"/>
          <w:b/>
          <w:bCs/>
        </w:rPr>
        <w:t xml:space="preserve"> </w:t>
      </w:r>
      <w:r w:rsidRPr="00E2394A">
        <w:rPr>
          <w:rFonts w:ascii="Times New Roman" w:hAnsi="Times New Roman" w:cs="Times New Roman"/>
          <w:b/>
          <w:bCs/>
        </w:rPr>
        <w:t>15.576-CM-26 –Consejo Municipal de Discapacidad (CO</w:t>
      </w:r>
      <w:r w:rsidR="005D14CB" w:rsidRPr="00E2394A">
        <w:rPr>
          <w:rFonts w:ascii="Times New Roman" w:hAnsi="Times New Roman" w:cs="Times New Roman"/>
          <w:b/>
          <w:bCs/>
        </w:rPr>
        <w:t>.</w:t>
      </w:r>
      <w:r w:rsidRPr="00E2394A">
        <w:rPr>
          <w:rFonts w:ascii="Times New Roman" w:hAnsi="Times New Roman" w:cs="Times New Roman"/>
          <w:b/>
          <w:bCs/>
        </w:rPr>
        <w:t>MU</w:t>
      </w:r>
      <w:r w:rsidR="005D14CB" w:rsidRPr="00E2394A">
        <w:rPr>
          <w:rFonts w:ascii="Times New Roman" w:hAnsi="Times New Roman" w:cs="Times New Roman"/>
          <w:b/>
          <w:bCs/>
        </w:rPr>
        <w:t>.</w:t>
      </w:r>
      <w:r w:rsidRPr="00E2394A">
        <w:rPr>
          <w:rFonts w:ascii="Times New Roman" w:hAnsi="Times New Roman" w:cs="Times New Roman"/>
          <w:b/>
          <w:bCs/>
        </w:rPr>
        <w:t xml:space="preserve">DI) </w:t>
      </w:r>
      <w:r w:rsidRPr="00E2394A">
        <w:rPr>
          <w:rFonts w:ascii="Times New Roman" w:hAnsi="Times New Roman" w:cs="Times New Roman"/>
        </w:rPr>
        <w:t xml:space="preserve">eleva </w:t>
      </w:r>
      <w:r w:rsidR="00B513EA" w:rsidRPr="00E2394A">
        <w:rPr>
          <w:rFonts w:ascii="Times New Roman" w:hAnsi="Times New Roman" w:cs="Times New Roman"/>
        </w:rPr>
        <w:t>P</w:t>
      </w:r>
      <w:r w:rsidRPr="00E2394A">
        <w:rPr>
          <w:rFonts w:ascii="Times New Roman" w:hAnsi="Times New Roman" w:cs="Times New Roman"/>
        </w:rPr>
        <w:t xml:space="preserve">royecto de </w:t>
      </w:r>
      <w:r w:rsidR="00B513EA" w:rsidRPr="00E2394A">
        <w:rPr>
          <w:rFonts w:ascii="Times New Roman" w:hAnsi="Times New Roman" w:cs="Times New Roman"/>
        </w:rPr>
        <w:t>Resolución</w:t>
      </w:r>
      <w:r w:rsidRPr="00E2394A">
        <w:rPr>
          <w:rFonts w:ascii="Times New Roman" w:hAnsi="Times New Roman" w:cs="Times New Roman"/>
        </w:rPr>
        <w:t xml:space="preserve"> ante la </w:t>
      </w:r>
      <w:r w:rsidR="00B513EA" w:rsidRPr="00E2394A">
        <w:rPr>
          <w:rFonts w:ascii="Times New Roman" w:hAnsi="Times New Roman" w:cs="Times New Roman"/>
        </w:rPr>
        <w:t>crítica situación que atraviesan las organizaciones, instituciones y prestadores de servicios en materia de discapacidad.</w:t>
      </w:r>
      <w:r w:rsidR="00B513EA" w:rsidRPr="00E2394A">
        <w:rPr>
          <w:rFonts w:ascii="Times New Roman" w:hAnsi="Times New Roman" w:cs="Times New Roman"/>
          <w:b/>
          <w:bCs/>
        </w:rPr>
        <w:t xml:space="preserve"> </w:t>
      </w:r>
    </w:p>
    <w:p w:rsidR="007B1EBE" w:rsidRPr="00E2394A" w:rsidRDefault="007B1EBE" w:rsidP="00E82765">
      <w:pPr>
        <w:tabs>
          <w:tab w:val="left" w:pos="426"/>
          <w:tab w:val="left" w:pos="1560"/>
        </w:tabs>
        <w:ind w:left="0" w:firstLine="0"/>
        <w:rPr>
          <w:bCs/>
          <w:sz w:val="24"/>
          <w:szCs w:val="24"/>
          <w:u w:val="single"/>
        </w:rPr>
      </w:pPr>
    </w:p>
    <w:p w:rsidR="005D279E" w:rsidRPr="00E2394A" w:rsidRDefault="00233E3B" w:rsidP="0030704E">
      <w:pPr>
        <w:pStyle w:val="Prrafodelista"/>
        <w:numPr>
          <w:ilvl w:val="1"/>
          <w:numId w:val="11"/>
        </w:numPr>
        <w:ind w:left="851" w:hanging="851"/>
        <w:rPr>
          <w:rFonts w:ascii="Times New Roman" w:hAnsi="Times New Roman" w:cs="Times New Roman"/>
          <w:b/>
          <w:u w:val="single"/>
        </w:rPr>
      </w:pPr>
      <w:bookmarkStart w:id="2" w:name="_Hlk224211302"/>
      <w:r w:rsidRPr="00E2394A">
        <w:rPr>
          <w:rFonts w:ascii="Times New Roman" w:hAnsi="Times New Roman" w:cs="Times New Roman"/>
          <w:b/>
          <w:u w:val="single"/>
        </w:rPr>
        <w:t>PROYECTOS PRESENTADOS:</w:t>
      </w:r>
      <w:bookmarkStart w:id="3" w:name="_Hlk198292740"/>
    </w:p>
    <w:p w:rsidR="00D31485" w:rsidRPr="00E2394A" w:rsidRDefault="00D31485" w:rsidP="00D31485">
      <w:pPr>
        <w:pStyle w:val="Prrafodelista"/>
        <w:numPr>
          <w:ilvl w:val="0"/>
          <w:numId w:val="0"/>
        </w:numPr>
        <w:ind w:left="851"/>
        <w:rPr>
          <w:rFonts w:ascii="Times New Roman" w:hAnsi="Times New Roman" w:cs="Times New Roman"/>
          <w:b/>
          <w:u w:val="single"/>
        </w:rPr>
      </w:pPr>
    </w:p>
    <w:p w:rsidR="00D31485" w:rsidRPr="00E2394A" w:rsidRDefault="00D31485"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lang w:val="es-ES"/>
        </w:rPr>
        <w:t>Expediente</w:t>
      </w:r>
      <w:r w:rsidRPr="00E2394A">
        <w:rPr>
          <w:rFonts w:ascii="Times New Roman" w:hAnsi="Times New Roman" w:cs="Times New Roman"/>
          <w:bCs/>
          <w:lang w:val="es-ES"/>
        </w:rPr>
        <w:t xml:space="preserve"> </w:t>
      </w:r>
      <w:r w:rsidRPr="00E2394A">
        <w:rPr>
          <w:rFonts w:ascii="Times New Roman" w:hAnsi="Times New Roman" w:cs="Times New Roman"/>
          <w:b/>
          <w:bCs/>
          <w:lang w:val="es-ES"/>
        </w:rPr>
        <w:t>N° 15.503-K-26 –</w:t>
      </w:r>
      <w:proofErr w:type="gramStart"/>
      <w:r w:rsidRPr="00E2394A">
        <w:rPr>
          <w:rFonts w:ascii="Times New Roman" w:hAnsi="Times New Roman" w:cs="Times New Roman"/>
          <w:b/>
          <w:bCs/>
          <w:lang w:val="es-ES"/>
        </w:rPr>
        <w:t>Concejal</w:t>
      </w:r>
      <w:proofErr w:type="gramEnd"/>
      <w:r w:rsidRPr="00E2394A">
        <w:rPr>
          <w:rFonts w:ascii="Times New Roman" w:hAnsi="Times New Roman" w:cs="Times New Roman"/>
          <w:b/>
          <w:bCs/>
          <w:lang w:val="es-ES"/>
        </w:rPr>
        <w:t xml:space="preserve"> Cynthia Kamu– Bloque Justicialista – Unión por la Patria-,</w:t>
      </w:r>
      <w:r w:rsidRPr="00E2394A">
        <w:rPr>
          <w:rFonts w:ascii="Times New Roman" w:hAnsi="Times New Roman" w:cs="Times New Roman"/>
          <w:bCs/>
          <w:lang w:val="es-ES"/>
        </w:rPr>
        <w:t xml:space="preserve"> eleva Proyecto de Ordenanza, creando en el ámbito de la </w:t>
      </w:r>
      <w:r w:rsidR="000B27B6" w:rsidRPr="00E2394A">
        <w:rPr>
          <w:rFonts w:ascii="Times New Roman" w:hAnsi="Times New Roman" w:cs="Times New Roman"/>
          <w:bCs/>
          <w:lang w:val="es-ES"/>
        </w:rPr>
        <w:lastRenderedPageBreak/>
        <w:t>M</w:t>
      </w:r>
      <w:r w:rsidRPr="00E2394A">
        <w:rPr>
          <w:rFonts w:ascii="Times New Roman" w:hAnsi="Times New Roman" w:cs="Times New Roman"/>
          <w:bCs/>
          <w:lang w:val="es-ES"/>
        </w:rPr>
        <w:t xml:space="preserve">unicipalidad de Rio Gallegos, la primera </w:t>
      </w:r>
      <w:r w:rsidR="000B27B6" w:rsidRPr="00E2394A">
        <w:rPr>
          <w:rFonts w:ascii="Times New Roman" w:hAnsi="Times New Roman" w:cs="Times New Roman"/>
          <w:bCs/>
          <w:lang w:val="es-ES"/>
        </w:rPr>
        <w:t>e</w:t>
      </w:r>
      <w:r w:rsidRPr="00E2394A">
        <w:rPr>
          <w:rFonts w:ascii="Times New Roman" w:hAnsi="Times New Roman" w:cs="Times New Roman"/>
          <w:bCs/>
          <w:lang w:val="es-ES"/>
        </w:rPr>
        <w:t>scuela municipal de f</w:t>
      </w:r>
      <w:r w:rsidR="005E11CF" w:rsidRPr="00E2394A">
        <w:rPr>
          <w:rFonts w:ascii="Times New Roman" w:hAnsi="Times New Roman" w:cs="Times New Roman"/>
          <w:bCs/>
          <w:lang w:val="es-ES"/>
        </w:rPr>
        <w:t>ú</w:t>
      </w:r>
      <w:r w:rsidRPr="00E2394A">
        <w:rPr>
          <w:rFonts w:ascii="Times New Roman" w:hAnsi="Times New Roman" w:cs="Times New Roman"/>
          <w:bCs/>
          <w:lang w:val="es-ES"/>
        </w:rPr>
        <w:t>tbol para no videntes.</w:t>
      </w:r>
    </w:p>
    <w:p w:rsidR="00D31485" w:rsidRPr="00E2394A" w:rsidRDefault="00D31485"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lang w:val="es-ES"/>
        </w:rPr>
        <w:t>Expediente</w:t>
      </w:r>
      <w:r w:rsidRPr="00E2394A">
        <w:rPr>
          <w:rFonts w:ascii="Times New Roman" w:hAnsi="Times New Roman" w:cs="Times New Roman"/>
          <w:bCs/>
          <w:lang w:val="es-ES"/>
        </w:rPr>
        <w:t xml:space="preserve"> </w:t>
      </w:r>
      <w:r w:rsidRPr="00E2394A">
        <w:rPr>
          <w:rFonts w:ascii="Times New Roman" w:hAnsi="Times New Roman" w:cs="Times New Roman"/>
          <w:b/>
          <w:bCs/>
          <w:lang w:val="es-ES"/>
        </w:rPr>
        <w:t>N° 15.509-K-26 –</w:t>
      </w:r>
      <w:proofErr w:type="gramStart"/>
      <w:r w:rsidRPr="00E2394A">
        <w:rPr>
          <w:rFonts w:ascii="Times New Roman" w:hAnsi="Times New Roman" w:cs="Times New Roman"/>
          <w:b/>
          <w:bCs/>
          <w:lang w:val="es-ES"/>
        </w:rPr>
        <w:t>Concejal</w:t>
      </w:r>
      <w:proofErr w:type="gramEnd"/>
      <w:r w:rsidRPr="00E2394A">
        <w:rPr>
          <w:rFonts w:ascii="Times New Roman" w:hAnsi="Times New Roman" w:cs="Times New Roman"/>
          <w:b/>
          <w:bCs/>
          <w:lang w:val="es-ES"/>
        </w:rPr>
        <w:t xml:space="preserve"> Cynthia Kamu– Bloque Justicialista – Unión por la Patria-,</w:t>
      </w:r>
      <w:r w:rsidRPr="00E2394A">
        <w:rPr>
          <w:rFonts w:ascii="Times New Roman" w:hAnsi="Times New Roman" w:cs="Times New Roman"/>
          <w:bCs/>
          <w:lang w:val="es-ES"/>
        </w:rPr>
        <w:t xml:space="preserve"> eleva Proyecto de Ordenanza, creando una sala sensorial en el jardín maternal municipal “Castillo de Sonrisas”, destinada a la regulación sensorial y emocional de niños y niñas, especialmente a aquellos con Trastorno del Espectro Autista (TEA).</w:t>
      </w:r>
    </w:p>
    <w:p w:rsidR="00D31485" w:rsidRPr="00E2394A" w:rsidRDefault="00D31485"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lang w:val="es-ES"/>
        </w:rPr>
        <w:t>Expediente</w:t>
      </w:r>
      <w:r w:rsidRPr="00E2394A">
        <w:rPr>
          <w:rFonts w:ascii="Times New Roman" w:hAnsi="Times New Roman" w:cs="Times New Roman"/>
          <w:bCs/>
          <w:lang w:val="es-ES"/>
        </w:rPr>
        <w:t xml:space="preserve"> </w:t>
      </w:r>
      <w:r w:rsidRPr="00E2394A">
        <w:rPr>
          <w:rFonts w:ascii="Times New Roman" w:hAnsi="Times New Roman" w:cs="Times New Roman"/>
          <w:b/>
          <w:bCs/>
          <w:lang w:val="es-ES"/>
        </w:rPr>
        <w:t>N° 15.510-K-26 –</w:t>
      </w:r>
      <w:bookmarkStart w:id="4" w:name="_Hlk227580373"/>
      <w:proofErr w:type="gramStart"/>
      <w:r w:rsidRPr="00E2394A">
        <w:rPr>
          <w:rFonts w:ascii="Times New Roman" w:hAnsi="Times New Roman" w:cs="Times New Roman"/>
          <w:b/>
          <w:bCs/>
          <w:lang w:val="es-ES"/>
        </w:rPr>
        <w:t>Concejal</w:t>
      </w:r>
      <w:proofErr w:type="gramEnd"/>
      <w:r w:rsidRPr="00E2394A">
        <w:rPr>
          <w:rFonts w:ascii="Times New Roman" w:hAnsi="Times New Roman" w:cs="Times New Roman"/>
          <w:b/>
          <w:bCs/>
          <w:lang w:val="es-ES"/>
        </w:rPr>
        <w:t xml:space="preserve"> Cynthia Kamu– Bloque Justicialista – Unión por la Patria-,</w:t>
      </w:r>
      <w:r w:rsidRPr="00E2394A">
        <w:rPr>
          <w:rFonts w:ascii="Times New Roman" w:hAnsi="Times New Roman" w:cs="Times New Roman"/>
          <w:bCs/>
          <w:lang w:val="es-ES"/>
        </w:rPr>
        <w:t xml:space="preserve"> eleva Proyecto de Ordenanza, creando </w:t>
      </w:r>
      <w:bookmarkEnd w:id="4"/>
      <w:r w:rsidRPr="00E2394A">
        <w:rPr>
          <w:rFonts w:ascii="Times New Roman" w:hAnsi="Times New Roman" w:cs="Times New Roman"/>
          <w:bCs/>
          <w:lang w:val="es-ES"/>
        </w:rPr>
        <w:t xml:space="preserve">en el </w:t>
      </w:r>
      <w:r w:rsidR="00686A6A" w:rsidRPr="00E2394A">
        <w:rPr>
          <w:rFonts w:ascii="Times New Roman" w:hAnsi="Times New Roman" w:cs="Times New Roman"/>
          <w:bCs/>
          <w:lang w:val="es-ES"/>
        </w:rPr>
        <w:t>ámbito</w:t>
      </w:r>
      <w:r w:rsidRPr="00E2394A">
        <w:rPr>
          <w:rFonts w:ascii="Times New Roman" w:hAnsi="Times New Roman" w:cs="Times New Roman"/>
          <w:bCs/>
          <w:lang w:val="es-ES"/>
        </w:rPr>
        <w:t xml:space="preserve"> de la </w:t>
      </w:r>
      <w:r w:rsidR="00686A6A" w:rsidRPr="00E2394A">
        <w:rPr>
          <w:rFonts w:ascii="Times New Roman" w:hAnsi="Times New Roman" w:cs="Times New Roman"/>
          <w:bCs/>
          <w:lang w:val="es-ES"/>
        </w:rPr>
        <w:t>M</w:t>
      </w:r>
      <w:r w:rsidRPr="00E2394A">
        <w:rPr>
          <w:rFonts w:ascii="Times New Roman" w:hAnsi="Times New Roman" w:cs="Times New Roman"/>
          <w:bCs/>
          <w:lang w:val="es-ES"/>
        </w:rPr>
        <w:t xml:space="preserve">unicipalidad de Rio Gallegos, el </w:t>
      </w:r>
      <w:r w:rsidR="00F10F9C" w:rsidRPr="00E2394A">
        <w:rPr>
          <w:rFonts w:ascii="Times New Roman" w:hAnsi="Times New Roman" w:cs="Times New Roman"/>
          <w:bCs/>
          <w:lang w:val="es-ES"/>
        </w:rPr>
        <w:t>“P</w:t>
      </w:r>
      <w:r w:rsidRPr="00E2394A">
        <w:rPr>
          <w:rFonts w:ascii="Times New Roman" w:hAnsi="Times New Roman" w:cs="Times New Roman"/>
          <w:bCs/>
          <w:lang w:val="es-ES"/>
        </w:rPr>
        <w:t xml:space="preserve">rograma </w:t>
      </w:r>
      <w:r w:rsidR="00F10F9C" w:rsidRPr="00E2394A">
        <w:rPr>
          <w:rFonts w:ascii="Times New Roman" w:hAnsi="Times New Roman" w:cs="Times New Roman"/>
          <w:bCs/>
          <w:lang w:val="es-ES"/>
        </w:rPr>
        <w:t>M</w:t>
      </w:r>
      <w:r w:rsidRPr="00E2394A">
        <w:rPr>
          <w:rFonts w:ascii="Times New Roman" w:hAnsi="Times New Roman" w:cs="Times New Roman"/>
          <w:bCs/>
          <w:lang w:val="es-ES"/>
        </w:rPr>
        <w:t xml:space="preserve">unicipal de </w:t>
      </w:r>
      <w:r w:rsidR="00F10F9C" w:rsidRPr="00E2394A">
        <w:rPr>
          <w:rFonts w:ascii="Times New Roman" w:hAnsi="Times New Roman" w:cs="Times New Roman"/>
          <w:bCs/>
          <w:lang w:val="es-ES"/>
        </w:rPr>
        <w:t>P</w:t>
      </w:r>
      <w:r w:rsidRPr="00E2394A">
        <w:rPr>
          <w:rFonts w:ascii="Times New Roman" w:hAnsi="Times New Roman" w:cs="Times New Roman"/>
          <w:bCs/>
          <w:lang w:val="es-ES"/>
        </w:rPr>
        <w:t xml:space="preserve">rotocolo </w:t>
      </w:r>
      <w:r w:rsidR="00F10F9C" w:rsidRPr="00E2394A">
        <w:rPr>
          <w:rFonts w:ascii="Times New Roman" w:hAnsi="Times New Roman" w:cs="Times New Roman"/>
          <w:bCs/>
          <w:lang w:val="es-ES"/>
        </w:rPr>
        <w:t>A</w:t>
      </w:r>
      <w:r w:rsidRPr="00E2394A">
        <w:rPr>
          <w:rFonts w:ascii="Times New Roman" w:hAnsi="Times New Roman" w:cs="Times New Roman"/>
          <w:bCs/>
          <w:lang w:val="es-ES"/>
        </w:rPr>
        <w:t>ccesible</w:t>
      </w:r>
      <w:r w:rsidR="00F10F9C" w:rsidRPr="00E2394A">
        <w:rPr>
          <w:rFonts w:ascii="Times New Roman" w:hAnsi="Times New Roman" w:cs="Times New Roman"/>
          <w:bCs/>
          <w:lang w:val="es-ES"/>
        </w:rPr>
        <w:t xml:space="preserve">”, </w:t>
      </w:r>
      <w:r w:rsidRPr="00E2394A">
        <w:rPr>
          <w:rFonts w:ascii="Times New Roman" w:hAnsi="Times New Roman" w:cs="Times New Roman"/>
          <w:bCs/>
          <w:lang w:val="es-ES"/>
        </w:rPr>
        <w:t xml:space="preserve">destinado a la capacitación e incorporación de herramientas de inclusión y accesibilidad para el personal de protocolo y ceremonial. </w:t>
      </w:r>
    </w:p>
    <w:p w:rsidR="00686FA1" w:rsidRPr="00E2394A" w:rsidRDefault="00D31485"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lang w:val="es-ES"/>
        </w:rPr>
        <w:t>Expediente N° 15.511-K-26 –</w:t>
      </w:r>
      <w:proofErr w:type="gramStart"/>
      <w:r w:rsidRPr="00E2394A">
        <w:rPr>
          <w:rFonts w:ascii="Times New Roman" w:hAnsi="Times New Roman" w:cs="Times New Roman"/>
          <w:b/>
          <w:lang w:val="es-ES"/>
        </w:rPr>
        <w:t>Concejal</w:t>
      </w:r>
      <w:proofErr w:type="gramEnd"/>
      <w:r w:rsidRPr="00E2394A">
        <w:rPr>
          <w:rFonts w:ascii="Times New Roman" w:hAnsi="Times New Roman" w:cs="Times New Roman"/>
          <w:b/>
          <w:lang w:val="es-ES"/>
        </w:rPr>
        <w:t xml:space="preserve"> Cynthia Kamu– Bloque Justicialista – Unión por la Patria-</w:t>
      </w:r>
      <w:r w:rsidRPr="00E2394A">
        <w:rPr>
          <w:rFonts w:ascii="Times New Roman" w:hAnsi="Times New Roman" w:cs="Times New Roman"/>
          <w:b/>
          <w:bCs/>
          <w:lang w:val="es-ES"/>
        </w:rPr>
        <w:t xml:space="preserve">, </w:t>
      </w:r>
      <w:r w:rsidRPr="00E2394A">
        <w:rPr>
          <w:rFonts w:ascii="Times New Roman" w:hAnsi="Times New Roman" w:cs="Times New Roman"/>
          <w:lang w:val="es-ES"/>
        </w:rPr>
        <w:t xml:space="preserve">eleva Proyecto de Ordenanza, creando el </w:t>
      </w:r>
      <w:r w:rsidR="00F10F9C" w:rsidRPr="00E2394A">
        <w:rPr>
          <w:rFonts w:ascii="Times New Roman" w:hAnsi="Times New Roman" w:cs="Times New Roman"/>
          <w:lang w:val="es-ES"/>
        </w:rPr>
        <w:t>P</w:t>
      </w:r>
      <w:r w:rsidRPr="00E2394A">
        <w:rPr>
          <w:rFonts w:ascii="Times New Roman" w:hAnsi="Times New Roman" w:cs="Times New Roman"/>
          <w:lang w:val="es-ES"/>
        </w:rPr>
        <w:t xml:space="preserve">rograma </w:t>
      </w:r>
      <w:r w:rsidR="00F10F9C" w:rsidRPr="00E2394A">
        <w:rPr>
          <w:rFonts w:ascii="Times New Roman" w:hAnsi="Times New Roman" w:cs="Times New Roman"/>
          <w:lang w:val="es-ES"/>
        </w:rPr>
        <w:t>M</w:t>
      </w:r>
      <w:r w:rsidRPr="00E2394A">
        <w:rPr>
          <w:rFonts w:ascii="Times New Roman" w:hAnsi="Times New Roman" w:cs="Times New Roman"/>
          <w:lang w:val="es-ES"/>
        </w:rPr>
        <w:t xml:space="preserve">unicipal de </w:t>
      </w:r>
      <w:r w:rsidR="00F10F9C" w:rsidRPr="00E2394A">
        <w:rPr>
          <w:rFonts w:ascii="Times New Roman" w:hAnsi="Times New Roman" w:cs="Times New Roman"/>
          <w:lang w:val="es-ES"/>
        </w:rPr>
        <w:t>C</w:t>
      </w:r>
      <w:r w:rsidRPr="00E2394A">
        <w:rPr>
          <w:rFonts w:ascii="Times New Roman" w:hAnsi="Times New Roman" w:cs="Times New Roman"/>
          <w:lang w:val="es-ES"/>
        </w:rPr>
        <w:t>apacitación en Trastorno del Espect</w:t>
      </w:r>
      <w:r w:rsidR="00275E37" w:rsidRPr="00E2394A">
        <w:rPr>
          <w:rFonts w:ascii="Times New Roman" w:hAnsi="Times New Roman" w:cs="Times New Roman"/>
          <w:lang w:val="es-ES"/>
        </w:rPr>
        <w:t>r</w:t>
      </w:r>
      <w:r w:rsidRPr="00E2394A">
        <w:rPr>
          <w:rFonts w:ascii="Times New Roman" w:hAnsi="Times New Roman" w:cs="Times New Roman"/>
          <w:lang w:val="es-ES"/>
        </w:rPr>
        <w:t xml:space="preserve">o Autista (TEA) destinado a choferes de transporte público. </w:t>
      </w:r>
    </w:p>
    <w:p w:rsidR="00686FA1" w:rsidRPr="00E2394A" w:rsidRDefault="00942D93"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rPr>
        <w:t>Expediente N° 15.525-T-26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Giulliana Ailén Tobares– Bloque Somos Energía para Renovar–, </w:t>
      </w:r>
      <w:r w:rsidRPr="00E2394A">
        <w:rPr>
          <w:rFonts w:ascii="Times New Roman" w:hAnsi="Times New Roman" w:cs="Times New Roman"/>
          <w:bCs/>
        </w:rPr>
        <w:t xml:space="preserve">eleva Proyecto de Ordenanza, creando la ciclovía sobre calle N° 22, en el tramo comprendido entre la Ruta Nacional N° 3 y calle N° 1, destinado a garantizar la seguridad vial, beneficiando a ciclistas, peatones y conductores. </w:t>
      </w:r>
      <w:bookmarkStart w:id="5" w:name="_Hlk230005850"/>
    </w:p>
    <w:p w:rsidR="00686FA1" w:rsidRPr="00E2394A" w:rsidRDefault="00C60C4C"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rPr>
        <w:t>Expediente N° 15.</w:t>
      </w:r>
      <w:r w:rsidR="00D45966" w:rsidRPr="00E2394A">
        <w:rPr>
          <w:rFonts w:ascii="Times New Roman" w:hAnsi="Times New Roman" w:cs="Times New Roman"/>
          <w:b/>
        </w:rPr>
        <w:t>5</w:t>
      </w:r>
      <w:r w:rsidRPr="00E2394A">
        <w:rPr>
          <w:rFonts w:ascii="Times New Roman" w:hAnsi="Times New Roman" w:cs="Times New Roman"/>
          <w:b/>
        </w:rPr>
        <w:t>45-A-26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 </w:t>
      </w:r>
      <w:bookmarkEnd w:id="5"/>
      <w:r w:rsidRPr="00E2394A">
        <w:rPr>
          <w:rFonts w:ascii="Times New Roman" w:hAnsi="Times New Roman" w:cs="Times New Roman"/>
          <w:bCs/>
        </w:rPr>
        <w:t>eleva Proyecto de Ordenanza</w:t>
      </w:r>
      <w:r w:rsidR="00C0510C" w:rsidRPr="00E2394A">
        <w:rPr>
          <w:rFonts w:ascii="Times New Roman" w:hAnsi="Times New Roman" w:cs="Times New Roman"/>
          <w:bCs/>
        </w:rPr>
        <w:t xml:space="preserve">, </w:t>
      </w:r>
      <w:r w:rsidR="00D45966" w:rsidRPr="00E2394A">
        <w:rPr>
          <w:rFonts w:ascii="Times New Roman" w:hAnsi="Times New Roman" w:cs="Times New Roman"/>
          <w:bCs/>
        </w:rPr>
        <w:t>d</w:t>
      </w:r>
      <w:r w:rsidR="00C0510C" w:rsidRPr="00E2394A">
        <w:rPr>
          <w:rFonts w:ascii="Times New Roman" w:hAnsi="Times New Roman" w:cs="Times New Roman"/>
          <w:bCs/>
        </w:rPr>
        <w:t xml:space="preserve">esignando con el nombre “Rosalinda </w:t>
      </w:r>
      <w:r w:rsidR="00195C52" w:rsidRPr="00E2394A">
        <w:rPr>
          <w:rFonts w:ascii="Times New Roman" w:hAnsi="Times New Roman" w:cs="Times New Roman"/>
          <w:bCs/>
        </w:rPr>
        <w:t>d</w:t>
      </w:r>
      <w:r w:rsidR="00C0510C" w:rsidRPr="00E2394A">
        <w:rPr>
          <w:rFonts w:ascii="Times New Roman" w:hAnsi="Times New Roman" w:cs="Times New Roman"/>
          <w:bCs/>
        </w:rPr>
        <w:t xml:space="preserve">e </w:t>
      </w:r>
      <w:r w:rsidR="00686FA1" w:rsidRPr="00E2394A">
        <w:rPr>
          <w:rFonts w:ascii="Times New Roman" w:hAnsi="Times New Roman" w:cs="Times New Roman"/>
          <w:bCs/>
        </w:rPr>
        <w:t>Jesús</w:t>
      </w:r>
      <w:r w:rsidR="00C0510C" w:rsidRPr="00E2394A">
        <w:rPr>
          <w:rFonts w:ascii="Times New Roman" w:hAnsi="Times New Roman" w:cs="Times New Roman"/>
          <w:bCs/>
        </w:rPr>
        <w:t xml:space="preserve"> Godoy” a una arteria de nuestra Ciudad. </w:t>
      </w:r>
      <w:bookmarkStart w:id="6" w:name="_Hlk230006222"/>
      <w:bookmarkEnd w:id="2"/>
    </w:p>
    <w:p w:rsidR="00686FA1" w:rsidRPr="00E2394A" w:rsidRDefault="0040127E"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rPr>
        <w:t>Expediente N° 15.547-A-26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 </w:t>
      </w:r>
      <w:r w:rsidRPr="00E2394A">
        <w:rPr>
          <w:rFonts w:ascii="Times New Roman" w:hAnsi="Times New Roman" w:cs="Times New Roman"/>
          <w:bCs/>
        </w:rPr>
        <w:t>eleva Proyecto de Ordenanza</w:t>
      </w:r>
      <w:bookmarkEnd w:id="6"/>
      <w:r w:rsidRPr="00E2394A">
        <w:rPr>
          <w:rFonts w:ascii="Times New Roman" w:hAnsi="Times New Roman" w:cs="Times New Roman"/>
          <w:bCs/>
        </w:rPr>
        <w:t xml:space="preserve">, creando el “Programa Municipal de Accesibilidad </w:t>
      </w:r>
      <w:r w:rsidR="004056DB" w:rsidRPr="00E2394A">
        <w:rPr>
          <w:rFonts w:ascii="Times New Roman" w:hAnsi="Times New Roman" w:cs="Times New Roman"/>
          <w:bCs/>
        </w:rPr>
        <w:t>Braille</w:t>
      </w:r>
      <w:r w:rsidRPr="00E2394A">
        <w:rPr>
          <w:rFonts w:ascii="Times New Roman" w:hAnsi="Times New Roman" w:cs="Times New Roman"/>
          <w:bCs/>
        </w:rPr>
        <w:t xml:space="preserve"> </w:t>
      </w:r>
      <w:r w:rsidR="004056DB" w:rsidRPr="00E2394A">
        <w:rPr>
          <w:rFonts w:ascii="Times New Roman" w:hAnsi="Times New Roman" w:cs="Times New Roman"/>
          <w:bCs/>
        </w:rPr>
        <w:t>Señalética</w:t>
      </w:r>
      <w:r w:rsidRPr="00E2394A">
        <w:rPr>
          <w:rFonts w:ascii="Times New Roman" w:hAnsi="Times New Roman" w:cs="Times New Roman"/>
          <w:bCs/>
        </w:rPr>
        <w:t xml:space="preserve"> Inclusiva”, destinado a la incorporación progresiva de sistemas de información y orientación accesible en plazas, parques, paseos, reservas urbanas, circuitos recreativos y demás espacios públicos municipales de la ciudad. </w:t>
      </w:r>
      <w:bookmarkStart w:id="7" w:name="_Hlk230009021"/>
    </w:p>
    <w:p w:rsidR="00686FA1" w:rsidRPr="00E2394A" w:rsidRDefault="000823D5"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rPr>
        <w:t>Expediente N° 15.</w:t>
      </w:r>
      <w:r w:rsidR="00D45966" w:rsidRPr="00E2394A">
        <w:rPr>
          <w:rFonts w:ascii="Times New Roman" w:hAnsi="Times New Roman" w:cs="Times New Roman"/>
          <w:b/>
        </w:rPr>
        <w:t>5</w:t>
      </w:r>
      <w:r w:rsidRPr="00E2394A">
        <w:rPr>
          <w:rFonts w:ascii="Times New Roman" w:hAnsi="Times New Roman" w:cs="Times New Roman"/>
          <w:b/>
        </w:rPr>
        <w:t>48-A-26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 </w:t>
      </w:r>
      <w:bookmarkEnd w:id="7"/>
      <w:r w:rsidR="00D45966" w:rsidRPr="00E2394A">
        <w:rPr>
          <w:rFonts w:ascii="Times New Roman" w:hAnsi="Times New Roman" w:cs="Times New Roman"/>
          <w:bCs/>
        </w:rPr>
        <w:t>eleva Proyecto de Ordenanza,</w:t>
      </w:r>
      <w:r w:rsidR="00D45966" w:rsidRPr="00E2394A">
        <w:rPr>
          <w:rFonts w:ascii="Times New Roman" w:hAnsi="Times New Roman" w:cs="Times New Roman"/>
          <w:b/>
        </w:rPr>
        <w:t xml:space="preserve"> </w:t>
      </w:r>
      <w:r w:rsidR="004056DB" w:rsidRPr="00E2394A">
        <w:rPr>
          <w:rFonts w:ascii="Times New Roman" w:hAnsi="Times New Roman" w:cs="Times New Roman"/>
          <w:bCs/>
        </w:rPr>
        <w:t xml:space="preserve">creando el “Programa Municipal </w:t>
      </w:r>
      <w:r w:rsidR="00195C52" w:rsidRPr="00E2394A">
        <w:rPr>
          <w:rFonts w:ascii="Times New Roman" w:hAnsi="Times New Roman" w:cs="Times New Roman"/>
          <w:bCs/>
        </w:rPr>
        <w:t>d</w:t>
      </w:r>
      <w:r w:rsidR="004056DB" w:rsidRPr="00E2394A">
        <w:rPr>
          <w:rFonts w:ascii="Times New Roman" w:hAnsi="Times New Roman" w:cs="Times New Roman"/>
          <w:bCs/>
        </w:rPr>
        <w:t xml:space="preserve">e Capacitación Obligatoria en Primeros Auxilios y respuestas ante Emergencias Deportivas”, destinado a profesores de </w:t>
      </w:r>
      <w:r w:rsidR="00794CB8" w:rsidRPr="00E2394A">
        <w:rPr>
          <w:rFonts w:ascii="Times New Roman" w:hAnsi="Times New Roman" w:cs="Times New Roman"/>
          <w:bCs/>
        </w:rPr>
        <w:t>e</w:t>
      </w:r>
      <w:r w:rsidR="004056DB" w:rsidRPr="00E2394A">
        <w:rPr>
          <w:rFonts w:ascii="Times New Roman" w:hAnsi="Times New Roman" w:cs="Times New Roman"/>
          <w:bCs/>
        </w:rPr>
        <w:t>ducación</w:t>
      </w:r>
      <w:r w:rsidR="00686FA1" w:rsidRPr="00E2394A">
        <w:rPr>
          <w:rFonts w:ascii="Times New Roman" w:hAnsi="Times New Roman" w:cs="Times New Roman"/>
          <w:bCs/>
        </w:rPr>
        <w:t xml:space="preserve"> </w:t>
      </w:r>
      <w:r w:rsidR="00794CB8" w:rsidRPr="00E2394A">
        <w:rPr>
          <w:rFonts w:ascii="Times New Roman" w:hAnsi="Times New Roman" w:cs="Times New Roman"/>
          <w:bCs/>
        </w:rPr>
        <w:t>f</w:t>
      </w:r>
      <w:r w:rsidR="004056DB" w:rsidRPr="00E2394A">
        <w:rPr>
          <w:rFonts w:ascii="Times New Roman" w:hAnsi="Times New Roman" w:cs="Times New Roman"/>
          <w:bCs/>
        </w:rPr>
        <w:t>ísica, instructores, l</w:t>
      </w:r>
      <w:r w:rsidR="00195C52" w:rsidRPr="00E2394A">
        <w:rPr>
          <w:rFonts w:ascii="Times New Roman" w:hAnsi="Times New Roman" w:cs="Times New Roman"/>
          <w:bCs/>
        </w:rPr>
        <w:t>í</w:t>
      </w:r>
      <w:r w:rsidR="004056DB" w:rsidRPr="00E2394A">
        <w:rPr>
          <w:rFonts w:ascii="Times New Roman" w:hAnsi="Times New Roman" w:cs="Times New Roman"/>
          <w:bCs/>
        </w:rPr>
        <w:t>deres deportivos, entrenadores, coordinadores y todo el personal que desempeñe funciones en el área de deportes de</w:t>
      </w:r>
      <w:r w:rsidR="00195C52" w:rsidRPr="00E2394A">
        <w:rPr>
          <w:rFonts w:ascii="Times New Roman" w:hAnsi="Times New Roman" w:cs="Times New Roman"/>
          <w:bCs/>
        </w:rPr>
        <w:t>l</w:t>
      </w:r>
      <w:r w:rsidR="004056DB" w:rsidRPr="00E2394A">
        <w:rPr>
          <w:rFonts w:ascii="Times New Roman" w:hAnsi="Times New Roman" w:cs="Times New Roman"/>
          <w:bCs/>
        </w:rPr>
        <w:t xml:space="preserve"> Municipio. </w:t>
      </w:r>
    </w:p>
    <w:p w:rsidR="00E37C5F" w:rsidRPr="00E2394A" w:rsidRDefault="000823D5"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rPr>
        <w:t>Expediente N° 15.551-R-26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Daiana Rutherford– Bloque Somos Energía para Renovar</w:t>
      </w:r>
      <w:r w:rsidRPr="00E2394A">
        <w:rPr>
          <w:rFonts w:ascii="Times New Roman" w:hAnsi="Times New Roman" w:cs="Times New Roman"/>
          <w:b/>
          <w:lang w:val="es-ES"/>
        </w:rPr>
        <w:t>–</w:t>
      </w:r>
      <w:r w:rsidRPr="00E2394A">
        <w:rPr>
          <w:rFonts w:ascii="Times New Roman" w:hAnsi="Times New Roman" w:cs="Times New Roman"/>
          <w:b/>
        </w:rPr>
        <w:t>,</w:t>
      </w:r>
      <w:r w:rsidRPr="00E2394A">
        <w:rPr>
          <w:rFonts w:ascii="Times New Roman" w:hAnsi="Times New Roman" w:cs="Times New Roman"/>
          <w:bCs/>
        </w:rPr>
        <w:t xml:space="preserve"> eleva Proyecto de Ordenanza, </w:t>
      </w:r>
      <w:r w:rsidR="00E37C5F" w:rsidRPr="00E2394A">
        <w:rPr>
          <w:rFonts w:ascii="Times New Roman" w:hAnsi="Times New Roman" w:cs="Times New Roman"/>
          <w:bCs/>
        </w:rPr>
        <w:t>c</w:t>
      </w:r>
      <w:r w:rsidRPr="00E2394A">
        <w:rPr>
          <w:rFonts w:ascii="Times New Roman" w:hAnsi="Times New Roman" w:cs="Times New Roman"/>
          <w:bCs/>
        </w:rPr>
        <w:t xml:space="preserve">reando marco regulatorio para la circulación y uso de Vehículos de Movilidad Individual “V.E.M.I” en el ámbito de la ciudad de Rio Gallegos.   </w:t>
      </w:r>
    </w:p>
    <w:p w:rsidR="00E37C5F" w:rsidRPr="00E2394A" w:rsidRDefault="000823D5"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rPr>
        <w:t>Expediente N° 15.554-A-26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 </w:t>
      </w:r>
      <w:r w:rsidRPr="00E2394A">
        <w:rPr>
          <w:rFonts w:ascii="Times New Roman" w:hAnsi="Times New Roman" w:cs="Times New Roman"/>
          <w:bCs/>
        </w:rPr>
        <w:t xml:space="preserve">eleva Proyecto de Ordenanza, creando el “Programa Municipal </w:t>
      </w:r>
      <w:r w:rsidR="00241F33" w:rsidRPr="00E2394A">
        <w:rPr>
          <w:rFonts w:ascii="Times New Roman" w:hAnsi="Times New Roman" w:cs="Times New Roman"/>
          <w:bCs/>
        </w:rPr>
        <w:t>d</w:t>
      </w:r>
      <w:r w:rsidRPr="00E2394A">
        <w:rPr>
          <w:rFonts w:ascii="Times New Roman" w:hAnsi="Times New Roman" w:cs="Times New Roman"/>
          <w:bCs/>
        </w:rPr>
        <w:t xml:space="preserve">e Capacitación en Sistema Braille y Lengua de Señas Argentina (LSA) para Áreas Turísticas”, destinado al personal que desempeña funciones en </w:t>
      </w:r>
      <w:r w:rsidRPr="00E2394A">
        <w:rPr>
          <w:rFonts w:ascii="Times New Roman" w:hAnsi="Times New Roman" w:cs="Times New Roman"/>
          <w:bCs/>
        </w:rPr>
        <w:lastRenderedPageBreak/>
        <w:t>dependencias turísticas, culturales e históricas de la Municipal</w:t>
      </w:r>
      <w:r w:rsidR="00193DF6" w:rsidRPr="00E2394A">
        <w:rPr>
          <w:rFonts w:ascii="Times New Roman" w:hAnsi="Times New Roman" w:cs="Times New Roman"/>
          <w:bCs/>
        </w:rPr>
        <w:t>idad</w:t>
      </w:r>
      <w:r w:rsidRPr="00E2394A">
        <w:rPr>
          <w:rFonts w:ascii="Times New Roman" w:hAnsi="Times New Roman" w:cs="Times New Roman"/>
          <w:bCs/>
        </w:rPr>
        <w:t xml:space="preserve"> de Rio Gallegos y de la Secretar</w:t>
      </w:r>
      <w:r w:rsidR="007A7961" w:rsidRPr="00E2394A">
        <w:rPr>
          <w:rFonts w:ascii="Times New Roman" w:hAnsi="Times New Roman" w:cs="Times New Roman"/>
          <w:bCs/>
        </w:rPr>
        <w:t>í</w:t>
      </w:r>
      <w:r w:rsidRPr="00E2394A">
        <w:rPr>
          <w:rFonts w:ascii="Times New Roman" w:hAnsi="Times New Roman" w:cs="Times New Roman"/>
          <w:bCs/>
        </w:rPr>
        <w:t xml:space="preserve">a de Turismo Municipal. </w:t>
      </w:r>
    </w:p>
    <w:p w:rsidR="00E36356" w:rsidRPr="00E2394A" w:rsidRDefault="00120809"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color w:val="000000" w:themeColor="text1"/>
        </w:rPr>
        <w:t>Expediente N° 15.</w:t>
      </w:r>
      <w:r w:rsidR="007A7961" w:rsidRPr="00E2394A">
        <w:rPr>
          <w:rFonts w:ascii="Times New Roman" w:hAnsi="Times New Roman" w:cs="Times New Roman"/>
          <w:b/>
          <w:color w:val="000000" w:themeColor="text1"/>
        </w:rPr>
        <w:t>5</w:t>
      </w:r>
      <w:r w:rsidRPr="00E2394A">
        <w:rPr>
          <w:rFonts w:ascii="Times New Roman" w:hAnsi="Times New Roman" w:cs="Times New Roman"/>
          <w:b/>
          <w:color w:val="000000" w:themeColor="text1"/>
        </w:rPr>
        <w:t>6</w:t>
      </w:r>
      <w:r w:rsidR="007A7961" w:rsidRPr="00E2394A">
        <w:rPr>
          <w:rFonts w:ascii="Times New Roman" w:hAnsi="Times New Roman" w:cs="Times New Roman"/>
          <w:b/>
          <w:color w:val="000000" w:themeColor="text1"/>
        </w:rPr>
        <w:t>9</w:t>
      </w:r>
      <w:r w:rsidR="006A1507"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R-26</w:t>
      </w:r>
      <w:r w:rsidR="00402701" w:rsidRPr="00E2394A">
        <w:rPr>
          <w:rFonts w:ascii="Times New Roman" w:hAnsi="Times New Roman" w:cs="Times New Roman"/>
          <w:b/>
          <w:color w:val="000000" w:themeColor="text1"/>
        </w:rPr>
        <w:t xml:space="preserve"> -</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TÉC. Ayrton Ever Ruay– Bloque Somos Energía para Renovar</w:t>
      </w:r>
      <w:r w:rsidRPr="00E2394A">
        <w:rPr>
          <w:rFonts w:ascii="Times New Roman" w:hAnsi="Times New Roman" w:cs="Times New Roman"/>
          <w:b/>
          <w:lang w:val="es-ES"/>
        </w:rPr>
        <w:t>–</w:t>
      </w:r>
      <w:r w:rsidRPr="00E2394A">
        <w:rPr>
          <w:rFonts w:ascii="Times New Roman" w:hAnsi="Times New Roman" w:cs="Times New Roman"/>
          <w:b/>
        </w:rPr>
        <w:t>,</w:t>
      </w:r>
      <w:r w:rsidRPr="00E2394A">
        <w:rPr>
          <w:rFonts w:ascii="Times New Roman" w:hAnsi="Times New Roman" w:cs="Times New Roman"/>
          <w:bCs/>
        </w:rPr>
        <w:t xml:space="preserve"> </w:t>
      </w:r>
      <w:r w:rsidRPr="00E2394A">
        <w:rPr>
          <w:rFonts w:ascii="Times New Roman" w:hAnsi="Times New Roman" w:cs="Times New Roman"/>
          <w:bCs/>
          <w:color w:val="000000" w:themeColor="text1"/>
        </w:rPr>
        <w:t xml:space="preserve">eleva Proyecto de Ordenanza- </w:t>
      </w:r>
      <w:r w:rsidR="007A7961" w:rsidRPr="00E2394A">
        <w:rPr>
          <w:rFonts w:ascii="Times New Roman" w:hAnsi="Times New Roman" w:cs="Times New Roman"/>
          <w:bCs/>
          <w:color w:val="000000" w:themeColor="text1"/>
        </w:rPr>
        <w:t>m</w:t>
      </w:r>
      <w:r w:rsidRPr="00E2394A">
        <w:rPr>
          <w:rFonts w:ascii="Times New Roman" w:hAnsi="Times New Roman" w:cs="Times New Roman"/>
          <w:bCs/>
          <w:color w:val="000000" w:themeColor="text1"/>
        </w:rPr>
        <w:t xml:space="preserve">odificando el artículo 83° Bis Ordenanza Tarifaria. </w:t>
      </w:r>
      <w:bookmarkStart w:id="8" w:name="_Hlk227580447"/>
      <w:bookmarkStart w:id="9" w:name="_Hlk205214030"/>
      <w:bookmarkStart w:id="10" w:name="_Hlk198549296"/>
    </w:p>
    <w:p w:rsidR="00B377CC" w:rsidRPr="00E2394A" w:rsidRDefault="00B377CC"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r w:rsidRPr="00E2394A">
        <w:rPr>
          <w:rFonts w:ascii="Times New Roman" w:hAnsi="Times New Roman" w:cs="Times New Roman"/>
          <w:b/>
          <w:bCs/>
        </w:rPr>
        <w:t xml:space="preserve">Expediente </w:t>
      </w:r>
      <w:r w:rsidRPr="00E2394A">
        <w:rPr>
          <w:rFonts w:ascii="Times New Roman" w:hAnsi="Times New Roman" w:cs="Times New Roman"/>
          <w:b/>
        </w:rPr>
        <w:t>N° 15.579-CH-2</w:t>
      </w:r>
      <w:r w:rsidR="009F302C" w:rsidRPr="00E2394A">
        <w:rPr>
          <w:rFonts w:ascii="Times New Roman" w:hAnsi="Times New Roman" w:cs="Times New Roman"/>
          <w:b/>
        </w:rPr>
        <w:t>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ABG. Martín Luciano Chávez– Bloque Justicialista – Unión por la Patria</w:t>
      </w:r>
      <w:r w:rsidR="0047075E"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Ordenanza disponiendo al Poder Ejecutivo Municipal, la implementación obligatoria de una leyenda referente a la línea </w:t>
      </w:r>
      <w:r w:rsidR="007A7961" w:rsidRPr="00E2394A">
        <w:rPr>
          <w:rFonts w:ascii="Times New Roman" w:hAnsi="Times New Roman" w:cs="Times New Roman"/>
          <w:bCs/>
        </w:rPr>
        <w:t>“</w:t>
      </w:r>
      <w:r w:rsidRPr="00E2394A">
        <w:rPr>
          <w:rFonts w:ascii="Times New Roman" w:hAnsi="Times New Roman" w:cs="Times New Roman"/>
          <w:bCs/>
        </w:rPr>
        <w:t>102</w:t>
      </w:r>
      <w:r w:rsidR="007A7961" w:rsidRPr="00E2394A">
        <w:rPr>
          <w:rFonts w:ascii="Times New Roman" w:hAnsi="Times New Roman" w:cs="Times New Roman"/>
          <w:bCs/>
        </w:rPr>
        <w:t>”</w:t>
      </w:r>
      <w:r w:rsidRPr="00E2394A">
        <w:rPr>
          <w:rFonts w:ascii="Times New Roman" w:hAnsi="Times New Roman" w:cs="Times New Roman"/>
          <w:bCs/>
        </w:rPr>
        <w:t xml:space="preserve"> en las instituciones destinadas a actividades deportivas recreativas y culturales.</w:t>
      </w:r>
    </w:p>
    <w:p w:rsidR="00B377CC" w:rsidRPr="00E2394A" w:rsidRDefault="00B377CC"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r w:rsidRPr="00E2394A">
        <w:rPr>
          <w:rFonts w:ascii="Times New Roman" w:hAnsi="Times New Roman" w:cs="Times New Roman"/>
          <w:b/>
          <w:bCs/>
        </w:rPr>
        <w:t xml:space="preserve">Expediente </w:t>
      </w:r>
      <w:r w:rsidRPr="00E2394A">
        <w:rPr>
          <w:rFonts w:ascii="Times New Roman" w:hAnsi="Times New Roman" w:cs="Times New Roman"/>
          <w:b/>
        </w:rPr>
        <w:t>N° 15.582-CH-26</w:t>
      </w:r>
      <w:r w:rsidR="0020593F" w:rsidRPr="00E2394A">
        <w:rPr>
          <w:rFonts w:ascii="Times New Roman" w:hAnsi="Times New Roman" w:cs="Times New Roman"/>
          <w:b/>
        </w:rPr>
        <w:t xml:space="preserve"> </w:t>
      </w:r>
      <w:r w:rsidR="00402701" w:rsidRPr="00E2394A">
        <w:rPr>
          <w:rFonts w:ascii="Times New Roman" w:hAnsi="Times New Roman" w:cs="Times New Roman"/>
          <w:b/>
        </w:rPr>
        <w:t>-</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ABG. Martín Luciano Chávez– Bloque Justicialista – Unión por la Patria</w:t>
      </w:r>
      <w:r w:rsidR="0047075E"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Ordenanza creando el Observatorio Municipal de Precios y Canasta Básica Riogalleguense. </w:t>
      </w:r>
    </w:p>
    <w:p w:rsidR="00B377CC" w:rsidRPr="00E2394A" w:rsidRDefault="00B377CC"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r w:rsidRPr="00E2394A">
        <w:rPr>
          <w:rFonts w:ascii="Times New Roman" w:hAnsi="Times New Roman" w:cs="Times New Roman"/>
          <w:b/>
          <w:bCs/>
        </w:rPr>
        <w:t xml:space="preserve">Expediente </w:t>
      </w:r>
      <w:r w:rsidRPr="00E2394A">
        <w:rPr>
          <w:rFonts w:ascii="Times New Roman" w:hAnsi="Times New Roman" w:cs="Times New Roman"/>
          <w:b/>
        </w:rPr>
        <w:t>N° 15.583</w:t>
      </w:r>
      <w:r w:rsidR="009F302C" w:rsidRPr="00E2394A">
        <w:rPr>
          <w:rFonts w:ascii="Times New Roman" w:hAnsi="Times New Roman" w:cs="Times New Roman"/>
          <w:b/>
        </w:rPr>
        <w:t>-</w:t>
      </w:r>
      <w:r w:rsidRPr="00E2394A">
        <w:rPr>
          <w:rFonts w:ascii="Times New Roman" w:hAnsi="Times New Roman" w:cs="Times New Roman"/>
          <w:b/>
        </w:rPr>
        <w:t>CH-26</w:t>
      </w:r>
      <w:r w:rsidR="00402701" w:rsidRPr="00E2394A">
        <w:rPr>
          <w:rFonts w:ascii="Times New Roman" w:hAnsi="Times New Roman" w:cs="Times New Roman"/>
          <w:b/>
        </w:rPr>
        <w:t xml:space="preserve">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ABG. Martín Luciano Chávez– Bloque Justicialista – Unión por la Patria</w:t>
      </w:r>
      <w:r w:rsidR="0047075E"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Ordenanza creando el Sistema Deportivo de Responsabilidad Social (S.D.R.S.) </w:t>
      </w:r>
      <w:r w:rsidR="009F302C" w:rsidRPr="00E2394A">
        <w:rPr>
          <w:rFonts w:ascii="Times New Roman" w:hAnsi="Times New Roman" w:cs="Times New Roman"/>
          <w:bCs/>
        </w:rPr>
        <w:t>“</w:t>
      </w:r>
      <w:r w:rsidRPr="00E2394A">
        <w:rPr>
          <w:rFonts w:ascii="Times New Roman" w:hAnsi="Times New Roman" w:cs="Times New Roman"/>
          <w:bCs/>
        </w:rPr>
        <w:t>El Deporte Educa, Protege y Transforma</w:t>
      </w:r>
      <w:r w:rsidR="009F302C" w:rsidRPr="00E2394A">
        <w:rPr>
          <w:rFonts w:ascii="Times New Roman" w:hAnsi="Times New Roman" w:cs="Times New Roman"/>
          <w:bCs/>
        </w:rPr>
        <w:t>”</w:t>
      </w:r>
      <w:r w:rsidRPr="00E2394A">
        <w:rPr>
          <w:rFonts w:ascii="Times New Roman" w:hAnsi="Times New Roman" w:cs="Times New Roman"/>
          <w:bCs/>
        </w:rPr>
        <w:t>.</w:t>
      </w:r>
    </w:p>
    <w:p w:rsidR="005C1064" w:rsidRPr="00E2394A" w:rsidRDefault="006E58C5"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11" w:name="_Hlk227583202"/>
      <w:bookmarkStart w:id="12" w:name="_Hlk226372741"/>
      <w:bookmarkStart w:id="13" w:name="_Hlk224550762"/>
      <w:bookmarkEnd w:id="8"/>
      <w:r w:rsidRPr="00E2394A">
        <w:rPr>
          <w:rFonts w:ascii="Times New Roman" w:hAnsi="Times New Roman" w:cs="Times New Roman"/>
          <w:b/>
          <w:color w:val="000000" w:themeColor="text1"/>
        </w:rPr>
        <w:t>Expediente N</w:t>
      </w:r>
      <w:r w:rsidR="002012D8" w:rsidRPr="00E2394A">
        <w:rPr>
          <w:rFonts w:ascii="Times New Roman" w:hAnsi="Times New Roman" w:cs="Times New Roman"/>
          <w:b/>
          <w:color w:val="000000" w:themeColor="text1"/>
        </w:rPr>
        <w:t xml:space="preserve">° </w:t>
      </w:r>
      <w:r w:rsidRPr="00E2394A">
        <w:rPr>
          <w:rFonts w:ascii="Times New Roman" w:hAnsi="Times New Roman" w:cs="Times New Roman"/>
          <w:b/>
          <w:color w:val="000000" w:themeColor="text1"/>
        </w:rPr>
        <w:t>15.</w:t>
      </w:r>
      <w:r w:rsidR="005B2A25" w:rsidRPr="00E2394A">
        <w:rPr>
          <w:rFonts w:ascii="Times New Roman" w:hAnsi="Times New Roman" w:cs="Times New Roman"/>
          <w:b/>
          <w:color w:val="000000" w:themeColor="text1"/>
        </w:rPr>
        <w:t>501</w:t>
      </w:r>
      <w:r w:rsidRPr="00E2394A">
        <w:rPr>
          <w:rFonts w:ascii="Times New Roman" w:hAnsi="Times New Roman" w:cs="Times New Roman"/>
          <w:b/>
          <w:color w:val="000000" w:themeColor="text1"/>
        </w:rPr>
        <w:t>-K-26</w:t>
      </w:r>
      <w:r w:rsidR="00402701" w:rsidRPr="00E2394A">
        <w:rPr>
          <w:rFonts w:ascii="Times New Roman" w:hAnsi="Times New Roman" w:cs="Times New Roman"/>
          <w:b/>
          <w:color w:val="000000" w:themeColor="text1"/>
        </w:rPr>
        <w:t xml:space="preserve"> -</w:t>
      </w:r>
      <w:proofErr w:type="gramStart"/>
      <w:r w:rsidR="002012D8"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Cynthia Kamu</w:t>
      </w:r>
      <w:r w:rsidR="009737D6" w:rsidRPr="00E2394A">
        <w:rPr>
          <w:rFonts w:ascii="Times New Roman" w:hAnsi="Times New Roman" w:cs="Times New Roman"/>
          <w:b/>
          <w:color w:val="000000" w:themeColor="text1"/>
          <w:lang w:val="es-ES"/>
        </w:rPr>
        <w:t>–</w:t>
      </w:r>
      <w:r w:rsidR="002333F0" w:rsidRPr="00E2394A">
        <w:rPr>
          <w:rFonts w:ascii="Times New Roman" w:hAnsi="Times New Roman" w:cs="Times New Roman"/>
          <w:b/>
          <w:color w:val="000000" w:themeColor="text1"/>
          <w:lang w:val="es-ES"/>
        </w:rPr>
        <w:t xml:space="preserve"> </w:t>
      </w:r>
      <w:r w:rsidRPr="00E2394A">
        <w:rPr>
          <w:rFonts w:ascii="Times New Roman" w:hAnsi="Times New Roman" w:cs="Times New Roman"/>
          <w:b/>
          <w:color w:val="000000" w:themeColor="text1"/>
        </w:rPr>
        <w:t>Bloque Justicialista– Unión por la Patria</w:t>
      </w:r>
      <w:r w:rsidR="00E2743D"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rPr>
        <w:t>,</w:t>
      </w:r>
      <w:r w:rsidRPr="00E2394A">
        <w:rPr>
          <w:rFonts w:ascii="Times New Roman" w:hAnsi="Times New Roman" w:cs="Times New Roman"/>
          <w:bCs/>
          <w:color w:val="000000" w:themeColor="text1"/>
        </w:rPr>
        <w:t xml:space="preserve"> eleva Proyecto de Resolución solicitando al </w:t>
      </w:r>
      <w:r w:rsidR="005B2A25" w:rsidRPr="00E2394A">
        <w:rPr>
          <w:rFonts w:ascii="Times New Roman" w:hAnsi="Times New Roman" w:cs="Times New Roman"/>
          <w:bCs/>
          <w:color w:val="000000" w:themeColor="text1"/>
        </w:rPr>
        <w:t xml:space="preserve">Ministerio de </w:t>
      </w:r>
      <w:r w:rsidR="00153A48" w:rsidRPr="00E2394A">
        <w:rPr>
          <w:rFonts w:ascii="Times New Roman" w:hAnsi="Times New Roman" w:cs="Times New Roman"/>
          <w:bCs/>
          <w:color w:val="000000" w:themeColor="text1"/>
        </w:rPr>
        <w:t>S</w:t>
      </w:r>
      <w:r w:rsidR="005B2A25" w:rsidRPr="00E2394A">
        <w:rPr>
          <w:rFonts w:ascii="Times New Roman" w:hAnsi="Times New Roman" w:cs="Times New Roman"/>
          <w:bCs/>
          <w:color w:val="000000" w:themeColor="text1"/>
        </w:rPr>
        <w:t xml:space="preserve">alud </w:t>
      </w:r>
      <w:r w:rsidR="00153A48" w:rsidRPr="00E2394A">
        <w:rPr>
          <w:rFonts w:ascii="Times New Roman" w:hAnsi="Times New Roman" w:cs="Times New Roman"/>
          <w:bCs/>
          <w:color w:val="000000" w:themeColor="text1"/>
        </w:rPr>
        <w:t>y</w:t>
      </w:r>
      <w:r w:rsidR="005B2A25" w:rsidRPr="00E2394A">
        <w:rPr>
          <w:rFonts w:ascii="Times New Roman" w:hAnsi="Times New Roman" w:cs="Times New Roman"/>
          <w:bCs/>
          <w:color w:val="000000" w:themeColor="text1"/>
        </w:rPr>
        <w:t xml:space="preserve"> Ambiente de la Provincia de Santa Cruz a través de la</w:t>
      </w:r>
      <w:r w:rsidR="00153A48" w:rsidRPr="00E2394A">
        <w:rPr>
          <w:rFonts w:ascii="Times New Roman" w:hAnsi="Times New Roman" w:cs="Times New Roman"/>
          <w:bCs/>
          <w:color w:val="000000" w:themeColor="text1"/>
        </w:rPr>
        <w:t>s</w:t>
      </w:r>
      <w:r w:rsidR="005B2A25" w:rsidRPr="00E2394A">
        <w:rPr>
          <w:rFonts w:ascii="Times New Roman" w:hAnsi="Times New Roman" w:cs="Times New Roman"/>
          <w:bCs/>
          <w:color w:val="000000" w:themeColor="text1"/>
        </w:rPr>
        <w:t xml:space="preserve"> áreas correspondientes</w:t>
      </w:r>
      <w:r w:rsidR="00153A48" w:rsidRPr="00E2394A">
        <w:rPr>
          <w:rFonts w:ascii="Times New Roman" w:hAnsi="Times New Roman" w:cs="Times New Roman"/>
          <w:bCs/>
          <w:color w:val="000000" w:themeColor="text1"/>
        </w:rPr>
        <w:t>,</w:t>
      </w:r>
      <w:r w:rsidR="005B2A25" w:rsidRPr="00E2394A">
        <w:rPr>
          <w:rFonts w:ascii="Times New Roman" w:hAnsi="Times New Roman" w:cs="Times New Roman"/>
          <w:bCs/>
          <w:color w:val="000000" w:themeColor="text1"/>
        </w:rPr>
        <w:t xml:space="preserve"> arbitre los medios necesarios para la reactivación y funcionamiento del sistema de turnos web del Hospital Regional de Rio </w:t>
      </w:r>
      <w:r w:rsidR="00310539" w:rsidRPr="00E2394A">
        <w:rPr>
          <w:rFonts w:ascii="Times New Roman" w:hAnsi="Times New Roman" w:cs="Times New Roman"/>
          <w:bCs/>
          <w:color w:val="000000" w:themeColor="text1"/>
        </w:rPr>
        <w:t>Gallegos.</w:t>
      </w:r>
    </w:p>
    <w:p w:rsidR="00290C66" w:rsidRPr="00E2394A" w:rsidRDefault="00290C66"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14" w:name="_Hlk228800791"/>
      <w:r w:rsidRPr="00E2394A">
        <w:rPr>
          <w:rFonts w:ascii="Times New Roman" w:hAnsi="Times New Roman" w:cs="Times New Roman"/>
          <w:b/>
          <w:color w:val="000000" w:themeColor="text1"/>
        </w:rPr>
        <w:t>Expediente N° 15.</w:t>
      </w:r>
      <w:r w:rsidR="005B2A25" w:rsidRPr="00E2394A">
        <w:rPr>
          <w:rFonts w:ascii="Times New Roman" w:hAnsi="Times New Roman" w:cs="Times New Roman"/>
          <w:b/>
          <w:color w:val="000000" w:themeColor="text1"/>
        </w:rPr>
        <w:t>502</w:t>
      </w:r>
      <w:r w:rsidRPr="00E2394A">
        <w:rPr>
          <w:rFonts w:ascii="Times New Roman" w:hAnsi="Times New Roman" w:cs="Times New Roman"/>
          <w:b/>
          <w:color w:val="000000" w:themeColor="text1"/>
        </w:rPr>
        <w:t>-</w:t>
      </w:r>
      <w:r w:rsidR="003B163D"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002A3BC6" w:rsidRPr="00E2394A">
        <w:rPr>
          <w:rFonts w:ascii="Times New Roman" w:hAnsi="Times New Roman" w:cs="Times New Roman"/>
          <w:b/>
          <w:color w:val="000000" w:themeColor="text1"/>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w:t>
      </w:r>
      <w:r w:rsidR="00310539" w:rsidRPr="00E2394A">
        <w:rPr>
          <w:rFonts w:ascii="Times New Roman" w:hAnsi="Times New Roman" w:cs="Times New Roman"/>
          <w:b/>
          <w:color w:val="000000" w:themeColor="text1"/>
        </w:rPr>
        <w:t>Cynthia Kamu</w:t>
      </w:r>
      <w:r w:rsidRPr="00E2394A">
        <w:rPr>
          <w:rFonts w:ascii="Times New Roman" w:hAnsi="Times New Roman" w:cs="Times New Roman"/>
          <w:b/>
          <w:color w:val="000000" w:themeColor="text1"/>
        </w:rPr>
        <w:t xml:space="preserve"> </w:t>
      </w:r>
      <w:r w:rsidR="00396213" w:rsidRPr="00E2394A">
        <w:rPr>
          <w:rFonts w:ascii="Times New Roman" w:hAnsi="Times New Roman" w:cs="Times New Roman"/>
          <w:b/>
          <w:color w:val="000000" w:themeColor="text1"/>
          <w:lang w:val="es-ES"/>
        </w:rPr>
        <w:t>–</w:t>
      </w:r>
      <w:r w:rsidR="00402701" w:rsidRPr="00E2394A">
        <w:rPr>
          <w:rFonts w:ascii="Times New Roman" w:hAnsi="Times New Roman" w:cs="Times New Roman"/>
          <w:b/>
          <w:color w:val="000000" w:themeColor="text1"/>
          <w:lang w:val="es-ES"/>
        </w:rPr>
        <w:t xml:space="preserve"> </w:t>
      </w:r>
      <w:r w:rsidRPr="00E2394A">
        <w:rPr>
          <w:rFonts w:ascii="Times New Roman" w:hAnsi="Times New Roman" w:cs="Times New Roman"/>
          <w:b/>
          <w:color w:val="000000" w:themeColor="text1"/>
        </w:rPr>
        <w:t>Bloque Justicialista</w:t>
      </w:r>
      <w:r w:rsidR="0039621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rPr>
        <w:t>Unión por la Patria</w:t>
      </w:r>
      <w:r w:rsidR="0039621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rPr>
        <w:t xml:space="preserve">, </w:t>
      </w:r>
      <w:bookmarkEnd w:id="14"/>
      <w:r w:rsidRPr="00E2394A">
        <w:rPr>
          <w:rFonts w:ascii="Times New Roman" w:hAnsi="Times New Roman" w:cs="Times New Roman"/>
          <w:bCs/>
          <w:color w:val="000000" w:themeColor="text1"/>
        </w:rPr>
        <w:t xml:space="preserve">eleva </w:t>
      </w:r>
      <w:r w:rsidR="00091D37" w:rsidRPr="00E2394A">
        <w:rPr>
          <w:rFonts w:ascii="Times New Roman" w:hAnsi="Times New Roman" w:cs="Times New Roman"/>
          <w:bCs/>
          <w:color w:val="000000" w:themeColor="text1"/>
        </w:rPr>
        <w:t>P</w:t>
      </w:r>
      <w:r w:rsidRPr="00E2394A">
        <w:rPr>
          <w:rFonts w:ascii="Times New Roman" w:hAnsi="Times New Roman" w:cs="Times New Roman"/>
          <w:bCs/>
          <w:color w:val="000000" w:themeColor="text1"/>
        </w:rPr>
        <w:t xml:space="preserve">royecto de Resolución </w:t>
      </w:r>
      <w:r w:rsidR="005B2A25" w:rsidRPr="00E2394A">
        <w:rPr>
          <w:rFonts w:ascii="Times New Roman" w:hAnsi="Times New Roman" w:cs="Times New Roman"/>
          <w:bCs/>
          <w:color w:val="000000" w:themeColor="text1"/>
        </w:rPr>
        <w:t xml:space="preserve">solicitando al Gobierno Provincial y Distrigas S.A la </w:t>
      </w:r>
      <w:r w:rsidR="007A7961" w:rsidRPr="00E2394A">
        <w:rPr>
          <w:rFonts w:ascii="Times New Roman" w:hAnsi="Times New Roman" w:cs="Times New Roman"/>
          <w:bCs/>
          <w:color w:val="000000" w:themeColor="text1"/>
        </w:rPr>
        <w:t>u</w:t>
      </w:r>
      <w:r w:rsidR="005B2A25" w:rsidRPr="00E2394A">
        <w:rPr>
          <w:rFonts w:ascii="Times New Roman" w:hAnsi="Times New Roman" w:cs="Times New Roman"/>
          <w:bCs/>
          <w:color w:val="000000" w:themeColor="text1"/>
        </w:rPr>
        <w:t xml:space="preserve">rgente </w:t>
      </w:r>
      <w:r w:rsidR="00310539" w:rsidRPr="00E2394A">
        <w:rPr>
          <w:rFonts w:ascii="Times New Roman" w:hAnsi="Times New Roman" w:cs="Times New Roman"/>
          <w:bCs/>
          <w:color w:val="000000" w:themeColor="text1"/>
        </w:rPr>
        <w:t xml:space="preserve">continuidad y finalización de la </w:t>
      </w:r>
      <w:r w:rsidR="007A7961" w:rsidRPr="00E2394A">
        <w:rPr>
          <w:rFonts w:ascii="Times New Roman" w:hAnsi="Times New Roman" w:cs="Times New Roman"/>
          <w:bCs/>
          <w:color w:val="000000" w:themeColor="text1"/>
        </w:rPr>
        <w:t>o</w:t>
      </w:r>
      <w:r w:rsidR="00310539" w:rsidRPr="00E2394A">
        <w:rPr>
          <w:rFonts w:ascii="Times New Roman" w:hAnsi="Times New Roman" w:cs="Times New Roman"/>
          <w:bCs/>
          <w:color w:val="000000" w:themeColor="text1"/>
        </w:rPr>
        <w:t xml:space="preserve">bra de </w:t>
      </w:r>
      <w:r w:rsidR="007A7961" w:rsidRPr="00E2394A">
        <w:rPr>
          <w:rFonts w:ascii="Times New Roman" w:hAnsi="Times New Roman" w:cs="Times New Roman"/>
          <w:bCs/>
          <w:color w:val="000000" w:themeColor="text1"/>
        </w:rPr>
        <w:t>r</w:t>
      </w:r>
      <w:r w:rsidR="00310539" w:rsidRPr="00E2394A">
        <w:rPr>
          <w:rFonts w:ascii="Times New Roman" w:hAnsi="Times New Roman" w:cs="Times New Roman"/>
          <w:bCs/>
          <w:color w:val="000000" w:themeColor="text1"/>
        </w:rPr>
        <w:t xml:space="preserve">ed de </w:t>
      </w:r>
      <w:r w:rsidR="007A7961" w:rsidRPr="00E2394A">
        <w:rPr>
          <w:rFonts w:ascii="Times New Roman" w:hAnsi="Times New Roman" w:cs="Times New Roman"/>
          <w:bCs/>
          <w:color w:val="000000" w:themeColor="text1"/>
        </w:rPr>
        <w:t>g</w:t>
      </w:r>
      <w:r w:rsidR="00310539" w:rsidRPr="00E2394A">
        <w:rPr>
          <w:rFonts w:ascii="Times New Roman" w:hAnsi="Times New Roman" w:cs="Times New Roman"/>
          <w:bCs/>
          <w:color w:val="000000" w:themeColor="text1"/>
        </w:rPr>
        <w:t xml:space="preserve">as para los </w:t>
      </w:r>
      <w:r w:rsidR="007A7961" w:rsidRPr="00E2394A">
        <w:rPr>
          <w:rFonts w:ascii="Times New Roman" w:hAnsi="Times New Roman" w:cs="Times New Roman"/>
          <w:bCs/>
          <w:color w:val="000000" w:themeColor="text1"/>
        </w:rPr>
        <w:t>b</w:t>
      </w:r>
      <w:r w:rsidR="00310539" w:rsidRPr="00E2394A">
        <w:rPr>
          <w:rFonts w:ascii="Times New Roman" w:hAnsi="Times New Roman" w:cs="Times New Roman"/>
          <w:bCs/>
          <w:color w:val="000000" w:themeColor="text1"/>
        </w:rPr>
        <w:t>arrios 22 de Septiembre y Bicentenario IV.</w:t>
      </w:r>
    </w:p>
    <w:p w:rsidR="009F5E54" w:rsidRPr="00E2394A" w:rsidRDefault="009F5E54"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r w:rsidRPr="00E2394A">
        <w:rPr>
          <w:rFonts w:ascii="Times New Roman" w:hAnsi="Times New Roman" w:cs="Times New Roman"/>
          <w:b/>
          <w:color w:val="000000" w:themeColor="text1"/>
        </w:rPr>
        <w:t>Expediente N° 15.</w:t>
      </w:r>
      <w:r w:rsidR="00310539" w:rsidRPr="00E2394A">
        <w:rPr>
          <w:rFonts w:ascii="Times New Roman" w:hAnsi="Times New Roman" w:cs="Times New Roman"/>
          <w:b/>
          <w:color w:val="000000" w:themeColor="text1"/>
        </w:rPr>
        <w:t>504</w:t>
      </w:r>
      <w:r w:rsidRPr="00E2394A">
        <w:rPr>
          <w:rFonts w:ascii="Times New Roman" w:hAnsi="Times New Roman" w:cs="Times New Roman"/>
          <w:b/>
          <w:color w:val="000000" w:themeColor="text1"/>
        </w:rPr>
        <w:t>-</w:t>
      </w:r>
      <w:r w:rsidR="003B163D"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-26</w:t>
      </w:r>
      <w:r w:rsidR="00402701" w:rsidRPr="00E2394A">
        <w:rPr>
          <w:rFonts w:ascii="Times New Roman" w:hAnsi="Times New Roman" w:cs="Times New Roman"/>
          <w:b/>
          <w:color w:val="000000" w:themeColor="text1"/>
        </w:rPr>
        <w:t xml:space="preserve"> -</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w:t>
      </w:r>
      <w:r w:rsidR="00310539" w:rsidRPr="00E2394A">
        <w:rPr>
          <w:rFonts w:ascii="Times New Roman" w:hAnsi="Times New Roman" w:cs="Times New Roman"/>
          <w:b/>
          <w:color w:val="000000" w:themeColor="text1"/>
        </w:rPr>
        <w:t>Cynthia Kamu</w:t>
      </w:r>
      <w:r w:rsidR="003F0EC0" w:rsidRPr="00E2394A">
        <w:rPr>
          <w:rFonts w:ascii="Times New Roman" w:hAnsi="Times New Roman" w:cs="Times New Roman"/>
          <w:b/>
          <w:color w:val="000000" w:themeColor="text1"/>
          <w:lang w:val="es-ES"/>
        </w:rPr>
        <w:t>–</w:t>
      </w:r>
      <w:r w:rsidR="00402701" w:rsidRPr="00E2394A">
        <w:rPr>
          <w:rFonts w:ascii="Times New Roman" w:hAnsi="Times New Roman" w:cs="Times New Roman"/>
          <w:b/>
          <w:color w:val="000000" w:themeColor="text1"/>
          <w:lang w:val="es-ES"/>
        </w:rPr>
        <w:t xml:space="preserve"> </w:t>
      </w:r>
      <w:r w:rsidR="00AB0388" w:rsidRPr="00E2394A">
        <w:rPr>
          <w:rFonts w:ascii="Times New Roman" w:hAnsi="Times New Roman" w:cs="Times New Roman"/>
          <w:b/>
          <w:color w:val="000000" w:themeColor="text1"/>
          <w:lang w:val="es-ES"/>
        </w:rPr>
        <w:t xml:space="preserve">Bloque </w:t>
      </w:r>
      <w:r w:rsidR="00310539" w:rsidRPr="00E2394A">
        <w:rPr>
          <w:rFonts w:ascii="Times New Roman" w:hAnsi="Times New Roman" w:cs="Times New Roman"/>
          <w:b/>
          <w:color w:val="000000" w:themeColor="text1"/>
          <w:lang w:val="es-ES"/>
        </w:rPr>
        <w:t>Justicialista</w:t>
      </w:r>
      <w:r w:rsidR="003F0EC0" w:rsidRPr="00E2394A">
        <w:rPr>
          <w:rFonts w:ascii="Times New Roman" w:hAnsi="Times New Roman" w:cs="Times New Roman"/>
          <w:b/>
          <w:color w:val="000000" w:themeColor="text1"/>
          <w:lang w:val="es-ES"/>
        </w:rPr>
        <w:t>–</w:t>
      </w:r>
      <w:r w:rsidR="00310539" w:rsidRPr="00E2394A">
        <w:rPr>
          <w:rFonts w:ascii="Times New Roman" w:hAnsi="Times New Roman" w:cs="Times New Roman"/>
          <w:b/>
          <w:color w:val="000000" w:themeColor="text1"/>
          <w:lang w:val="es-ES"/>
        </w:rPr>
        <w:t>Unión por la Patria</w:t>
      </w:r>
      <w:r w:rsidR="00310539" w:rsidRPr="00E2394A">
        <w:rPr>
          <w:rFonts w:ascii="Times New Roman" w:hAnsi="Times New Roman" w:cs="Times New Roman"/>
          <w:bCs/>
          <w:color w:val="000000" w:themeColor="text1"/>
          <w:lang w:val="es-ES"/>
        </w:rPr>
        <w:t>-</w:t>
      </w:r>
      <w:r w:rsidR="00376532" w:rsidRPr="00E2394A">
        <w:rPr>
          <w:rFonts w:ascii="Times New Roman" w:hAnsi="Times New Roman" w:cs="Times New Roman"/>
          <w:bCs/>
          <w:color w:val="000000" w:themeColor="text1"/>
        </w:rPr>
        <w:t>, eleva Proyecto de Resolución solicita</w:t>
      </w:r>
      <w:r w:rsidR="003F0EC0" w:rsidRPr="00E2394A">
        <w:rPr>
          <w:rFonts w:ascii="Times New Roman" w:hAnsi="Times New Roman" w:cs="Times New Roman"/>
          <w:bCs/>
          <w:color w:val="000000" w:themeColor="text1"/>
        </w:rPr>
        <w:t>ndo</w:t>
      </w:r>
      <w:r w:rsidR="00376532" w:rsidRPr="00E2394A">
        <w:rPr>
          <w:rFonts w:ascii="Times New Roman" w:hAnsi="Times New Roman" w:cs="Times New Roman"/>
          <w:bCs/>
          <w:color w:val="000000" w:themeColor="text1"/>
        </w:rPr>
        <w:t xml:space="preserve"> </w:t>
      </w:r>
      <w:r w:rsidR="00310539" w:rsidRPr="00E2394A">
        <w:rPr>
          <w:rFonts w:ascii="Times New Roman" w:hAnsi="Times New Roman" w:cs="Times New Roman"/>
          <w:bCs/>
          <w:color w:val="000000" w:themeColor="text1"/>
        </w:rPr>
        <w:t>la urgente reparación y garantía del sistema de calefacción en el sector Guardia del Hospital Regional Rio Gallegos.</w:t>
      </w:r>
    </w:p>
    <w:p w:rsidR="00930105" w:rsidRPr="00E2394A" w:rsidRDefault="00930105"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15" w:name="_Hlk227583385"/>
      <w:bookmarkEnd w:id="11"/>
      <w:r w:rsidRPr="00E2394A">
        <w:rPr>
          <w:rFonts w:ascii="Times New Roman" w:hAnsi="Times New Roman" w:cs="Times New Roman"/>
          <w:b/>
          <w:color w:val="000000" w:themeColor="text1"/>
        </w:rPr>
        <w:t>Expediente N° 15.</w:t>
      </w:r>
      <w:r w:rsidR="00310539" w:rsidRPr="00E2394A">
        <w:rPr>
          <w:rFonts w:ascii="Times New Roman" w:hAnsi="Times New Roman" w:cs="Times New Roman"/>
          <w:b/>
          <w:color w:val="000000" w:themeColor="text1"/>
        </w:rPr>
        <w:t>505</w:t>
      </w:r>
      <w:r w:rsidRPr="00E2394A">
        <w:rPr>
          <w:rFonts w:ascii="Times New Roman" w:hAnsi="Times New Roman" w:cs="Times New Roman"/>
          <w:b/>
          <w:color w:val="000000" w:themeColor="text1"/>
        </w:rPr>
        <w:t>-</w:t>
      </w:r>
      <w:r w:rsidR="003B163D"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-26</w:t>
      </w:r>
      <w:r w:rsidR="00402701" w:rsidRPr="00E2394A">
        <w:rPr>
          <w:rFonts w:ascii="Times New Roman" w:hAnsi="Times New Roman" w:cs="Times New Roman"/>
          <w:b/>
          <w:color w:val="000000" w:themeColor="text1"/>
        </w:rPr>
        <w:t xml:space="preserve"> -</w:t>
      </w:r>
      <w:proofErr w:type="gramStart"/>
      <w:r w:rsidRPr="00E2394A">
        <w:rPr>
          <w:rFonts w:ascii="Times New Roman" w:hAnsi="Times New Roman" w:cs="Times New Roman"/>
          <w:b/>
          <w:color w:val="000000" w:themeColor="text1"/>
        </w:rPr>
        <w:t>Concejal</w:t>
      </w:r>
      <w:proofErr w:type="gramEnd"/>
      <w:r w:rsidR="00310539" w:rsidRPr="00E2394A">
        <w:rPr>
          <w:rFonts w:ascii="Times New Roman" w:hAnsi="Times New Roman" w:cs="Times New Roman"/>
          <w:b/>
          <w:color w:val="000000" w:themeColor="text1"/>
          <w:lang w:val="es-ES"/>
        </w:rPr>
        <w:t xml:space="preserve"> Cynthia Kamu</w:t>
      </w:r>
      <w:r w:rsidR="00D860BA" w:rsidRPr="00E2394A">
        <w:rPr>
          <w:rFonts w:ascii="Times New Roman" w:hAnsi="Times New Roman" w:cs="Times New Roman"/>
          <w:b/>
          <w:color w:val="000000" w:themeColor="text1"/>
          <w:lang w:val="es-ES"/>
        </w:rPr>
        <w:t xml:space="preserve">– </w:t>
      </w:r>
      <w:r w:rsidR="00310539" w:rsidRPr="00E2394A">
        <w:rPr>
          <w:rFonts w:ascii="Times New Roman" w:hAnsi="Times New Roman" w:cs="Times New Roman"/>
          <w:b/>
          <w:color w:val="000000" w:themeColor="text1"/>
          <w:lang w:val="es-ES"/>
        </w:rPr>
        <w:t xml:space="preserve">Bloque Justicialista-Unión por la Patria-, </w:t>
      </w:r>
      <w:r w:rsidRPr="00E2394A">
        <w:rPr>
          <w:rFonts w:ascii="Times New Roman" w:hAnsi="Times New Roman" w:cs="Times New Roman"/>
          <w:bCs/>
          <w:color w:val="000000" w:themeColor="text1"/>
        </w:rPr>
        <w:t xml:space="preserve">eleva </w:t>
      </w:r>
      <w:r w:rsidR="000806FF" w:rsidRPr="00E2394A">
        <w:rPr>
          <w:rFonts w:ascii="Times New Roman" w:hAnsi="Times New Roman" w:cs="Times New Roman"/>
          <w:bCs/>
          <w:color w:val="000000" w:themeColor="text1"/>
        </w:rPr>
        <w:t>P</w:t>
      </w:r>
      <w:r w:rsidRPr="00E2394A">
        <w:rPr>
          <w:rFonts w:ascii="Times New Roman" w:hAnsi="Times New Roman" w:cs="Times New Roman"/>
          <w:bCs/>
          <w:color w:val="000000" w:themeColor="text1"/>
        </w:rPr>
        <w:t xml:space="preserve">royecto de Resolución solicitando </w:t>
      </w:r>
      <w:r w:rsidR="00310539" w:rsidRPr="00E2394A">
        <w:rPr>
          <w:rFonts w:ascii="Times New Roman" w:hAnsi="Times New Roman" w:cs="Times New Roman"/>
          <w:bCs/>
          <w:color w:val="000000" w:themeColor="text1"/>
        </w:rPr>
        <w:t>a Servicios Públicos</w:t>
      </w:r>
      <w:r w:rsidR="00C97A35" w:rsidRPr="00E2394A">
        <w:rPr>
          <w:rFonts w:ascii="Times New Roman" w:hAnsi="Times New Roman" w:cs="Times New Roman"/>
          <w:bCs/>
          <w:color w:val="000000" w:themeColor="text1"/>
        </w:rPr>
        <w:t xml:space="preserve"> Sociedad</w:t>
      </w:r>
      <w:r w:rsidR="00310539" w:rsidRPr="00E2394A">
        <w:rPr>
          <w:rFonts w:ascii="Times New Roman" w:hAnsi="Times New Roman" w:cs="Times New Roman"/>
          <w:bCs/>
          <w:color w:val="000000" w:themeColor="text1"/>
        </w:rPr>
        <w:t xml:space="preserve"> del Estado </w:t>
      </w:r>
      <w:r w:rsidR="00C97A35" w:rsidRPr="00E2394A">
        <w:rPr>
          <w:rFonts w:ascii="Times New Roman" w:hAnsi="Times New Roman" w:cs="Times New Roman"/>
          <w:bCs/>
          <w:color w:val="000000" w:themeColor="text1"/>
        </w:rPr>
        <w:t>(</w:t>
      </w:r>
      <w:r w:rsidR="00310539" w:rsidRPr="00E2394A">
        <w:rPr>
          <w:rFonts w:ascii="Times New Roman" w:hAnsi="Times New Roman" w:cs="Times New Roman"/>
          <w:bCs/>
          <w:color w:val="000000" w:themeColor="text1"/>
        </w:rPr>
        <w:t>S.P.S.E</w:t>
      </w:r>
      <w:r w:rsidR="00C97A35" w:rsidRPr="00E2394A">
        <w:rPr>
          <w:rFonts w:ascii="Times New Roman" w:hAnsi="Times New Roman" w:cs="Times New Roman"/>
          <w:bCs/>
          <w:color w:val="000000" w:themeColor="text1"/>
        </w:rPr>
        <w:t>)</w:t>
      </w:r>
      <w:r w:rsidR="00310539" w:rsidRPr="00E2394A">
        <w:rPr>
          <w:rFonts w:ascii="Times New Roman" w:hAnsi="Times New Roman" w:cs="Times New Roman"/>
          <w:bCs/>
          <w:color w:val="000000" w:themeColor="text1"/>
        </w:rPr>
        <w:t xml:space="preserve"> un relevamiento de iluminación en inmediaciones de establecimientos </w:t>
      </w:r>
      <w:r w:rsidR="00C97A35" w:rsidRPr="00E2394A">
        <w:rPr>
          <w:rFonts w:ascii="Times New Roman" w:hAnsi="Times New Roman" w:cs="Times New Roman"/>
          <w:bCs/>
          <w:color w:val="000000" w:themeColor="text1"/>
        </w:rPr>
        <w:t>e</w:t>
      </w:r>
      <w:r w:rsidR="00310539" w:rsidRPr="00E2394A">
        <w:rPr>
          <w:rFonts w:ascii="Times New Roman" w:hAnsi="Times New Roman" w:cs="Times New Roman"/>
          <w:bCs/>
          <w:color w:val="000000" w:themeColor="text1"/>
        </w:rPr>
        <w:t>ducativos de Rio Gallegos.</w:t>
      </w:r>
    </w:p>
    <w:p w:rsidR="00310539" w:rsidRPr="00E2394A" w:rsidRDefault="00EA48F1"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16" w:name="_Hlk229991871"/>
      <w:r w:rsidRPr="00E2394A">
        <w:rPr>
          <w:rFonts w:ascii="Times New Roman" w:hAnsi="Times New Roman" w:cs="Times New Roman"/>
          <w:b/>
          <w:color w:val="000000" w:themeColor="text1"/>
        </w:rPr>
        <w:t>Expediente N° 15.506-</w:t>
      </w:r>
      <w:r w:rsidR="00D579F1"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00B7031F"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bookmarkEnd w:id="16"/>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solicitando al Con</w:t>
      </w:r>
      <w:r w:rsidR="0031105D" w:rsidRPr="00E2394A">
        <w:rPr>
          <w:rFonts w:ascii="Times New Roman" w:hAnsi="Times New Roman" w:cs="Times New Roman"/>
          <w:bCs/>
          <w:color w:val="000000" w:themeColor="text1"/>
          <w:lang w:val="es-ES"/>
        </w:rPr>
        <w:t>s</w:t>
      </w:r>
      <w:r w:rsidRPr="00E2394A">
        <w:rPr>
          <w:rFonts w:ascii="Times New Roman" w:hAnsi="Times New Roman" w:cs="Times New Roman"/>
          <w:bCs/>
          <w:color w:val="000000" w:themeColor="text1"/>
          <w:lang w:val="es-ES"/>
        </w:rPr>
        <w:t>ejo Provincial de Educación de la Provincia de Santa Cruz</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que de manera urgente arbitre los medios necesarios para garantizar el restablecimiento del suministro de gas en la Escuela Especial N° 6 del </w:t>
      </w:r>
      <w:r w:rsidR="00B2420A" w:rsidRPr="00E2394A">
        <w:rPr>
          <w:rFonts w:ascii="Times New Roman" w:hAnsi="Times New Roman" w:cs="Times New Roman"/>
          <w:bCs/>
          <w:color w:val="000000" w:themeColor="text1"/>
          <w:lang w:val="es-ES"/>
        </w:rPr>
        <w:t>b</w:t>
      </w:r>
      <w:r w:rsidRPr="00E2394A">
        <w:rPr>
          <w:rFonts w:ascii="Times New Roman" w:hAnsi="Times New Roman" w:cs="Times New Roman"/>
          <w:bCs/>
          <w:color w:val="000000" w:themeColor="text1"/>
          <w:lang w:val="es-ES"/>
        </w:rPr>
        <w:t xml:space="preserve">arrio Belgrano de la </w:t>
      </w:r>
      <w:r w:rsidR="0031105D" w:rsidRPr="00E2394A">
        <w:rPr>
          <w:rFonts w:ascii="Times New Roman" w:hAnsi="Times New Roman" w:cs="Times New Roman"/>
          <w:bCs/>
          <w:color w:val="000000" w:themeColor="text1"/>
          <w:lang w:val="es-ES"/>
        </w:rPr>
        <w:t>c</w:t>
      </w:r>
      <w:r w:rsidRPr="00E2394A">
        <w:rPr>
          <w:rFonts w:ascii="Times New Roman" w:hAnsi="Times New Roman" w:cs="Times New Roman"/>
          <w:bCs/>
          <w:color w:val="000000" w:themeColor="text1"/>
          <w:lang w:val="es-ES"/>
        </w:rPr>
        <w:t>iudad de Rio Gallegos.</w:t>
      </w:r>
    </w:p>
    <w:p w:rsidR="00EA48F1" w:rsidRPr="00E2394A" w:rsidRDefault="00EA48F1" w:rsidP="004D101C">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17" w:name="_Hlk229992069"/>
      <w:r w:rsidRPr="00E2394A">
        <w:rPr>
          <w:rFonts w:ascii="Times New Roman" w:hAnsi="Times New Roman" w:cs="Times New Roman"/>
          <w:b/>
          <w:color w:val="000000" w:themeColor="text1"/>
        </w:rPr>
        <w:t>Expediente N° 15.507-</w:t>
      </w:r>
      <w:r w:rsidR="00D579F1"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 </w:t>
      </w:r>
      <w:bookmarkEnd w:id="17"/>
      <w:r w:rsidRPr="00E2394A">
        <w:rPr>
          <w:rFonts w:ascii="Times New Roman" w:hAnsi="Times New Roman" w:cs="Times New Roman"/>
          <w:bCs/>
          <w:color w:val="000000" w:themeColor="text1"/>
          <w:lang w:val="es-ES"/>
        </w:rPr>
        <w:t xml:space="preserve">eleva proyecto de Resolución solicitando al Hospital Regional de Rio Gallegos que arbitren los medios necesarios para implementar </w:t>
      </w:r>
      <w:r w:rsidRPr="00E2394A">
        <w:rPr>
          <w:rFonts w:ascii="Times New Roman" w:hAnsi="Times New Roman" w:cs="Times New Roman"/>
          <w:bCs/>
          <w:color w:val="000000" w:themeColor="text1"/>
          <w:lang w:val="es-ES"/>
        </w:rPr>
        <w:lastRenderedPageBreak/>
        <w:t xml:space="preserve">un sistema de </w:t>
      </w:r>
      <w:r w:rsidR="00F4008F" w:rsidRPr="00E2394A">
        <w:rPr>
          <w:rFonts w:ascii="Times New Roman" w:hAnsi="Times New Roman" w:cs="Times New Roman"/>
          <w:bCs/>
          <w:color w:val="000000" w:themeColor="text1"/>
          <w:lang w:val="es-ES"/>
        </w:rPr>
        <w:t>p</w:t>
      </w:r>
      <w:r w:rsidRPr="00E2394A">
        <w:rPr>
          <w:rFonts w:ascii="Times New Roman" w:hAnsi="Times New Roman" w:cs="Times New Roman"/>
          <w:bCs/>
          <w:color w:val="000000" w:themeColor="text1"/>
          <w:lang w:val="es-ES"/>
        </w:rPr>
        <w:t>rioridad y</w:t>
      </w:r>
      <w:r w:rsidR="00F4008F"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o atención preferencial destinada a personas con discapacidad</w:t>
      </w:r>
      <w:r w:rsidR="00F4008F"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movilidad reducida y adultos</w:t>
      </w:r>
      <w:r w:rsidR="0031105D" w:rsidRPr="00E2394A">
        <w:rPr>
          <w:rFonts w:ascii="Times New Roman" w:hAnsi="Times New Roman" w:cs="Times New Roman"/>
          <w:bCs/>
          <w:color w:val="000000" w:themeColor="text1"/>
          <w:lang w:val="es-ES"/>
        </w:rPr>
        <w:t xml:space="preserve"> mayores</w:t>
      </w:r>
      <w:r w:rsidRPr="00E2394A">
        <w:rPr>
          <w:rFonts w:ascii="Times New Roman" w:hAnsi="Times New Roman" w:cs="Times New Roman"/>
          <w:bCs/>
          <w:color w:val="000000" w:themeColor="text1"/>
          <w:lang w:val="es-ES"/>
        </w:rPr>
        <w:t>.</w:t>
      </w:r>
    </w:p>
    <w:p w:rsidR="00EA48F1" w:rsidRPr="00E2394A" w:rsidRDefault="00EA48F1" w:rsidP="004D101C">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r w:rsidRPr="00E2394A">
        <w:rPr>
          <w:rFonts w:ascii="Times New Roman" w:hAnsi="Times New Roman" w:cs="Times New Roman"/>
          <w:b/>
          <w:color w:val="000000" w:themeColor="text1"/>
        </w:rPr>
        <w:t>Expediente N° 15.508-</w:t>
      </w:r>
      <w:r w:rsidR="00D579F1"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 </w:t>
      </w:r>
      <w:r w:rsidRPr="00E2394A">
        <w:rPr>
          <w:rFonts w:ascii="Times New Roman" w:hAnsi="Times New Roman" w:cs="Times New Roman"/>
          <w:bCs/>
          <w:color w:val="000000" w:themeColor="text1"/>
          <w:lang w:val="es-ES"/>
        </w:rPr>
        <w:t xml:space="preserve">eleva Proyecto de Resolución </w:t>
      </w:r>
      <w:r w:rsidR="006E1D4C" w:rsidRPr="00E2394A">
        <w:rPr>
          <w:rFonts w:ascii="Times New Roman" w:hAnsi="Times New Roman" w:cs="Times New Roman"/>
          <w:bCs/>
          <w:color w:val="000000" w:themeColor="text1"/>
          <w:lang w:val="es-ES"/>
        </w:rPr>
        <w:t>expresando el</w:t>
      </w:r>
      <w:r w:rsidRPr="00E2394A">
        <w:rPr>
          <w:rFonts w:ascii="Times New Roman" w:hAnsi="Times New Roman" w:cs="Times New Roman"/>
          <w:bCs/>
          <w:color w:val="000000" w:themeColor="text1"/>
          <w:lang w:val="es-ES"/>
        </w:rPr>
        <w:t xml:space="preserve"> acompañamiento y adhesión al Proyecto de Ley presentado ante el Honorable Congreso de la </w:t>
      </w:r>
      <w:r w:rsidR="006E1D4C" w:rsidRPr="00E2394A">
        <w:rPr>
          <w:rFonts w:ascii="Times New Roman" w:hAnsi="Times New Roman" w:cs="Times New Roman"/>
          <w:bCs/>
          <w:color w:val="000000" w:themeColor="text1"/>
          <w:lang w:val="es-ES"/>
        </w:rPr>
        <w:t>Nación</w:t>
      </w:r>
      <w:r w:rsidR="00D00CF1"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mediante el cual se propicia declarar a la ciudad de Rio Gallegos </w:t>
      </w:r>
      <w:r w:rsidR="006E1D4C" w:rsidRPr="00E2394A">
        <w:rPr>
          <w:rFonts w:ascii="Times New Roman" w:hAnsi="Times New Roman" w:cs="Times New Roman"/>
          <w:bCs/>
          <w:color w:val="000000" w:themeColor="text1"/>
          <w:lang w:val="es-ES"/>
        </w:rPr>
        <w:t xml:space="preserve">como </w:t>
      </w:r>
      <w:r w:rsidR="0031105D" w:rsidRPr="00E2394A">
        <w:rPr>
          <w:rFonts w:ascii="Times New Roman" w:hAnsi="Times New Roman" w:cs="Times New Roman"/>
          <w:bCs/>
          <w:color w:val="000000" w:themeColor="text1"/>
          <w:lang w:val="es-ES"/>
        </w:rPr>
        <w:t>“</w:t>
      </w:r>
      <w:r w:rsidR="006E1D4C" w:rsidRPr="00E2394A">
        <w:rPr>
          <w:rFonts w:ascii="Times New Roman" w:hAnsi="Times New Roman" w:cs="Times New Roman"/>
          <w:bCs/>
          <w:color w:val="000000" w:themeColor="text1"/>
          <w:lang w:val="es-ES"/>
        </w:rPr>
        <w:t xml:space="preserve">Capital Nacional del Kilometro </w:t>
      </w:r>
      <w:r w:rsidR="0031105D" w:rsidRPr="00E2394A">
        <w:rPr>
          <w:rFonts w:ascii="Times New Roman" w:hAnsi="Times New Roman" w:cs="Times New Roman"/>
          <w:bCs/>
          <w:color w:val="000000" w:themeColor="text1"/>
          <w:lang w:val="es-ES"/>
        </w:rPr>
        <w:t>0</w:t>
      </w:r>
      <w:r w:rsidR="006E1D4C" w:rsidRPr="00E2394A">
        <w:rPr>
          <w:rFonts w:ascii="Times New Roman" w:hAnsi="Times New Roman" w:cs="Times New Roman"/>
          <w:bCs/>
          <w:color w:val="000000" w:themeColor="text1"/>
          <w:lang w:val="es-ES"/>
        </w:rPr>
        <w:t xml:space="preserve"> de la Ruta Nacional N°40</w:t>
      </w:r>
      <w:r w:rsidR="0031105D" w:rsidRPr="00E2394A">
        <w:rPr>
          <w:rFonts w:ascii="Times New Roman" w:hAnsi="Times New Roman" w:cs="Times New Roman"/>
          <w:bCs/>
          <w:color w:val="000000" w:themeColor="text1"/>
          <w:lang w:val="es-ES"/>
        </w:rPr>
        <w:t>”</w:t>
      </w:r>
      <w:r w:rsidR="006E1D4C" w:rsidRPr="00E2394A">
        <w:rPr>
          <w:rFonts w:ascii="Times New Roman" w:hAnsi="Times New Roman" w:cs="Times New Roman"/>
          <w:bCs/>
          <w:color w:val="000000" w:themeColor="text1"/>
          <w:lang w:val="es-ES"/>
        </w:rPr>
        <w:t>.</w:t>
      </w:r>
    </w:p>
    <w:p w:rsidR="006E1D4C" w:rsidRPr="00E2394A" w:rsidRDefault="006E1D4C" w:rsidP="004D101C">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r w:rsidRPr="00E2394A">
        <w:rPr>
          <w:rFonts w:ascii="Times New Roman" w:hAnsi="Times New Roman" w:cs="Times New Roman"/>
          <w:b/>
          <w:color w:val="000000" w:themeColor="text1"/>
        </w:rPr>
        <w:t>Expediente N° 15.512-</w:t>
      </w:r>
      <w:r w:rsidR="00D579F1"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DA3474"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declarando de Interés Municipal</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a la </w:t>
      </w:r>
      <w:r w:rsidR="0031105D" w:rsidRPr="00E2394A">
        <w:rPr>
          <w:rFonts w:ascii="Times New Roman" w:hAnsi="Times New Roman" w:cs="Times New Roman"/>
          <w:bCs/>
          <w:color w:val="000000" w:themeColor="text1"/>
          <w:lang w:val="es-ES"/>
        </w:rPr>
        <w:t>o</w:t>
      </w:r>
      <w:r w:rsidRPr="00E2394A">
        <w:rPr>
          <w:rFonts w:ascii="Times New Roman" w:hAnsi="Times New Roman" w:cs="Times New Roman"/>
          <w:bCs/>
          <w:color w:val="000000" w:themeColor="text1"/>
          <w:lang w:val="es-ES"/>
        </w:rPr>
        <w:t xml:space="preserve">bra </w:t>
      </w:r>
      <w:r w:rsidR="0031105D" w:rsidRPr="00E2394A">
        <w:rPr>
          <w:rFonts w:ascii="Times New Roman" w:hAnsi="Times New Roman" w:cs="Times New Roman"/>
          <w:bCs/>
          <w:color w:val="000000" w:themeColor="text1"/>
          <w:lang w:val="es-ES"/>
        </w:rPr>
        <w:t>t</w:t>
      </w:r>
      <w:r w:rsidRPr="00E2394A">
        <w:rPr>
          <w:rFonts w:ascii="Times New Roman" w:hAnsi="Times New Roman" w:cs="Times New Roman"/>
          <w:bCs/>
          <w:color w:val="000000" w:themeColor="text1"/>
          <w:lang w:val="es-ES"/>
        </w:rPr>
        <w:t xml:space="preserve">eatral </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Antígona de la Nieves</w:t>
      </w:r>
      <w:r w:rsidR="0031105D" w:rsidRPr="00E2394A">
        <w:rPr>
          <w:rFonts w:ascii="Times New Roman" w:hAnsi="Times New Roman" w:cs="Times New Roman"/>
          <w:bCs/>
          <w:color w:val="000000" w:themeColor="text1"/>
          <w:lang w:val="es-ES"/>
        </w:rPr>
        <w:t>”</w:t>
      </w:r>
      <w:r w:rsidR="00DA3474"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realizada en coproducción oficial entre la Municipalidad de Rio Gallegos y el Teatro Nacional Cervantes. </w:t>
      </w:r>
    </w:p>
    <w:p w:rsidR="006E1D4C" w:rsidRPr="00E2394A" w:rsidRDefault="006E1D4C" w:rsidP="004D101C">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r w:rsidRPr="00E2394A">
        <w:rPr>
          <w:rFonts w:ascii="Times New Roman" w:hAnsi="Times New Roman" w:cs="Times New Roman"/>
          <w:b/>
          <w:color w:val="000000" w:themeColor="text1"/>
        </w:rPr>
        <w:t>Expediente N° 15.513-</w:t>
      </w:r>
      <w:r w:rsidR="00D579F1"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DA3474"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Proyecto de Resolución rechazando el ajuste y desfinanciamiento de </w:t>
      </w:r>
      <w:r w:rsidR="0031105D" w:rsidRPr="00E2394A">
        <w:rPr>
          <w:rFonts w:ascii="Times New Roman" w:hAnsi="Times New Roman" w:cs="Times New Roman"/>
          <w:bCs/>
          <w:color w:val="000000" w:themeColor="text1"/>
          <w:lang w:val="es-ES"/>
        </w:rPr>
        <w:t>p</w:t>
      </w:r>
      <w:r w:rsidRPr="00E2394A">
        <w:rPr>
          <w:rFonts w:ascii="Times New Roman" w:hAnsi="Times New Roman" w:cs="Times New Roman"/>
          <w:bCs/>
          <w:color w:val="000000" w:themeColor="text1"/>
          <w:lang w:val="es-ES"/>
        </w:rPr>
        <w:t xml:space="preserve">rogramas de </w:t>
      </w:r>
      <w:r w:rsidR="0031105D" w:rsidRPr="00E2394A">
        <w:rPr>
          <w:rFonts w:ascii="Times New Roman" w:hAnsi="Times New Roman" w:cs="Times New Roman"/>
          <w:bCs/>
          <w:color w:val="000000" w:themeColor="text1"/>
          <w:lang w:val="es-ES"/>
        </w:rPr>
        <w:t>m</w:t>
      </w:r>
      <w:r w:rsidRPr="00E2394A">
        <w:rPr>
          <w:rFonts w:ascii="Times New Roman" w:hAnsi="Times New Roman" w:cs="Times New Roman"/>
          <w:bCs/>
          <w:color w:val="000000" w:themeColor="text1"/>
          <w:lang w:val="es-ES"/>
        </w:rPr>
        <w:t>edicamentos</w:t>
      </w:r>
      <w:r w:rsidR="00DA3474"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w:t>
      </w:r>
      <w:r w:rsidR="0031105D" w:rsidRPr="00E2394A">
        <w:rPr>
          <w:rFonts w:ascii="Times New Roman" w:hAnsi="Times New Roman" w:cs="Times New Roman"/>
          <w:bCs/>
          <w:color w:val="000000" w:themeColor="text1"/>
          <w:lang w:val="es-ES"/>
        </w:rPr>
        <w:t>t</w:t>
      </w:r>
      <w:r w:rsidRPr="00E2394A">
        <w:rPr>
          <w:rFonts w:ascii="Times New Roman" w:hAnsi="Times New Roman" w:cs="Times New Roman"/>
          <w:bCs/>
          <w:color w:val="000000" w:themeColor="text1"/>
          <w:lang w:val="es-ES"/>
        </w:rPr>
        <w:t xml:space="preserve">ratamientos </w:t>
      </w:r>
      <w:r w:rsidR="0031105D" w:rsidRPr="00E2394A">
        <w:rPr>
          <w:rFonts w:ascii="Times New Roman" w:hAnsi="Times New Roman" w:cs="Times New Roman"/>
          <w:bCs/>
          <w:color w:val="000000" w:themeColor="text1"/>
          <w:lang w:val="es-ES"/>
        </w:rPr>
        <w:t>o</w:t>
      </w:r>
      <w:r w:rsidRPr="00E2394A">
        <w:rPr>
          <w:rFonts w:ascii="Times New Roman" w:hAnsi="Times New Roman" w:cs="Times New Roman"/>
          <w:bCs/>
          <w:color w:val="000000" w:themeColor="text1"/>
          <w:lang w:val="es-ES"/>
        </w:rPr>
        <w:t xml:space="preserve">ncológicos y </w:t>
      </w:r>
      <w:r w:rsidR="0031105D" w:rsidRPr="00E2394A">
        <w:rPr>
          <w:rFonts w:ascii="Times New Roman" w:hAnsi="Times New Roman" w:cs="Times New Roman"/>
          <w:bCs/>
          <w:color w:val="000000" w:themeColor="text1"/>
          <w:lang w:val="es-ES"/>
        </w:rPr>
        <w:t>o</w:t>
      </w:r>
      <w:r w:rsidRPr="00E2394A">
        <w:rPr>
          <w:rFonts w:ascii="Times New Roman" w:hAnsi="Times New Roman" w:cs="Times New Roman"/>
          <w:bCs/>
          <w:color w:val="000000" w:themeColor="text1"/>
          <w:lang w:val="es-ES"/>
        </w:rPr>
        <w:t xml:space="preserve">rganismos </w:t>
      </w:r>
      <w:r w:rsidR="0031105D" w:rsidRPr="00E2394A">
        <w:rPr>
          <w:rFonts w:ascii="Times New Roman" w:hAnsi="Times New Roman" w:cs="Times New Roman"/>
          <w:bCs/>
          <w:color w:val="000000" w:themeColor="text1"/>
          <w:lang w:val="es-ES"/>
        </w:rPr>
        <w:t>s</w:t>
      </w:r>
      <w:r w:rsidRPr="00E2394A">
        <w:rPr>
          <w:rFonts w:ascii="Times New Roman" w:hAnsi="Times New Roman" w:cs="Times New Roman"/>
          <w:bCs/>
          <w:color w:val="000000" w:themeColor="text1"/>
          <w:lang w:val="es-ES"/>
        </w:rPr>
        <w:t>anitarios</w:t>
      </w:r>
      <w:r w:rsidR="00DA3474" w:rsidRPr="00E2394A">
        <w:rPr>
          <w:rFonts w:ascii="Times New Roman" w:hAnsi="Times New Roman" w:cs="Times New Roman"/>
          <w:bCs/>
          <w:color w:val="000000" w:themeColor="text1"/>
          <w:lang w:val="es-ES"/>
        </w:rPr>
        <w:t xml:space="preserve"> </w:t>
      </w:r>
      <w:r w:rsidRPr="00E2394A">
        <w:rPr>
          <w:rFonts w:ascii="Times New Roman" w:hAnsi="Times New Roman" w:cs="Times New Roman"/>
          <w:bCs/>
          <w:color w:val="000000" w:themeColor="text1"/>
          <w:lang w:val="es-ES"/>
        </w:rPr>
        <w:t>estratégicos para la investigación</w:t>
      </w:r>
      <w:r w:rsidR="00277DD8"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w:t>
      </w:r>
      <w:r w:rsidR="0031105D" w:rsidRPr="00E2394A">
        <w:rPr>
          <w:rFonts w:ascii="Times New Roman" w:hAnsi="Times New Roman" w:cs="Times New Roman"/>
          <w:bCs/>
          <w:color w:val="000000" w:themeColor="text1"/>
          <w:lang w:val="es-ES"/>
        </w:rPr>
        <w:t>p</w:t>
      </w:r>
      <w:r w:rsidRPr="00E2394A">
        <w:rPr>
          <w:rFonts w:ascii="Times New Roman" w:hAnsi="Times New Roman" w:cs="Times New Roman"/>
          <w:bCs/>
          <w:color w:val="000000" w:themeColor="text1"/>
          <w:lang w:val="es-ES"/>
        </w:rPr>
        <w:t xml:space="preserve">revención, </w:t>
      </w:r>
      <w:r w:rsidR="0031105D" w:rsidRPr="00E2394A">
        <w:rPr>
          <w:rFonts w:ascii="Times New Roman" w:hAnsi="Times New Roman" w:cs="Times New Roman"/>
          <w:bCs/>
          <w:color w:val="000000" w:themeColor="text1"/>
          <w:lang w:val="es-ES"/>
        </w:rPr>
        <w:t>d</w:t>
      </w:r>
      <w:r w:rsidRPr="00E2394A">
        <w:rPr>
          <w:rFonts w:ascii="Times New Roman" w:hAnsi="Times New Roman" w:cs="Times New Roman"/>
          <w:bCs/>
          <w:color w:val="000000" w:themeColor="text1"/>
          <w:lang w:val="es-ES"/>
        </w:rPr>
        <w:t xml:space="preserve">etección y </w:t>
      </w:r>
      <w:r w:rsidR="0031105D" w:rsidRPr="00E2394A">
        <w:rPr>
          <w:rFonts w:ascii="Times New Roman" w:hAnsi="Times New Roman" w:cs="Times New Roman"/>
          <w:bCs/>
          <w:color w:val="000000" w:themeColor="text1"/>
          <w:lang w:val="es-ES"/>
        </w:rPr>
        <w:t>t</w:t>
      </w:r>
      <w:r w:rsidRPr="00E2394A">
        <w:rPr>
          <w:rFonts w:ascii="Times New Roman" w:hAnsi="Times New Roman" w:cs="Times New Roman"/>
          <w:bCs/>
          <w:color w:val="000000" w:themeColor="text1"/>
          <w:lang w:val="es-ES"/>
        </w:rPr>
        <w:t xml:space="preserve">ratamiento del </w:t>
      </w:r>
      <w:r w:rsidR="0031105D" w:rsidRPr="00E2394A">
        <w:rPr>
          <w:rFonts w:ascii="Times New Roman" w:hAnsi="Times New Roman" w:cs="Times New Roman"/>
          <w:bCs/>
          <w:color w:val="000000" w:themeColor="text1"/>
          <w:lang w:val="es-ES"/>
        </w:rPr>
        <w:t>c</w:t>
      </w:r>
      <w:r w:rsidR="00E13DD2" w:rsidRPr="00E2394A">
        <w:rPr>
          <w:rFonts w:ascii="Times New Roman" w:hAnsi="Times New Roman" w:cs="Times New Roman"/>
          <w:bCs/>
          <w:color w:val="000000" w:themeColor="text1"/>
          <w:lang w:val="es-ES"/>
        </w:rPr>
        <w:t>áncer.</w:t>
      </w:r>
    </w:p>
    <w:p w:rsidR="006E1D4C" w:rsidRPr="00E2394A" w:rsidRDefault="006E1D4C"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r w:rsidRPr="00E2394A">
        <w:rPr>
          <w:rFonts w:ascii="Times New Roman" w:hAnsi="Times New Roman" w:cs="Times New Roman"/>
          <w:b/>
          <w:color w:val="000000" w:themeColor="text1"/>
        </w:rPr>
        <w:t>Expediente N° 15.514-</w:t>
      </w:r>
      <w:r w:rsidR="00D579F1"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7977D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w:t>
      </w:r>
      <w:r w:rsidR="007977D3" w:rsidRPr="00E2394A">
        <w:rPr>
          <w:rFonts w:ascii="Times New Roman" w:hAnsi="Times New Roman" w:cs="Times New Roman"/>
          <w:bCs/>
          <w:color w:val="000000" w:themeColor="text1"/>
          <w:lang w:val="es-ES"/>
        </w:rPr>
        <w:t>P</w:t>
      </w:r>
      <w:r w:rsidRPr="00E2394A">
        <w:rPr>
          <w:rFonts w:ascii="Times New Roman" w:hAnsi="Times New Roman" w:cs="Times New Roman"/>
          <w:bCs/>
          <w:color w:val="000000" w:themeColor="text1"/>
          <w:lang w:val="es-ES"/>
        </w:rPr>
        <w:t>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exigiendo al Gobierno de la Provincia de Santa Cruz la inmediata adopción de medidas urgentes</w:t>
      </w:r>
      <w:r w:rsidR="007977D3"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tendientes a resolver el conflicto </w:t>
      </w:r>
      <w:r w:rsidR="00E13DD2" w:rsidRPr="00E2394A">
        <w:rPr>
          <w:rFonts w:ascii="Times New Roman" w:hAnsi="Times New Roman" w:cs="Times New Roman"/>
          <w:bCs/>
          <w:color w:val="000000" w:themeColor="text1"/>
          <w:lang w:val="es-ES"/>
        </w:rPr>
        <w:t>docente que afecta el normal desarrollo del ciclo lectivo</w:t>
      </w:r>
      <w:r w:rsidR="007977D3" w:rsidRPr="00E2394A">
        <w:rPr>
          <w:rFonts w:ascii="Times New Roman" w:hAnsi="Times New Roman" w:cs="Times New Roman"/>
          <w:bCs/>
          <w:color w:val="000000" w:themeColor="text1"/>
          <w:lang w:val="es-ES"/>
        </w:rPr>
        <w:t>,</w:t>
      </w:r>
      <w:r w:rsidR="00E13DD2" w:rsidRPr="00E2394A">
        <w:rPr>
          <w:rFonts w:ascii="Times New Roman" w:hAnsi="Times New Roman" w:cs="Times New Roman"/>
          <w:bCs/>
          <w:color w:val="000000" w:themeColor="text1"/>
          <w:lang w:val="es-ES"/>
        </w:rPr>
        <w:t xml:space="preserve"> garantizado el pleno ejercicio del </w:t>
      </w:r>
      <w:r w:rsidR="0031105D" w:rsidRPr="00E2394A">
        <w:rPr>
          <w:rFonts w:ascii="Times New Roman" w:hAnsi="Times New Roman" w:cs="Times New Roman"/>
          <w:bCs/>
          <w:color w:val="000000" w:themeColor="text1"/>
          <w:lang w:val="es-ES"/>
        </w:rPr>
        <w:t>D</w:t>
      </w:r>
      <w:r w:rsidR="00E13DD2" w:rsidRPr="00E2394A">
        <w:rPr>
          <w:rFonts w:ascii="Times New Roman" w:hAnsi="Times New Roman" w:cs="Times New Roman"/>
          <w:bCs/>
          <w:color w:val="000000" w:themeColor="text1"/>
          <w:lang w:val="es-ES"/>
        </w:rPr>
        <w:t xml:space="preserve">erecho a la </w:t>
      </w:r>
      <w:r w:rsidR="0031105D" w:rsidRPr="00E2394A">
        <w:rPr>
          <w:rFonts w:ascii="Times New Roman" w:hAnsi="Times New Roman" w:cs="Times New Roman"/>
          <w:bCs/>
          <w:color w:val="000000" w:themeColor="text1"/>
          <w:lang w:val="es-ES"/>
        </w:rPr>
        <w:t>E</w:t>
      </w:r>
      <w:r w:rsidR="00E13DD2" w:rsidRPr="00E2394A">
        <w:rPr>
          <w:rFonts w:ascii="Times New Roman" w:hAnsi="Times New Roman" w:cs="Times New Roman"/>
          <w:bCs/>
          <w:color w:val="000000" w:themeColor="text1"/>
          <w:lang w:val="es-ES"/>
        </w:rPr>
        <w:t>ducación de niños, niñas y adolescentes.</w:t>
      </w:r>
    </w:p>
    <w:p w:rsidR="00B32277" w:rsidRPr="00E2394A" w:rsidRDefault="00C961F6"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18" w:name="_Hlk229999873"/>
      <w:r w:rsidRPr="00E2394A">
        <w:rPr>
          <w:rFonts w:ascii="Times New Roman" w:hAnsi="Times New Roman" w:cs="Times New Roman"/>
          <w:b/>
          <w:color w:val="000000" w:themeColor="text1"/>
        </w:rPr>
        <w:t>Expediente N° 15.515-</w:t>
      </w:r>
      <w:r w:rsidR="00D579F1" w:rsidRPr="00E2394A">
        <w:rPr>
          <w:rFonts w:ascii="Times New Roman" w:hAnsi="Times New Roman" w:cs="Times New Roman"/>
          <w:b/>
          <w:color w:val="000000" w:themeColor="text1"/>
        </w:rPr>
        <w:t>K</w:t>
      </w:r>
      <w:r w:rsidRPr="00E2394A">
        <w:rPr>
          <w:rFonts w:ascii="Times New Roman" w:hAnsi="Times New Roman" w:cs="Times New Roman"/>
          <w:b/>
          <w:color w:val="000000" w:themeColor="text1"/>
        </w:rPr>
        <w:t xml:space="preserve">-26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 </w:t>
      </w:r>
      <w:r w:rsidRPr="00E2394A">
        <w:rPr>
          <w:rFonts w:ascii="Times New Roman" w:hAnsi="Times New Roman" w:cs="Times New Roman"/>
          <w:bCs/>
          <w:color w:val="000000" w:themeColor="text1"/>
          <w:lang w:val="es-ES"/>
        </w:rPr>
        <w:t xml:space="preserve">eleva </w:t>
      </w:r>
      <w:r w:rsidR="007977D3" w:rsidRPr="00E2394A">
        <w:rPr>
          <w:rFonts w:ascii="Times New Roman" w:hAnsi="Times New Roman" w:cs="Times New Roman"/>
          <w:bCs/>
          <w:color w:val="000000" w:themeColor="text1"/>
          <w:lang w:val="es-ES"/>
        </w:rPr>
        <w:t>P</w:t>
      </w:r>
      <w:r w:rsidRPr="00E2394A">
        <w:rPr>
          <w:rFonts w:ascii="Times New Roman" w:hAnsi="Times New Roman" w:cs="Times New Roman"/>
          <w:bCs/>
          <w:color w:val="000000" w:themeColor="text1"/>
          <w:lang w:val="es-ES"/>
        </w:rPr>
        <w:t>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solicitando al </w:t>
      </w:r>
      <w:bookmarkEnd w:id="18"/>
      <w:r w:rsidR="000E1B3C" w:rsidRPr="00E2394A">
        <w:rPr>
          <w:rFonts w:ascii="Times New Roman" w:hAnsi="Times New Roman" w:cs="Times New Roman"/>
          <w:bCs/>
          <w:color w:val="000000" w:themeColor="text1"/>
          <w:lang w:val="es-ES"/>
        </w:rPr>
        <w:t>C</w:t>
      </w:r>
      <w:r w:rsidRPr="00E2394A">
        <w:rPr>
          <w:rFonts w:ascii="Times New Roman" w:hAnsi="Times New Roman" w:cs="Times New Roman"/>
          <w:bCs/>
          <w:color w:val="000000" w:themeColor="text1"/>
          <w:lang w:val="es-ES"/>
        </w:rPr>
        <w:t>on</w:t>
      </w:r>
      <w:r w:rsidR="000E1B3C" w:rsidRPr="00E2394A">
        <w:rPr>
          <w:rFonts w:ascii="Times New Roman" w:hAnsi="Times New Roman" w:cs="Times New Roman"/>
          <w:bCs/>
          <w:color w:val="000000" w:themeColor="text1"/>
          <w:lang w:val="es-ES"/>
        </w:rPr>
        <w:t>s</w:t>
      </w:r>
      <w:r w:rsidRPr="00E2394A">
        <w:rPr>
          <w:rFonts w:ascii="Times New Roman" w:hAnsi="Times New Roman" w:cs="Times New Roman"/>
          <w:bCs/>
          <w:color w:val="000000" w:themeColor="text1"/>
          <w:lang w:val="es-ES"/>
        </w:rPr>
        <w:t xml:space="preserve">ejo Provincial de Educación la </w:t>
      </w:r>
      <w:r w:rsidR="000A2C0D" w:rsidRPr="00E2394A">
        <w:rPr>
          <w:rFonts w:ascii="Times New Roman" w:hAnsi="Times New Roman" w:cs="Times New Roman"/>
          <w:bCs/>
          <w:color w:val="000000" w:themeColor="text1"/>
          <w:lang w:val="es-ES"/>
        </w:rPr>
        <w:t>inmediata reparación</w:t>
      </w:r>
      <w:r w:rsidRPr="00E2394A">
        <w:rPr>
          <w:rFonts w:ascii="Times New Roman" w:hAnsi="Times New Roman" w:cs="Times New Roman"/>
          <w:bCs/>
          <w:color w:val="000000" w:themeColor="text1"/>
          <w:lang w:val="es-ES"/>
        </w:rPr>
        <w:t xml:space="preserve"> del sistema de calefacción </w:t>
      </w:r>
      <w:r w:rsidR="0031105D" w:rsidRPr="00E2394A">
        <w:rPr>
          <w:rFonts w:ascii="Times New Roman" w:hAnsi="Times New Roman" w:cs="Times New Roman"/>
          <w:bCs/>
          <w:color w:val="000000" w:themeColor="text1"/>
          <w:lang w:val="es-ES"/>
        </w:rPr>
        <w:t>d</w:t>
      </w:r>
      <w:r w:rsidRPr="00E2394A">
        <w:rPr>
          <w:rFonts w:ascii="Times New Roman" w:hAnsi="Times New Roman" w:cs="Times New Roman"/>
          <w:bCs/>
          <w:color w:val="000000" w:themeColor="text1"/>
          <w:lang w:val="es-ES"/>
        </w:rPr>
        <w:t xml:space="preserve">el </w:t>
      </w:r>
      <w:r w:rsidR="0031105D" w:rsidRPr="00E2394A">
        <w:rPr>
          <w:rFonts w:ascii="Times New Roman" w:hAnsi="Times New Roman" w:cs="Times New Roman"/>
          <w:bCs/>
          <w:color w:val="000000" w:themeColor="text1"/>
          <w:lang w:val="es-ES"/>
        </w:rPr>
        <w:t>Colegio Provincial de Educación Secundaria</w:t>
      </w:r>
      <w:r w:rsidRPr="00E2394A">
        <w:rPr>
          <w:rFonts w:ascii="Times New Roman" w:hAnsi="Times New Roman" w:cs="Times New Roman"/>
          <w:bCs/>
          <w:color w:val="000000" w:themeColor="text1"/>
          <w:lang w:val="es-ES"/>
        </w:rPr>
        <w:t xml:space="preserve"> N°11 Julio Argentino Roca de Rio Gallegos a fin de garantizar condiciones adecuadas para el normal desarrollo de las </w:t>
      </w:r>
      <w:r w:rsidR="0031105D" w:rsidRPr="00E2394A">
        <w:rPr>
          <w:rFonts w:ascii="Times New Roman" w:hAnsi="Times New Roman" w:cs="Times New Roman"/>
          <w:bCs/>
          <w:color w:val="000000" w:themeColor="text1"/>
          <w:lang w:val="es-ES"/>
        </w:rPr>
        <w:t>a</w:t>
      </w:r>
      <w:r w:rsidRPr="00E2394A">
        <w:rPr>
          <w:rFonts w:ascii="Times New Roman" w:hAnsi="Times New Roman" w:cs="Times New Roman"/>
          <w:bCs/>
          <w:color w:val="000000" w:themeColor="text1"/>
          <w:lang w:val="es-ES"/>
        </w:rPr>
        <w:t xml:space="preserve">ctividades </w:t>
      </w:r>
      <w:r w:rsidR="0031105D" w:rsidRPr="00E2394A">
        <w:rPr>
          <w:rFonts w:ascii="Times New Roman" w:hAnsi="Times New Roman" w:cs="Times New Roman"/>
          <w:bCs/>
          <w:color w:val="000000" w:themeColor="text1"/>
          <w:lang w:val="es-ES"/>
        </w:rPr>
        <w:t>e</w:t>
      </w:r>
      <w:r w:rsidRPr="00E2394A">
        <w:rPr>
          <w:rFonts w:ascii="Times New Roman" w:hAnsi="Times New Roman" w:cs="Times New Roman"/>
          <w:bCs/>
          <w:color w:val="000000" w:themeColor="text1"/>
          <w:lang w:val="es-ES"/>
        </w:rPr>
        <w:t xml:space="preserve">scolares. </w:t>
      </w:r>
    </w:p>
    <w:p w:rsidR="000E1B3C" w:rsidRPr="00E2394A" w:rsidRDefault="000E1B3C"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19" w:name="_Hlk230000090"/>
      <w:r w:rsidRPr="00E2394A">
        <w:rPr>
          <w:rFonts w:ascii="Times New Roman" w:hAnsi="Times New Roman" w:cs="Times New Roman"/>
          <w:b/>
          <w:color w:val="000000" w:themeColor="text1"/>
        </w:rPr>
        <w:t xml:space="preserve">Expediente N° 15.516-K-26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bookmarkEnd w:id="19"/>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w:t>
      </w:r>
      <w:r w:rsidR="007977D3" w:rsidRPr="00E2394A">
        <w:rPr>
          <w:rFonts w:ascii="Times New Roman" w:hAnsi="Times New Roman" w:cs="Times New Roman"/>
          <w:bCs/>
          <w:color w:val="000000" w:themeColor="text1"/>
          <w:lang w:val="es-ES"/>
        </w:rPr>
        <w:t>P</w:t>
      </w:r>
      <w:r w:rsidRPr="00E2394A">
        <w:rPr>
          <w:rFonts w:ascii="Times New Roman" w:hAnsi="Times New Roman" w:cs="Times New Roman"/>
          <w:bCs/>
          <w:color w:val="000000" w:themeColor="text1"/>
          <w:lang w:val="es-ES"/>
        </w:rPr>
        <w:t>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solicitando al Gobierno de </w:t>
      </w:r>
      <w:r w:rsidR="0031105D" w:rsidRPr="00E2394A">
        <w:rPr>
          <w:rFonts w:ascii="Times New Roman" w:hAnsi="Times New Roman" w:cs="Times New Roman"/>
          <w:bCs/>
          <w:color w:val="000000" w:themeColor="text1"/>
          <w:lang w:val="es-ES"/>
        </w:rPr>
        <w:t xml:space="preserve">la provincia de </w:t>
      </w:r>
      <w:r w:rsidRPr="00E2394A">
        <w:rPr>
          <w:rFonts w:ascii="Times New Roman" w:hAnsi="Times New Roman" w:cs="Times New Roman"/>
          <w:bCs/>
          <w:color w:val="000000" w:themeColor="text1"/>
          <w:lang w:val="es-ES"/>
        </w:rPr>
        <w:t>Santa Cruz que remita a este Honorable Cuerpo un informe respecto a la reactivación de la Comisión de Igualdad de Oportunidades y Trato (CIOT).</w:t>
      </w:r>
    </w:p>
    <w:p w:rsidR="000E1B3C" w:rsidRPr="00E2394A" w:rsidRDefault="000E1B3C"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20" w:name="_Hlk230000370"/>
      <w:r w:rsidRPr="00E2394A">
        <w:rPr>
          <w:rFonts w:ascii="Times New Roman" w:hAnsi="Times New Roman" w:cs="Times New Roman"/>
          <w:b/>
          <w:color w:val="000000" w:themeColor="text1"/>
        </w:rPr>
        <w:t xml:space="preserve">Expediente N° 15.517-K-26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6241A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w:t>
      </w:r>
      <w:r w:rsidR="0031105D" w:rsidRPr="00E2394A">
        <w:rPr>
          <w:rFonts w:ascii="Times New Roman" w:hAnsi="Times New Roman" w:cs="Times New Roman"/>
          <w:bCs/>
          <w:color w:val="000000" w:themeColor="text1"/>
          <w:lang w:val="es-ES"/>
        </w:rPr>
        <w:t xml:space="preserve">, </w:t>
      </w:r>
      <w:bookmarkEnd w:id="20"/>
      <w:r w:rsidRPr="00E2394A">
        <w:rPr>
          <w:rFonts w:ascii="Times New Roman" w:hAnsi="Times New Roman" w:cs="Times New Roman"/>
          <w:bCs/>
          <w:color w:val="000000" w:themeColor="text1"/>
          <w:lang w:val="es-ES"/>
        </w:rPr>
        <w:t>solicitando a Servicios Públicos Sociedad del Estado (S.P.S.E.) el correcto funcionamiento del alumbrado p</w:t>
      </w:r>
      <w:r w:rsidR="007977D3" w:rsidRPr="00E2394A">
        <w:rPr>
          <w:rFonts w:ascii="Times New Roman" w:hAnsi="Times New Roman" w:cs="Times New Roman"/>
          <w:bCs/>
          <w:color w:val="000000" w:themeColor="text1"/>
          <w:lang w:val="es-ES"/>
        </w:rPr>
        <w:t>ú</w:t>
      </w:r>
      <w:r w:rsidRPr="00E2394A">
        <w:rPr>
          <w:rFonts w:ascii="Times New Roman" w:hAnsi="Times New Roman" w:cs="Times New Roman"/>
          <w:bCs/>
          <w:color w:val="000000" w:themeColor="text1"/>
          <w:lang w:val="es-ES"/>
        </w:rPr>
        <w:t xml:space="preserve">blico sobre la calle Pastora Bauman entre Alvear y </w:t>
      </w:r>
      <w:r w:rsidR="007669C4" w:rsidRPr="00E2394A">
        <w:rPr>
          <w:rFonts w:ascii="Times New Roman" w:hAnsi="Times New Roman" w:cs="Times New Roman"/>
          <w:bCs/>
          <w:color w:val="000000" w:themeColor="text1"/>
          <w:lang w:val="es-ES"/>
        </w:rPr>
        <w:t>Maipú</w:t>
      </w:r>
      <w:r w:rsidRPr="00E2394A">
        <w:rPr>
          <w:rFonts w:ascii="Times New Roman" w:hAnsi="Times New Roman" w:cs="Times New Roman"/>
          <w:bCs/>
          <w:color w:val="000000" w:themeColor="text1"/>
          <w:lang w:val="es-ES"/>
        </w:rPr>
        <w:t>.</w:t>
      </w:r>
    </w:p>
    <w:p w:rsidR="000E1B3C" w:rsidRPr="00E2394A" w:rsidRDefault="007669C4"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r w:rsidRPr="00E2394A">
        <w:rPr>
          <w:rFonts w:ascii="Times New Roman" w:hAnsi="Times New Roman" w:cs="Times New Roman"/>
          <w:b/>
          <w:color w:val="000000" w:themeColor="text1"/>
        </w:rPr>
        <w:t xml:space="preserve">Expediente N° 15.518-K-26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6241A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expresando el acompañamiento y respaldo a los productores rurales y a las </w:t>
      </w:r>
      <w:r w:rsidR="0031105D" w:rsidRPr="00E2394A">
        <w:rPr>
          <w:rFonts w:ascii="Times New Roman" w:hAnsi="Times New Roman" w:cs="Times New Roman"/>
          <w:bCs/>
          <w:color w:val="000000" w:themeColor="text1"/>
          <w:lang w:val="es-ES"/>
        </w:rPr>
        <w:t>F</w:t>
      </w:r>
      <w:r w:rsidRPr="00E2394A">
        <w:rPr>
          <w:rFonts w:ascii="Times New Roman" w:hAnsi="Times New Roman" w:cs="Times New Roman"/>
          <w:bCs/>
          <w:color w:val="000000" w:themeColor="text1"/>
          <w:lang w:val="es-ES"/>
        </w:rPr>
        <w:t xml:space="preserve">ederaciones y </w:t>
      </w:r>
      <w:r w:rsidR="0031105D" w:rsidRPr="00E2394A">
        <w:rPr>
          <w:rFonts w:ascii="Times New Roman" w:hAnsi="Times New Roman" w:cs="Times New Roman"/>
          <w:bCs/>
          <w:color w:val="000000" w:themeColor="text1"/>
          <w:lang w:val="es-ES"/>
        </w:rPr>
        <w:t>A</w:t>
      </w:r>
      <w:r w:rsidRPr="00E2394A">
        <w:rPr>
          <w:rFonts w:ascii="Times New Roman" w:hAnsi="Times New Roman" w:cs="Times New Roman"/>
          <w:bCs/>
          <w:color w:val="000000" w:themeColor="text1"/>
          <w:lang w:val="es-ES"/>
        </w:rPr>
        <w:t>sociaci</w:t>
      </w:r>
      <w:r w:rsidR="008D1ABD" w:rsidRPr="00E2394A">
        <w:rPr>
          <w:rFonts w:ascii="Times New Roman" w:hAnsi="Times New Roman" w:cs="Times New Roman"/>
          <w:bCs/>
          <w:color w:val="000000" w:themeColor="text1"/>
          <w:lang w:val="es-ES"/>
        </w:rPr>
        <w:t>o</w:t>
      </w:r>
      <w:r w:rsidRPr="00E2394A">
        <w:rPr>
          <w:rFonts w:ascii="Times New Roman" w:hAnsi="Times New Roman" w:cs="Times New Roman"/>
          <w:bCs/>
          <w:color w:val="000000" w:themeColor="text1"/>
          <w:lang w:val="es-ES"/>
        </w:rPr>
        <w:t xml:space="preserve">nes </w:t>
      </w:r>
      <w:r w:rsidR="0031105D" w:rsidRPr="00E2394A">
        <w:rPr>
          <w:rFonts w:ascii="Times New Roman" w:hAnsi="Times New Roman" w:cs="Times New Roman"/>
          <w:bCs/>
          <w:color w:val="000000" w:themeColor="text1"/>
          <w:lang w:val="es-ES"/>
        </w:rPr>
        <w:t>R</w:t>
      </w:r>
      <w:r w:rsidRPr="00E2394A">
        <w:rPr>
          <w:rFonts w:ascii="Times New Roman" w:hAnsi="Times New Roman" w:cs="Times New Roman"/>
          <w:bCs/>
          <w:color w:val="000000" w:themeColor="text1"/>
          <w:lang w:val="es-ES"/>
        </w:rPr>
        <w:t xml:space="preserve">urales de la </w:t>
      </w:r>
      <w:r w:rsidR="008D1ABD" w:rsidRPr="00E2394A">
        <w:rPr>
          <w:rFonts w:ascii="Times New Roman" w:hAnsi="Times New Roman" w:cs="Times New Roman"/>
          <w:bCs/>
          <w:color w:val="000000" w:themeColor="text1"/>
          <w:lang w:val="es-ES"/>
        </w:rPr>
        <w:t>Patagonia,</w:t>
      </w:r>
      <w:r w:rsidRPr="00E2394A">
        <w:rPr>
          <w:rFonts w:ascii="Times New Roman" w:hAnsi="Times New Roman" w:cs="Times New Roman"/>
          <w:bCs/>
          <w:color w:val="000000" w:themeColor="text1"/>
          <w:lang w:val="es-ES"/>
        </w:rPr>
        <w:t xml:space="preserve"> en defensa de la activ</w:t>
      </w:r>
      <w:r w:rsidR="0031105D" w:rsidRPr="00E2394A">
        <w:rPr>
          <w:rFonts w:ascii="Times New Roman" w:hAnsi="Times New Roman" w:cs="Times New Roman"/>
          <w:bCs/>
          <w:color w:val="000000" w:themeColor="text1"/>
          <w:lang w:val="es-ES"/>
        </w:rPr>
        <w:t>id</w:t>
      </w:r>
      <w:r w:rsidRPr="00E2394A">
        <w:rPr>
          <w:rFonts w:ascii="Times New Roman" w:hAnsi="Times New Roman" w:cs="Times New Roman"/>
          <w:bCs/>
          <w:color w:val="000000" w:themeColor="text1"/>
          <w:lang w:val="es-ES"/>
        </w:rPr>
        <w:t>ad ganadera ovina como pilar productivo</w:t>
      </w:r>
      <w:r w:rsidR="00F82A31"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social y cultural de la región.</w:t>
      </w:r>
    </w:p>
    <w:p w:rsidR="007669C4" w:rsidRPr="00E2394A" w:rsidRDefault="007669C4"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21" w:name="_Hlk230010502"/>
      <w:bookmarkStart w:id="22" w:name="_Hlk230000859"/>
      <w:r w:rsidRPr="00E2394A">
        <w:rPr>
          <w:rFonts w:ascii="Times New Roman" w:hAnsi="Times New Roman" w:cs="Times New Roman"/>
          <w:b/>
          <w:color w:val="000000" w:themeColor="text1"/>
        </w:rPr>
        <w:t xml:space="preserve">Expediente N° 15.519-K-26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F82A31"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w:t>
      </w:r>
      <w:bookmarkEnd w:id="21"/>
      <w:r w:rsidRPr="00E2394A">
        <w:rPr>
          <w:rFonts w:ascii="Times New Roman" w:hAnsi="Times New Roman" w:cs="Times New Roman"/>
          <w:bCs/>
          <w:color w:val="000000" w:themeColor="text1"/>
          <w:lang w:val="es-ES"/>
        </w:rPr>
        <w:t xml:space="preserve">solicitando </w:t>
      </w:r>
      <w:bookmarkEnd w:id="22"/>
      <w:r w:rsidRPr="00E2394A">
        <w:rPr>
          <w:rFonts w:ascii="Times New Roman" w:hAnsi="Times New Roman" w:cs="Times New Roman"/>
          <w:bCs/>
          <w:color w:val="000000" w:themeColor="text1"/>
          <w:lang w:val="es-ES"/>
        </w:rPr>
        <w:t xml:space="preserve">a Servicios </w:t>
      </w:r>
      <w:r w:rsidRPr="00E2394A">
        <w:rPr>
          <w:rFonts w:ascii="Times New Roman" w:hAnsi="Times New Roman" w:cs="Times New Roman"/>
          <w:bCs/>
          <w:color w:val="000000" w:themeColor="text1"/>
          <w:lang w:val="es-ES"/>
        </w:rPr>
        <w:lastRenderedPageBreak/>
        <w:t>Públicos Sociedad del Estado (S.P.S.E.) el correcto funcionamiento de la luminaria sobre la calle Bernardino Rivadavia entre Pasteur y Mariano Moreno.</w:t>
      </w:r>
    </w:p>
    <w:p w:rsidR="007669C4" w:rsidRPr="00E2394A" w:rsidRDefault="007669C4"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23" w:name="_Hlk230001081"/>
      <w:r w:rsidRPr="00E2394A">
        <w:rPr>
          <w:rFonts w:ascii="Times New Roman" w:hAnsi="Times New Roman" w:cs="Times New Roman"/>
          <w:b/>
          <w:color w:val="000000" w:themeColor="text1"/>
        </w:rPr>
        <w:t>Expediente N° 15.52</w:t>
      </w:r>
      <w:r w:rsidR="00625BBD" w:rsidRPr="00E2394A">
        <w:rPr>
          <w:rFonts w:ascii="Times New Roman" w:hAnsi="Times New Roman" w:cs="Times New Roman"/>
          <w:b/>
          <w:color w:val="000000" w:themeColor="text1"/>
        </w:rPr>
        <w:t>0</w:t>
      </w:r>
      <w:r w:rsidRPr="00E2394A">
        <w:rPr>
          <w:rFonts w:ascii="Times New Roman" w:hAnsi="Times New Roman" w:cs="Times New Roman"/>
          <w:b/>
          <w:color w:val="000000" w:themeColor="text1"/>
        </w:rPr>
        <w:t xml:space="preserve">-K-26 </w:t>
      </w:r>
      <w:bookmarkEnd w:id="23"/>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E12655"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reconociendo y feli</w:t>
      </w:r>
      <w:r w:rsidR="00625BBD" w:rsidRPr="00E2394A">
        <w:rPr>
          <w:rFonts w:ascii="Times New Roman" w:hAnsi="Times New Roman" w:cs="Times New Roman"/>
          <w:bCs/>
          <w:color w:val="000000" w:themeColor="text1"/>
          <w:lang w:val="es-ES"/>
        </w:rPr>
        <w:t>ci</w:t>
      </w:r>
      <w:r w:rsidRPr="00E2394A">
        <w:rPr>
          <w:rFonts w:ascii="Times New Roman" w:hAnsi="Times New Roman" w:cs="Times New Roman"/>
          <w:bCs/>
          <w:color w:val="000000" w:themeColor="text1"/>
          <w:lang w:val="es-ES"/>
        </w:rPr>
        <w:t xml:space="preserve">tando la trayectoria deportiva del ciclista Nicolas </w:t>
      </w:r>
      <w:r w:rsidR="00625BBD" w:rsidRPr="00E2394A">
        <w:rPr>
          <w:rFonts w:ascii="Times New Roman" w:hAnsi="Times New Roman" w:cs="Times New Roman"/>
          <w:bCs/>
          <w:color w:val="000000" w:themeColor="text1"/>
          <w:lang w:val="es-ES"/>
        </w:rPr>
        <w:t>López</w:t>
      </w:r>
      <w:r w:rsidRPr="00E2394A">
        <w:rPr>
          <w:rFonts w:ascii="Times New Roman" w:hAnsi="Times New Roman" w:cs="Times New Roman"/>
          <w:bCs/>
          <w:color w:val="000000" w:themeColor="text1"/>
          <w:lang w:val="es-ES"/>
        </w:rPr>
        <w:t xml:space="preserve"> por su compromiso, dedicación y desta</w:t>
      </w:r>
      <w:r w:rsidR="00625BBD" w:rsidRPr="00E2394A">
        <w:rPr>
          <w:rFonts w:ascii="Times New Roman" w:hAnsi="Times New Roman" w:cs="Times New Roman"/>
          <w:bCs/>
          <w:color w:val="000000" w:themeColor="text1"/>
          <w:lang w:val="es-ES"/>
        </w:rPr>
        <w:t>ca</w:t>
      </w:r>
      <w:r w:rsidRPr="00E2394A">
        <w:rPr>
          <w:rFonts w:ascii="Times New Roman" w:hAnsi="Times New Roman" w:cs="Times New Roman"/>
          <w:bCs/>
          <w:color w:val="000000" w:themeColor="text1"/>
          <w:lang w:val="es-ES"/>
        </w:rPr>
        <w:t>dos logros en competencias regionales</w:t>
      </w:r>
      <w:r w:rsidR="0031105D"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nacionales e internacionale</w:t>
      </w:r>
      <w:r w:rsidR="00625BBD" w:rsidRPr="00E2394A">
        <w:rPr>
          <w:rFonts w:ascii="Times New Roman" w:hAnsi="Times New Roman" w:cs="Times New Roman"/>
          <w:bCs/>
          <w:color w:val="000000" w:themeColor="text1"/>
          <w:lang w:val="es-ES"/>
        </w:rPr>
        <w:t xml:space="preserve">s, representando a la ciudad de Rio Gallegos y </w:t>
      </w:r>
      <w:r w:rsidR="0031105D" w:rsidRPr="00E2394A">
        <w:rPr>
          <w:rFonts w:ascii="Times New Roman" w:hAnsi="Times New Roman" w:cs="Times New Roman"/>
          <w:bCs/>
          <w:color w:val="000000" w:themeColor="text1"/>
          <w:lang w:val="es-ES"/>
        </w:rPr>
        <w:t xml:space="preserve">a </w:t>
      </w:r>
      <w:r w:rsidR="00625BBD" w:rsidRPr="00E2394A">
        <w:rPr>
          <w:rFonts w:ascii="Times New Roman" w:hAnsi="Times New Roman" w:cs="Times New Roman"/>
          <w:bCs/>
          <w:color w:val="000000" w:themeColor="text1"/>
          <w:lang w:val="es-ES"/>
        </w:rPr>
        <w:t>la provincia de Santa Cruz.</w:t>
      </w:r>
    </w:p>
    <w:p w:rsidR="00625BBD" w:rsidRPr="00E2394A" w:rsidRDefault="00625BBD"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24" w:name="_Hlk230001495"/>
      <w:r w:rsidRPr="00E2394A">
        <w:rPr>
          <w:rFonts w:ascii="Times New Roman" w:hAnsi="Times New Roman" w:cs="Times New Roman"/>
          <w:b/>
          <w:color w:val="000000" w:themeColor="text1"/>
        </w:rPr>
        <w:t>Expediente N° 15.521-T-26</w:t>
      </w:r>
      <w:r w:rsidR="00222A30" w:rsidRPr="00E2394A">
        <w:rPr>
          <w:rFonts w:ascii="Times New Roman" w:hAnsi="Times New Roman" w:cs="Times New Roman"/>
          <w:b/>
          <w:color w:val="000000" w:themeColor="text1"/>
        </w:rPr>
        <w:t xml:space="preserve"> -</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Giulliana Ail</w:t>
      </w:r>
      <w:r w:rsidR="00A307BB" w:rsidRPr="00E2394A">
        <w:rPr>
          <w:rFonts w:ascii="Times New Roman" w:hAnsi="Times New Roman" w:cs="Times New Roman"/>
          <w:b/>
          <w:color w:val="000000" w:themeColor="text1"/>
        </w:rPr>
        <w:t>é</w:t>
      </w:r>
      <w:r w:rsidRPr="00E2394A">
        <w:rPr>
          <w:rFonts w:ascii="Times New Roman" w:hAnsi="Times New Roman" w:cs="Times New Roman"/>
          <w:b/>
          <w:color w:val="000000" w:themeColor="text1"/>
        </w:rPr>
        <w:t xml:space="preserve">n Tobares– Bloque </w:t>
      </w:r>
      <w:r w:rsidR="003153D3" w:rsidRPr="00E2394A">
        <w:rPr>
          <w:rFonts w:ascii="Times New Roman" w:hAnsi="Times New Roman" w:cs="Times New Roman"/>
          <w:b/>
          <w:color w:val="000000" w:themeColor="text1"/>
        </w:rPr>
        <w:t>Somos Energía para Renovar</w:t>
      </w:r>
      <w:r w:rsidR="006241A3" w:rsidRPr="00E2394A">
        <w:rPr>
          <w:rFonts w:ascii="Times New Roman" w:hAnsi="Times New Roman" w:cs="Times New Roman"/>
          <w:b/>
          <w:color w:val="000000" w:themeColor="text1"/>
        </w:rPr>
        <w:t xml:space="preserve">-, </w:t>
      </w:r>
      <w:r w:rsidRPr="00E2394A">
        <w:rPr>
          <w:rFonts w:ascii="Times New Roman" w:hAnsi="Times New Roman" w:cs="Times New Roman"/>
          <w:bCs/>
          <w:color w:val="000000" w:themeColor="text1"/>
        </w:rPr>
        <w:t xml:space="preserve">eleva </w:t>
      </w:r>
      <w:r w:rsidR="00537D61" w:rsidRPr="00E2394A">
        <w:rPr>
          <w:rFonts w:ascii="Times New Roman" w:hAnsi="Times New Roman" w:cs="Times New Roman"/>
          <w:bCs/>
          <w:color w:val="000000" w:themeColor="text1"/>
        </w:rPr>
        <w:t>P</w:t>
      </w:r>
      <w:r w:rsidRPr="00E2394A">
        <w:rPr>
          <w:rFonts w:ascii="Times New Roman" w:hAnsi="Times New Roman" w:cs="Times New Roman"/>
          <w:bCs/>
          <w:color w:val="000000" w:themeColor="text1"/>
        </w:rPr>
        <w:t xml:space="preserve">royecto de </w:t>
      </w:r>
      <w:r w:rsidR="00537D61" w:rsidRPr="00E2394A">
        <w:rPr>
          <w:rFonts w:ascii="Times New Roman" w:hAnsi="Times New Roman" w:cs="Times New Roman"/>
          <w:bCs/>
          <w:color w:val="000000" w:themeColor="text1"/>
        </w:rPr>
        <w:t>R</w:t>
      </w:r>
      <w:r w:rsidRPr="00E2394A">
        <w:rPr>
          <w:rFonts w:ascii="Times New Roman" w:hAnsi="Times New Roman" w:cs="Times New Roman"/>
          <w:bCs/>
          <w:color w:val="000000" w:themeColor="text1"/>
        </w:rPr>
        <w:t>esolución</w:t>
      </w:r>
      <w:r w:rsidR="0031105D"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 xml:space="preserve"> </w:t>
      </w:r>
      <w:bookmarkEnd w:id="24"/>
      <w:r w:rsidR="0031105D" w:rsidRPr="00E2394A">
        <w:rPr>
          <w:rFonts w:ascii="Times New Roman" w:hAnsi="Times New Roman" w:cs="Times New Roman"/>
          <w:bCs/>
          <w:color w:val="000000" w:themeColor="text1"/>
        </w:rPr>
        <w:t>d</w:t>
      </w:r>
      <w:r w:rsidRPr="00E2394A">
        <w:rPr>
          <w:rFonts w:ascii="Times New Roman" w:hAnsi="Times New Roman" w:cs="Times New Roman"/>
          <w:bCs/>
          <w:color w:val="000000" w:themeColor="text1"/>
        </w:rPr>
        <w:t>eclara</w:t>
      </w:r>
      <w:r w:rsidR="00E12655" w:rsidRPr="00E2394A">
        <w:rPr>
          <w:rFonts w:ascii="Times New Roman" w:hAnsi="Times New Roman" w:cs="Times New Roman"/>
          <w:bCs/>
          <w:color w:val="000000" w:themeColor="text1"/>
        </w:rPr>
        <w:t>ndo</w:t>
      </w:r>
      <w:r w:rsidRPr="00E2394A">
        <w:rPr>
          <w:rFonts w:ascii="Times New Roman" w:hAnsi="Times New Roman" w:cs="Times New Roman"/>
          <w:bCs/>
          <w:color w:val="000000" w:themeColor="text1"/>
        </w:rPr>
        <w:t xml:space="preserve"> de </w:t>
      </w:r>
      <w:r w:rsidR="00E12655" w:rsidRPr="00E2394A">
        <w:rPr>
          <w:rFonts w:ascii="Times New Roman" w:hAnsi="Times New Roman" w:cs="Times New Roman"/>
          <w:bCs/>
          <w:color w:val="000000" w:themeColor="text1"/>
        </w:rPr>
        <w:t>I</w:t>
      </w:r>
      <w:r w:rsidRPr="00E2394A">
        <w:rPr>
          <w:rFonts w:ascii="Times New Roman" w:hAnsi="Times New Roman" w:cs="Times New Roman"/>
          <w:bCs/>
          <w:color w:val="000000" w:themeColor="text1"/>
        </w:rPr>
        <w:t xml:space="preserve">nterés </w:t>
      </w:r>
      <w:r w:rsidR="00E12655" w:rsidRPr="00E2394A">
        <w:rPr>
          <w:rFonts w:ascii="Times New Roman" w:hAnsi="Times New Roman" w:cs="Times New Roman"/>
          <w:bCs/>
          <w:color w:val="000000" w:themeColor="text1"/>
        </w:rPr>
        <w:t>M</w:t>
      </w:r>
      <w:r w:rsidRPr="00E2394A">
        <w:rPr>
          <w:rFonts w:ascii="Times New Roman" w:hAnsi="Times New Roman" w:cs="Times New Roman"/>
          <w:bCs/>
          <w:color w:val="000000" w:themeColor="text1"/>
        </w:rPr>
        <w:t xml:space="preserve">unicipal y </w:t>
      </w:r>
      <w:r w:rsidR="00E12655" w:rsidRPr="00E2394A">
        <w:rPr>
          <w:rFonts w:ascii="Times New Roman" w:hAnsi="Times New Roman" w:cs="Times New Roman"/>
          <w:bCs/>
          <w:color w:val="000000" w:themeColor="text1"/>
        </w:rPr>
        <w:t>C</w:t>
      </w:r>
      <w:r w:rsidRPr="00E2394A">
        <w:rPr>
          <w:rFonts w:ascii="Times New Roman" w:hAnsi="Times New Roman" w:cs="Times New Roman"/>
          <w:bCs/>
          <w:color w:val="000000" w:themeColor="text1"/>
        </w:rPr>
        <w:t>ultural al museo regional provincial Padre Jesús Molina</w:t>
      </w:r>
      <w:r w:rsidR="00E12655"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 xml:space="preserve"> reconociendo su aporte a la preservación y difusión del patrimonio histórico arqueológico, paleontológico y cultural de la provincia de Santa Cruz. </w:t>
      </w:r>
    </w:p>
    <w:p w:rsidR="00625BBD" w:rsidRPr="00E2394A" w:rsidRDefault="00625BBD"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25" w:name="_Hlk230001740"/>
      <w:r w:rsidRPr="00E2394A">
        <w:rPr>
          <w:rFonts w:ascii="Times New Roman" w:hAnsi="Times New Roman" w:cs="Times New Roman"/>
          <w:b/>
          <w:color w:val="000000" w:themeColor="text1"/>
        </w:rPr>
        <w:t>Expediente N° 15.522-T-26</w:t>
      </w:r>
      <w:r w:rsidR="00222A30" w:rsidRPr="00E2394A">
        <w:rPr>
          <w:rFonts w:ascii="Times New Roman" w:hAnsi="Times New Roman" w:cs="Times New Roman"/>
          <w:b/>
          <w:color w:val="000000" w:themeColor="text1"/>
        </w:rPr>
        <w:t xml:space="preserve"> </w:t>
      </w:r>
      <w:r w:rsidRPr="00E2394A">
        <w:rPr>
          <w:rFonts w:ascii="Times New Roman" w:hAnsi="Times New Roman" w:cs="Times New Roman"/>
          <w:b/>
          <w:color w:val="000000" w:themeColor="text1"/>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Giulliana Ail</w:t>
      </w:r>
      <w:r w:rsidR="00A307BB" w:rsidRPr="00E2394A">
        <w:rPr>
          <w:rFonts w:ascii="Times New Roman" w:hAnsi="Times New Roman" w:cs="Times New Roman"/>
          <w:b/>
          <w:color w:val="000000" w:themeColor="text1"/>
        </w:rPr>
        <w:t>é</w:t>
      </w:r>
      <w:r w:rsidRPr="00E2394A">
        <w:rPr>
          <w:rFonts w:ascii="Times New Roman" w:hAnsi="Times New Roman" w:cs="Times New Roman"/>
          <w:b/>
          <w:color w:val="000000" w:themeColor="text1"/>
        </w:rPr>
        <w:t>n Tobares– Bloque S</w:t>
      </w:r>
      <w:r w:rsidR="003C7D38" w:rsidRPr="00E2394A">
        <w:rPr>
          <w:rFonts w:ascii="Times New Roman" w:hAnsi="Times New Roman" w:cs="Times New Roman"/>
          <w:b/>
          <w:color w:val="000000" w:themeColor="text1"/>
        </w:rPr>
        <w:t>omos Energía Para Renovar</w:t>
      </w:r>
      <w:r w:rsidR="00A307BB"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 xml:space="preserve">, </w:t>
      </w:r>
      <w:r w:rsidRPr="00E2394A">
        <w:rPr>
          <w:rFonts w:ascii="Times New Roman" w:hAnsi="Times New Roman" w:cs="Times New Roman"/>
          <w:bCs/>
          <w:color w:val="000000" w:themeColor="text1"/>
        </w:rPr>
        <w:t xml:space="preserve">eleva </w:t>
      </w:r>
      <w:r w:rsidR="00537D61" w:rsidRPr="00E2394A">
        <w:rPr>
          <w:rFonts w:ascii="Times New Roman" w:hAnsi="Times New Roman" w:cs="Times New Roman"/>
          <w:bCs/>
          <w:color w:val="000000" w:themeColor="text1"/>
        </w:rPr>
        <w:t>P</w:t>
      </w:r>
      <w:r w:rsidRPr="00E2394A">
        <w:rPr>
          <w:rFonts w:ascii="Times New Roman" w:hAnsi="Times New Roman" w:cs="Times New Roman"/>
          <w:bCs/>
          <w:color w:val="000000" w:themeColor="text1"/>
        </w:rPr>
        <w:t xml:space="preserve">royecto de </w:t>
      </w:r>
      <w:r w:rsidR="00537D61" w:rsidRPr="00E2394A">
        <w:rPr>
          <w:rFonts w:ascii="Times New Roman" w:hAnsi="Times New Roman" w:cs="Times New Roman"/>
          <w:bCs/>
          <w:color w:val="000000" w:themeColor="text1"/>
        </w:rPr>
        <w:t>R</w:t>
      </w:r>
      <w:r w:rsidRPr="00E2394A">
        <w:rPr>
          <w:rFonts w:ascii="Times New Roman" w:hAnsi="Times New Roman" w:cs="Times New Roman"/>
          <w:bCs/>
          <w:color w:val="000000" w:themeColor="text1"/>
        </w:rPr>
        <w:t>esolución</w:t>
      </w:r>
      <w:r w:rsidR="0031105D"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 xml:space="preserve"> </w:t>
      </w:r>
      <w:bookmarkEnd w:id="25"/>
      <w:r w:rsidRPr="00E2394A">
        <w:rPr>
          <w:rFonts w:ascii="Times New Roman" w:hAnsi="Times New Roman" w:cs="Times New Roman"/>
          <w:bCs/>
          <w:color w:val="000000" w:themeColor="text1"/>
        </w:rPr>
        <w:t>declarando de</w:t>
      </w:r>
      <w:r w:rsidR="00537D61" w:rsidRPr="00E2394A">
        <w:rPr>
          <w:rFonts w:ascii="Times New Roman" w:hAnsi="Times New Roman" w:cs="Times New Roman"/>
          <w:bCs/>
          <w:color w:val="000000" w:themeColor="text1"/>
        </w:rPr>
        <w:t xml:space="preserve"> I</w:t>
      </w:r>
      <w:r w:rsidRPr="00E2394A">
        <w:rPr>
          <w:rFonts w:ascii="Times New Roman" w:hAnsi="Times New Roman" w:cs="Times New Roman"/>
          <w:bCs/>
          <w:color w:val="000000" w:themeColor="text1"/>
        </w:rPr>
        <w:t xml:space="preserve">nterés </w:t>
      </w:r>
      <w:r w:rsidR="00537D61" w:rsidRPr="00E2394A">
        <w:rPr>
          <w:rFonts w:ascii="Times New Roman" w:hAnsi="Times New Roman" w:cs="Times New Roman"/>
          <w:bCs/>
          <w:color w:val="000000" w:themeColor="text1"/>
        </w:rPr>
        <w:t>M</w:t>
      </w:r>
      <w:r w:rsidRPr="00E2394A">
        <w:rPr>
          <w:rFonts w:ascii="Times New Roman" w:hAnsi="Times New Roman" w:cs="Times New Roman"/>
          <w:bCs/>
          <w:color w:val="000000" w:themeColor="text1"/>
        </w:rPr>
        <w:t xml:space="preserve">unicipal y </w:t>
      </w:r>
      <w:r w:rsidR="00A307BB" w:rsidRPr="00E2394A">
        <w:rPr>
          <w:rFonts w:ascii="Times New Roman" w:hAnsi="Times New Roman" w:cs="Times New Roman"/>
          <w:bCs/>
          <w:color w:val="000000" w:themeColor="text1"/>
        </w:rPr>
        <w:t>C</w:t>
      </w:r>
      <w:r w:rsidR="00537D61" w:rsidRPr="00E2394A">
        <w:rPr>
          <w:rFonts w:ascii="Times New Roman" w:hAnsi="Times New Roman" w:cs="Times New Roman"/>
          <w:bCs/>
          <w:color w:val="000000" w:themeColor="text1"/>
        </w:rPr>
        <w:t>ultural</w:t>
      </w:r>
      <w:r w:rsidRPr="00E2394A">
        <w:rPr>
          <w:rFonts w:ascii="Times New Roman" w:hAnsi="Times New Roman" w:cs="Times New Roman"/>
          <w:bCs/>
          <w:color w:val="000000" w:themeColor="text1"/>
        </w:rPr>
        <w:t xml:space="preserve"> </w:t>
      </w:r>
      <w:r w:rsidR="00537D61" w:rsidRPr="00E2394A">
        <w:rPr>
          <w:rFonts w:ascii="Times New Roman" w:hAnsi="Times New Roman" w:cs="Times New Roman"/>
          <w:bCs/>
          <w:color w:val="000000" w:themeColor="text1"/>
        </w:rPr>
        <w:t xml:space="preserve">al Museo de Guerra Malvinas Argentinas por su labor histórica, cultural, educativa y de preservación a la memoria de la causa Malvinas.  </w:t>
      </w:r>
    </w:p>
    <w:p w:rsidR="00537D61" w:rsidRPr="00E2394A" w:rsidRDefault="00537D61"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000000" w:themeColor="text1"/>
        </w:rPr>
      </w:pPr>
      <w:bookmarkStart w:id="26" w:name="_Hlk230002383"/>
      <w:r w:rsidRPr="00E2394A">
        <w:rPr>
          <w:rFonts w:ascii="Times New Roman" w:hAnsi="Times New Roman" w:cs="Times New Roman"/>
          <w:b/>
          <w:color w:val="000000" w:themeColor="text1"/>
        </w:rPr>
        <w:t>Expediente N° 15.523-T-26</w:t>
      </w:r>
      <w:r w:rsidR="00222A30" w:rsidRPr="00E2394A">
        <w:rPr>
          <w:rFonts w:ascii="Times New Roman" w:hAnsi="Times New Roman" w:cs="Times New Roman"/>
          <w:b/>
          <w:color w:val="000000" w:themeColor="text1"/>
        </w:rPr>
        <w:t xml:space="preserve"> -</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Giulliana Ail</w:t>
      </w:r>
      <w:r w:rsidR="00A307BB" w:rsidRPr="00E2394A">
        <w:rPr>
          <w:rFonts w:ascii="Times New Roman" w:hAnsi="Times New Roman" w:cs="Times New Roman"/>
          <w:b/>
          <w:color w:val="000000" w:themeColor="text1"/>
        </w:rPr>
        <w:t>é</w:t>
      </w:r>
      <w:r w:rsidRPr="00E2394A">
        <w:rPr>
          <w:rFonts w:ascii="Times New Roman" w:hAnsi="Times New Roman" w:cs="Times New Roman"/>
          <w:b/>
          <w:color w:val="000000" w:themeColor="text1"/>
        </w:rPr>
        <w:t>n Tobares– Bloque S</w:t>
      </w:r>
      <w:r w:rsidR="003C7D38" w:rsidRPr="00E2394A">
        <w:rPr>
          <w:rFonts w:ascii="Times New Roman" w:hAnsi="Times New Roman" w:cs="Times New Roman"/>
          <w:b/>
          <w:color w:val="000000" w:themeColor="text1"/>
        </w:rPr>
        <w:t>omos Energía Para Renovar-</w:t>
      </w:r>
      <w:r w:rsidRPr="00E2394A">
        <w:rPr>
          <w:rFonts w:ascii="Times New Roman" w:hAnsi="Times New Roman" w:cs="Times New Roman"/>
          <w:b/>
          <w:color w:val="000000" w:themeColor="text1"/>
        </w:rPr>
        <w:t xml:space="preserve">, </w:t>
      </w:r>
      <w:r w:rsidRPr="00E2394A">
        <w:rPr>
          <w:rFonts w:ascii="Times New Roman" w:hAnsi="Times New Roman" w:cs="Times New Roman"/>
          <w:bCs/>
          <w:color w:val="000000" w:themeColor="text1"/>
        </w:rPr>
        <w:t>eleva Proyecto de Resolución</w:t>
      </w:r>
      <w:r w:rsidR="003153D3"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 xml:space="preserve"> </w:t>
      </w:r>
      <w:bookmarkEnd w:id="26"/>
      <w:r w:rsidR="003153D3" w:rsidRPr="00E2394A">
        <w:rPr>
          <w:rFonts w:ascii="Times New Roman" w:hAnsi="Times New Roman" w:cs="Times New Roman"/>
          <w:bCs/>
          <w:color w:val="000000" w:themeColor="text1"/>
        </w:rPr>
        <w:t>d</w:t>
      </w:r>
      <w:r w:rsidRPr="00E2394A">
        <w:rPr>
          <w:rFonts w:ascii="Times New Roman" w:hAnsi="Times New Roman" w:cs="Times New Roman"/>
          <w:bCs/>
          <w:color w:val="000000" w:themeColor="text1"/>
        </w:rPr>
        <w:t xml:space="preserve">eclarando de Interés Municipal y Cultural al Museo de Arte Eduardo </w:t>
      </w:r>
      <w:proofErr w:type="spellStart"/>
      <w:r w:rsidRPr="00E2394A">
        <w:rPr>
          <w:rFonts w:ascii="Times New Roman" w:hAnsi="Times New Roman" w:cs="Times New Roman"/>
          <w:bCs/>
          <w:color w:val="000000" w:themeColor="text1"/>
        </w:rPr>
        <w:t>Minnicelli</w:t>
      </w:r>
      <w:proofErr w:type="spellEnd"/>
      <w:r w:rsidRPr="00E2394A">
        <w:rPr>
          <w:rFonts w:ascii="Times New Roman" w:hAnsi="Times New Roman" w:cs="Times New Roman"/>
          <w:bCs/>
          <w:color w:val="000000" w:themeColor="text1"/>
        </w:rPr>
        <w:t>, en el marco de sus 30 años de aporte a la difusión del arte y promoción de la cultura santacruceña.</w:t>
      </w:r>
    </w:p>
    <w:p w:rsidR="00537D61" w:rsidRPr="00E2394A" w:rsidRDefault="00537D61" w:rsidP="007B1EBE">
      <w:pPr>
        <w:pStyle w:val="Prrafodelista"/>
        <w:numPr>
          <w:ilvl w:val="2"/>
          <w:numId w:val="11"/>
        </w:numPr>
        <w:tabs>
          <w:tab w:val="clear" w:pos="9639"/>
          <w:tab w:val="left" w:pos="1560"/>
        </w:tabs>
        <w:spacing w:after="240"/>
        <w:ind w:left="851" w:hanging="851"/>
        <w:rPr>
          <w:rFonts w:ascii="Times New Roman" w:hAnsi="Times New Roman" w:cs="Times New Roman"/>
          <w:bCs/>
        </w:rPr>
      </w:pPr>
      <w:r w:rsidRPr="00E2394A">
        <w:rPr>
          <w:rFonts w:ascii="Times New Roman" w:hAnsi="Times New Roman" w:cs="Times New Roman"/>
          <w:b/>
        </w:rPr>
        <w:t>Expediente N° 15.524-T-26</w:t>
      </w:r>
      <w:r w:rsidR="00AB75B3" w:rsidRPr="00E2394A">
        <w:rPr>
          <w:rFonts w:ascii="Times New Roman" w:hAnsi="Times New Roman" w:cs="Times New Roman"/>
          <w:b/>
        </w:rPr>
        <w:t xml:space="preserve">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Giulliana Ail</w:t>
      </w:r>
      <w:r w:rsidR="00A307BB" w:rsidRPr="00E2394A">
        <w:rPr>
          <w:rFonts w:ascii="Times New Roman" w:hAnsi="Times New Roman" w:cs="Times New Roman"/>
          <w:b/>
        </w:rPr>
        <w:t>é</w:t>
      </w:r>
      <w:r w:rsidRPr="00E2394A">
        <w:rPr>
          <w:rFonts w:ascii="Times New Roman" w:hAnsi="Times New Roman" w:cs="Times New Roman"/>
          <w:b/>
        </w:rPr>
        <w:t>n Tobares– Bloque S</w:t>
      </w:r>
      <w:r w:rsidR="003C7D38" w:rsidRPr="00E2394A">
        <w:rPr>
          <w:rFonts w:ascii="Times New Roman" w:hAnsi="Times New Roman" w:cs="Times New Roman"/>
          <w:b/>
        </w:rPr>
        <w:t>omos Energía Para Renovar-</w:t>
      </w:r>
      <w:r w:rsidRPr="00E2394A">
        <w:rPr>
          <w:rFonts w:ascii="Times New Roman" w:hAnsi="Times New Roman" w:cs="Times New Roman"/>
          <w:b/>
        </w:rPr>
        <w:t xml:space="preserve">, </w:t>
      </w:r>
      <w:r w:rsidRPr="00E2394A">
        <w:rPr>
          <w:rFonts w:ascii="Times New Roman" w:hAnsi="Times New Roman" w:cs="Times New Roman"/>
          <w:bCs/>
        </w:rPr>
        <w:t>eleva Proyecto de Resolución</w:t>
      </w:r>
      <w:r w:rsidR="003153D3" w:rsidRPr="00E2394A">
        <w:rPr>
          <w:rFonts w:ascii="Times New Roman" w:hAnsi="Times New Roman" w:cs="Times New Roman"/>
          <w:bCs/>
        </w:rPr>
        <w:t>,</w:t>
      </w:r>
      <w:r w:rsidRPr="00E2394A">
        <w:rPr>
          <w:rFonts w:ascii="Times New Roman" w:hAnsi="Times New Roman" w:cs="Times New Roman"/>
          <w:bCs/>
        </w:rPr>
        <w:t xml:space="preserve"> solicitando al Departamento Ejecutivo Municipal, el estudio técnico y de factibilidad, para la demarcación de una senda peatonal sobre la calle Luis Gotti, entre Autovía </w:t>
      </w:r>
      <w:r w:rsidR="003153D3" w:rsidRPr="00E2394A">
        <w:rPr>
          <w:rFonts w:ascii="Times New Roman" w:hAnsi="Times New Roman" w:cs="Times New Roman"/>
          <w:bCs/>
        </w:rPr>
        <w:t>“</w:t>
      </w:r>
      <w:r w:rsidRPr="00E2394A">
        <w:rPr>
          <w:rFonts w:ascii="Times New Roman" w:hAnsi="Times New Roman" w:cs="Times New Roman"/>
          <w:bCs/>
        </w:rPr>
        <w:t>17 de Octubre</w:t>
      </w:r>
      <w:r w:rsidR="003153D3" w:rsidRPr="00E2394A">
        <w:rPr>
          <w:rFonts w:ascii="Times New Roman" w:hAnsi="Times New Roman" w:cs="Times New Roman"/>
          <w:bCs/>
        </w:rPr>
        <w:t>”</w:t>
      </w:r>
      <w:r w:rsidRPr="00E2394A">
        <w:rPr>
          <w:rFonts w:ascii="Times New Roman" w:hAnsi="Times New Roman" w:cs="Times New Roman"/>
          <w:bCs/>
        </w:rPr>
        <w:t xml:space="preserve"> y </w:t>
      </w:r>
      <w:r w:rsidR="00706FFD" w:rsidRPr="00E2394A">
        <w:rPr>
          <w:rFonts w:ascii="Times New Roman" w:hAnsi="Times New Roman" w:cs="Times New Roman"/>
          <w:bCs/>
        </w:rPr>
        <w:t xml:space="preserve">Ana Clara </w:t>
      </w:r>
      <w:proofErr w:type="spellStart"/>
      <w:r w:rsidR="00706FFD" w:rsidRPr="00E2394A">
        <w:rPr>
          <w:rFonts w:ascii="Times New Roman" w:hAnsi="Times New Roman" w:cs="Times New Roman"/>
          <w:bCs/>
        </w:rPr>
        <w:t>Muriega</w:t>
      </w:r>
      <w:proofErr w:type="spellEnd"/>
      <w:r w:rsidR="00706FFD" w:rsidRPr="00E2394A">
        <w:rPr>
          <w:rFonts w:ascii="Times New Roman" w:hAnsi="Times New Roman" w:cs="Times New Roman"/>
          <w:bCs/>
        </w:rPr>
        <w:t xml:space="preserve"> Viuda de Brunetti, con el fin de regular y mejorar la seguridad vial en la zona. </w:t>
      </w:r>
    </w:p>
    <w:p w:rsidR="00E22D1F" w:rsidRPr="00E2394A" w:rsidRDefault="00E22D1F"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Expediente N° 15.526-T-26</w:t>
      </w:r>
      <w:r w:rsidR="00AB75B3" w:rsidRPr="00E2394A">
        <w:rPr>
          <w:rFonts w:ascii="Times New Roman" w:hAnsi="Times New Roman" w:cs="Times New Roman"/>
          <w:b/>
          <w:color w:val="000000" w:themeColor="text1"/>
        </w:rPr>
        <w:t xml:space="preserve"> -</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Giulliana Ail</w:t>
      </w:r>
      <w:r w:rsidR="002929F6" w:rsidRPr="00E2394A">
        <w:rPr>
          <w:rFonts w:ascii="Times New Roman" w:hAnsi="Times New Roman" w:cs="Times New Roman"/>
          <w:b/>
          <w:color w:val="000000" w:themeColor="text1"/>
        </w:rPr>
        <w:t>é</w:t>
      </w:r>
      <w:r w:rsidRPr="00E2394A">
        <w:rPr>
          <w:rFonts w:ascii="Times New Roman" w:hAnsi="Times New Roman" w:cs="Times New Roman"/>
          <w:b/>
          <w:color w:val="000000" w:themeColor="text1"/>
        </w:rPr>
        <w:t>n Tobares– Bloque S</w:t>
      </w:r>
      <w:r w:rsidR="003C7D38" w:rsidRPr="00E2394A">
        <w:rPr>
          <w:rFonts w:ascii="Times New Roman" w:hAnsi="Times New Roman" w:cs="Times New Roman"/>
          <w:b/>
          <w:color w:val="000000" w:themeColor="text1"/>
        </w:rPr>
        <w:t>omos Energía Para Renovar-</w:t>
      </w:r>
      <w:r w:rsidRPr="00E2394A">
        <w:rPr>
          <w:rFonts w:ascii="Times New Roman" w:hAnsi="Times New Roman" w:cs="Times New Roman"/>
          <w:b/>
          <w:color w:val="000000" w:themeColor="text1"/>
        </w:rPr>
        <w:t xml:space="preserve">, </w:t>
      </w:r>
      <w:r w:rsidRPr="00E2394A">
        <w:rPr>
          <w:rFonts w:ascii="Times New Roman" w:hAnsi="Times New Roman" w:cs="Times New Roman"/>
          <w:bCs/>
          <w:color w:val="000000" w:themeColor="text1"/>
        </w:rPr>
        <w:t>eleva Proyecto de Resolución</w:t>
      </w:r>
      <w:r w:rsidR="003153D3"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 xml:space="preserve"> </w:t>
      </w:r>
      <w:r w:rsidR="003153D3" w:rsidRPr="00E2394A">
        <w:rPr>
          <w:rFonts w:ascii="Times New Roman" w:hAnsi="Times New Roman" w:cs="Times New Roman"/>
          <w:bCs/>
          <w:color w:val="000000" w:themeColor="text1"/>
        </w:rPr>
        <w:t>s</w:t>
      </w:r>
      <w:r w:rsidRPr="00E2394A">
        <w:rPr>
          <w:rFonts w:ascii="Times New Roman" w:hAnsi="Times New Roman" w:cs="Times New Roman"/>
          <w:bCs/>
          <w:color w:val="000000" w:themeColor="text1"/>
        </w:rPr>
        <w:t>olicitando al Departamento Ejecutivo Municipal a través del área que corresponda, se realicen los estudios técnicos y de factibilidad para la reparación y el bacheo de la calle Julio Ladvocat entre Germ</w:t>
      </w:r>
      <w:r w:rsidR="002929F6" w:rsidRPr="00E2394A">
        <w:rPr>
          <w:rFonts w:ascii="Times New Roman" w:hAnsi="Times New Roman" w:cs="Times New Roman"/>
          <w:bCs/>
          <w:color w:val="000000" w:themeColor="text1"/>
        </w:rPr>
        <w:t>á</w:t>
      </w:r>
      <w:r w:rsidRPr="00E2394A">
        <w:rPr>
          <w:rFonts w:ascii="Times New Roman" w:hAnsi="Times New Roman" w:cs="Times New Roman"/>
          <w:bCs/>
          <w:color w:val="000000" w:themeColor="text1"/>
        </w:rPr>
        <w:t xml:space="preserve">n Vidal y Reverendo Padre José Crema. </w:t>
      </w:r>
    </w:p>
    <w:p w:rsidR="00E22D1F" w:rsidRPr="00E2394A" w:rsidRDefault="00E22D1F"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Expediente N° 15.527-D-26</w:t>
      </w:r>
      <w:r w:rsidR="00AB75B3" w:rsidRPr="00E2394A">
        <w:rPr>
          <w:rFonts w:ascii="Times New Roman" w:hAnsi="Times New Roman" w:cs="Times New Roman"/>
          <w:b/>
          <w:color w:val="000000" w:themeColor="text1"/>
        </w:rPr>
        <w:t xml:space="preserve"> -</w:t>
      </w:r>
      <w:r w:rsidRPr="00E2394A">
        <w:rPr>
          <w:rFonts w:ascii="Times New Roman" w:hAnsi="Times New Roman" w:cs="Times New Roman"/>
          <w:b/>
          <w:color w:val="000000" w:themeColor="text1"/>
        </w:rPr>
        <w:t xml:space="preserve">Concejal Escribana Daniela Valeria </w:t>
      </w:r>
      <w:proofErr w:type="spellStart"/>
      <w:r w:rsidR="006A6864" w:rsidRPr="00E2394A">
        <w:rPr>
          <w:rFonts w:ascii="Times New Roman" w:hAnsi="Times New Roman" w:cs="Times New Roman"/>
          <w:b/>
          <w:bCs/>
          <w:color w:val="000000" w:themeColor="text1"/>
          <w:lang w:val="es-ES"/>
        </w:rPr>
        <w:t>D’amico</w:t>
      </w:r>
      <w:proofErr w:type="spellEnd"/>
      <w:r w:rsidR="00A648D0" w:rsidRPr="00E2394A">
        <w:rPr>
          <w:rFonts w:ascii="Times New Roman" w:hAnsi="Times New Roman" w:cs="Times New Roman"/>
          <w:b/>
          <w:bCs/>
          <w:color w:val="000000" w:themeColor="text1"/>
          <w:lang w:val="es-ES"/>
        </w:rPr>
        <w:t xml:space="preserve">- </w:t>
      </w:r>
      <w:r w:rsidR="002654F3" w:rsidRPr="00E2394A">
        <w:rPr>
          <w:rFonts w:ascii="Times New Roman" w:hAnsi="Times New Roman" w:cs="Times New Roman"/>
          <w:b/>
          <w:bCs/>
          <w:color w:val="000000" w:themeColor="text1"/>
          <w:lang w:val="es-ES"/>
        </w:rPr>
        <w:t xml:space="preserve">Bloque </w:t>
      </w:r>
      <w:r w:rsidR="009F74EB" w:rsidRPr="00E2394A">
        <w:rPr>
          <w:rFonts w:ascii="Times New Roman" w:hAnsi="Times New Roman" w:cs="Times New Roman"/>
          <w:b/>
          <w:bCs/>
          <w:color w:val="000000" w:themeColor="text1"/>
          <w:lang w:val="es-ES"/>
        </w:rPr>
        <w:t>Unión Cívica Radical-</w:t>
      </w:r>
      <w:r w:rsidR="00A648D0" w:rsidRPr="00E2394A">
        <w:rPr>
          <w:rFonts w:ascii="Times New Roman" w:hAnsi="Times New Roman" w:cs="Times New Roman"/>
          <w:b/>
          <w:bCs/>
          <w:color w:val="000000" w:themeColor="text1"/>
          <w:lang w:val="es-ES"/>
        </w:rPr>
        <w:t xml:space="preserve">, </w:t>
      </w:r>
      <w:r w:rsidR="00A648D0" w:rsidRPr="00E2394A">
        <w:rPr>
          <w:rFonts w:ascii="Times New Roman" w:hAnsi="Times New Roman" w:cs="Times New Roman"/>
          <w:lang w:val="es-ES"/>
        </w:rPr>
        <w:t>eleva Proyecto de Resolución</w:t>
      </w:r>
      <w:r w:rsidR="003153D3" w:rsidRPr="00E2394A">
        <w:rPr>
          <w:rFonts w:ascii="Times New Roman" w:hAnsi="Times New Roman" w:cs="Times New Roman"/>
          <w:lang w:val="es-ES"/>
        </w:rPr>
        <w:t>,</w:t>
      </w:r>
      <w:r w:rsidR="00A648D0" w:rsidRPr="00E2394A">
        <w:rPr>
          <w:rFonts w:ascii="Times New Roman" w:hAnsi="Times New Roman" w:cs="Times New Roman"/>
          <w:lang w:val="es-ES"/>
        </w:rPr>
        <w:t xml:space="preserve"> requiriendo a la Municipalidad de Rio </w:t>
      </w:r>
      <w:proofErr w:type="gramStart"/>
      <w:r w:rsidR="00A648D0" w:rsidRPr="00E2394A">
        <w:rPr>
          <w:rFonts w:ascii="Times New Roman" w:hAnsi="Times New Roman" w:cs="Times New Roman"/>
          <w:lang w:val="es-ES"/>
        </w:rPr>
        <w:t>Gallegos</w:t>
      </w:r>
      <w:proofErr w:type="gramEnd"/>
      <w:r w:rsidR="00A648D0" w:rsidRPr="00E2394A">
        <w:rPr>
          <w:rFonts w:ascii="Times New Roman" w:hAnsi="Times New Roman" w:cs="Times New Roman"/>
          <w:lang w:val="es-ES"/>
        </w:rPr>
        <w:t xml:space="preserve"> que, a través de la Secretar</w:t>
      </w:r>
      <w:r w:rsidR="003C7D38" w:rsidRPr="00E2394A">
        <w:rPr>
          <w:rFonts w:ascii="Times New Roman" w:hAnsi="Times New Roman" w:cs="Times New Roman"/>
          <w:lang w:val="es-ES"/>
        </w:rPr>
        <w:t>í</w:t>
      </w:r>
      <w:r w:rsidR="00A648D0" w:rsidRPr="00E2394A">
        <w:rPr>
          <w:rFonts w:ascii="Times New Roman" w:hAnsi="Times New Roman" w:cs="Times New Roman"/>
          <w:lang w:val="es-ES"/>
        </w:rPr>
        <w:t>a de Construcción y Ordenamiento Territorial o al área que corresponda, realice en forma inmediata un relevamiento integral del estado de todas la calles de ripio y tierra de</w:t>
      </w:r>
      <w:r w:rsidR="003C7D38" w:rsidRPr="00E2394A">
        <w:rPr>
          <w:rFonts w:ascii="Times New Roman" w:hAnsi="Times New Roman" w:cs="Times New Roman"/>
          <w:lang w:val="es-ES"/>
        </w:rPr>
        <w:t xml:space="preserve"> </w:t>
      </w:r>
      <w:r w:rsidR="00A648D0" w:rsidRPr="00E2394A">
        <w:rPr>
          <w:rFonts w:ascii="Times New Roman" w:hAnsi="Times New Roman" w:cs="Times New Roman"/>
          <w:lang w:val="es-ES"/>
        </w:rPr>
        <w:t>l</w:t>
      </w:r>
      <w:r w:rsidR="003C7D38" w:rsidRPr="00E2394A">
        <w:rPr>
          <w:rFonts w:ascii="Times New Roman" w:hAnsi="Times New Roman" w:cs="Times New Roman"/>
          <w:lang w:val="es-ES"/>
        </w:rPr>
        <w:t>a</w:t>
      </w:r>
      <w:r w:rsidR="00A648D0" w:rsidRPr="00E2394A">
        <w:rPr>
          <w:rFonts w:ascii="Times New Roman" w:hAnsi="Times New Roman" w:cs="Times New Roman"/>
          <w:lang w:val="es-ES"/>
        </w:rPr>
        <w:t xml:space="preserve"> ciudad, efectuando el posterior relleno, nivelación y mejoramiento de las mismas. </w:t>
      </w:r>
      <w:r w:rsidR="00A648D0" w:rsidRPr="00E2394A">
        <w:rPr>
          <w:rFonts w:ascii="Times New Roman" w:hAnsi="Times New Roman" w:cs="Times New Roman"/>
          <w:b/>
          <w:bCs/>
          <w:lang w:val="es-ES"/>
        </w:rPr>
        <w:t xml:space="preserve"> </w:t>
      </w:r>
    </w:p>
    <w:p w:rsidR="00D84F09" w:rsidRPr="00E2394A" w:rsidRDefault="00A648D0" w:rsidP="007B1EBE">
      <w:pPr>
        <w:pStyle w:val="Prrafodelista"/>
        <w:numPr>
          <w:ilvl w:val="2"/>
          <w:numId w:val="11"/>
        </w:numPr>
        <w:tabs>
          <w:tab w:val="clear" w:pos="9639"/>
          <w:tab w:val="left" w:pos="1560"/>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15.528-D-26 </w:t>
      </w:r>
      <w:r w:rsidR="00AD6895"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 xml:space="preserve">Concejal Escribana Daniela Valeria </w:t>
      </w:r>
      <w:proofErr w:type="spellStart"/>
      <w:r w:rsidRPr="00E2394A">
        <w:rPr>
          <w:rFonts w:ascii="Times New Roman" w:hAnsi="Times New Roman" w:cs="Times New Roman"/>
          <w:b/>
          <w:bCs/>
          <w:color w:val="000000" w:themeColor="text1"/>
          <w:lang w:val="es-ES"/>
        </w:rPr>
        <w:t>D’amico</w:t>
      </w:r>
      <w:proofErr w:type="spellEnd"/>
      <w:r w:rsidRPr="00E2394A">
        <w:rPr>
          <w:rFonts w:ascii="Times New Roman" w:hAnsi="Times New Roman" w:cs="Times New Roman"/>
          <w:b/>
          <w:bCs/>
          <w:color w:val="000000" w:themeColor="text1"/>
          <w:lang w:val="es-ES"/>
        </w:rPr>
        <w:t xml:space="preserve">- </w:t>
      </w:r>
      <w:r w:rsidR="002654F3" w:rsidRPr="00E2394A">
        <w:rPr>
          <w:rFonts w:ascii="Times New Roman" w:hAnsi="Times New Roman" w:cs="Times New Roman"/>
          <w:b/>
          <w:bCs/>
          <w:color w:val="000000" w:themeColor="text1"/>
          <w:lang w:val="es-ES"/>
        </w:rPr>
        <w:t xml:space="preserve">Bloque </w:t>
      </w:r>
      <w:r w:rsidRPr="00E2394A">
        <w:rPr>
          <w:rFonts w:ascii="Times New Roman" w:hAnsi="Times New Roman" w:cs="Times New Roman"/>
          <w:b/>
          <w:bCs/>
          <w:color w:val="000000" w:themeColor="text1"/>
          <w:lang w:val="es-ES"/>
        </w:rPr>
        <w:t>U</w:t>
      </w:r>
      <w:r w:rsidR="00664A46" w:rsidRPr="00E2394A">
        <w:rPr>
          <w:rFonts w:ascii="Times New Roman" w:hAnsi="Times New Roman" w:cs="Times New Roman"/>
          <w:b/>
          <w:bCs/>
          <w:color w:val="000000" w:themeColor="text1"/>
          <w:lang w:val="es-ES"/>
        </w:rPr>
        <w:t>nión Cívica Radical-</w:t>
      </w:r>
      <w:r w:rsidRPr="00E2394A">
        <w:rPr>
          <w:rFonts w:ascii="Times New Roman" w:hAnsi="Times New Roman" w:cs="Times New Roman"/>
          <w:b/>
          <w:bCs/>
          <w:color w:val="000000" w:themeColor="text1"/>
          <w:lang w:val="es-ES"/>
        </w:rPr>
        <w:t xml:space="preserve">, </w:t>
      </w:r>
      <w:r w:rsidRPr="00E2394A">
        <w:rPr>
          <w:rFonts w:ascii="Times New Roman" w:hAnsi="Times New Roman" w:cs="Times New Roman"/>
          <w:lang w:val="es-ES"/>
        </w:rPr>
        <w:t>eleva Proyecto de Resolución</w:t>
      </w:r>
      <w:r w:rsidR="003153D3" w:rsidRPr="00E2394A">
        <w:rPr>
          <w:rFonts w:ascii="Times New Roman" w:hAnsi="Times New Roman" w:cs="Times New Roman"/>
          <w:lang w:val="es-ES"/>
        </w:rPr>
        <w:t>,</w:t>
      </w:r>
      <w:r w:rsidRPr="00E2394A">
        <w:rPr>
          <w:rFonts w:ascii="Times New Roman" w:hAnsi="Times New Roman" w:cs="Times New Roman"/>
          <w:lang w:val="es-ES"/>
        </w:rPr>
        <w:t xml:space="preserve"> Reconociendo y Felicitando a las jugadoras y al cuerpo técnico de la Asociación Atlético Boxing Club de Rio </w:t>
      </w:r>
      <w:proofErr w:type="gramStart"/>
      <w:r w:rsidRPr="00E2394A">
        <w:rPr>
          <w:rFonts w:ascii="Times New Roman" w:hAnsi="Times New Roman" w:cs="Times New Roman"/>
          <w:lang w:val="es-ES"/>
        </w:rPr>
        <w:t>Gallegos</w:t>
      </w:r>
      <w:proofErr w:type="gramEnd"/>
      <w:r w:rsidRPr="00E2394A">
        <w:rPr>
          <w:rFonts w:ascii="Times New Roman" w:hAnsi="Times New Roman" w:cs="Times New Roman"/>
          <w:lang w:val="es-ES"/>
        </w:rPr>
        <w:t>, por la obtención del Campeonato Nacional de Clubes de Hockey Pista “A” Categoría Damas Mayores.</w:t>
      </w:r>
    </w:p>
    <w:p w:rsidR="007214F5" w:rsidRPr="00E2394A" w:rsidRDefault="007214F5" w:rsidP="007B1EBE">
      <w:pPr>
        <w:pStyle w:val="Prrafodelista"/>
        <w:numPr>
          <w:ilvl w:val="2"/>
          <w:numId w:val="11"/>
        </w:numPr>
        <w:tabs>
          <w:tab w:val="clear" w:pos="9639"/>
          <w:tab w:val="left" w:pos="1134"/>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lastRenderedPageBreak/>
        <w:t xml:space="preserve">Expediente N° 15.529-D-26 </w:t>
      </w:r>
      <w:r w:rsidR="00AD6895"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 xml:space="preserve">Concejal Escribana Daniela Valeria </w:t>
      </w:r>
      <w:proofErr w:type="spellStart"/>
      <w:r w:rsidRPr="00E2394A">
        <w:rPr>
          <w:rFonts w:ascii="Times New Roman" w:hAnsi="Times New Roman" w:cs="Times New Roman"/>
          <w:b/>
          <w:bCs/>
          <w:color w:val="000000" w:themeColor="text1"/>
        </w:rPr>
        <w:t>D’amico</w:t>
      </w:r>
      <w:proofErr w:type="spellEnd"/>
      <w:r w:rsidRPr="00E2394A">
        <w:rPr>
          <w:rFonts w:ascii="Times New Roman" w:hAnsi="Times New Roman" w:cs="Times New Roman"/>
          <w:b/>
          <w:bCs/>
          <w:color w:val="000000" w:themeColor="text1"/>
        </w:rPr>
        <w:t xml:space="preserve">- Bloque Unión Cívica Radical-, </w:t>
      </w:r>
      <w:r w:rsidRPr="00E2394A">
        <w:rPr>
          <w:rFonts w:ascii="Times New Roman" w:hAnsi="Times New Roman" w:cs="Times New Roman"/>
        </w:rPr>
        <w:t xml:space="preserve">eleva Proyecto de Resolución, solicitando al Departamento Ejecutivo Municipal que, a través de las áreas competentes efectivice el pase a la categoría de Planta Transitoria y/o Planta Permanente del personal municipal contratado y jornalizado, que reúna los requisitos establecidos en la ordenanza N°1.378. </w:t>
      </w:r>
    </w:p>
    <w:p w:rsidR="007214F5" w:rsidRPr="00E2394A" w:rsidRDefault="00890554" w:rsidP="007B1EBE">
      <w:pPr>
        <w:pStyle w:val="Prrafodelista"/>
        <w:numPr>
          <w:ilvl w:val="2"/>
          <w:numId w:val="11"/>
        </w:numPr>
        <w:tabs>
          <w:tab w:val="clear" w:pos="9639"/>
          <w:tab w:val="left" w:pos="1134"/>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15.530-D-26 </w:t>
      </w:r>
      <w:r w:rsidR="001B76DD"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 xml:space="preserve">Concejal Escribana Daniela Valeria </w:t>
      </w:r>
      <w:proofErr w:type="spellStart"/>
      <w:r w:rsidRPr="00E2394A">
        <w:rPr>
          <w:rFonts w:ascii="Times New Roman" w:hAnsi="Times New Roman" w:cs="Times New Roman"/>
          <w:b/>
          <w:bCs/>
          <w:color w:val="000000" w:themeColor="text1"/>
        </w:rPr>
        <w:t>D’amico</w:t>
      </w:r>
      <w:proofErr w:type="spellEnd"/>
      <w:r w:rsidRPr="00E2394A">
        <w:rPr>
          <w:rFonts w:ascii="Times New Roman" w:hAnsi="Times New Roman" w:cs="Times New Roman"/>
          <w:b/>
          <w:bCs/>
          <w:color w:val="000000" w:themeColor="text1"/>
        </w:rPr>
        <w:t xml:space="preserve">- </w:t>
      </w:r>
      <w:r w:rsidR="002654F3" w:rsidRPr="00E2394A">
        <w:rPr>
          <w:rFonts w:ascii="Times New Roman" w:hAnsi="Times New Roman" w:cs="Times New Roman"/>
          <w:b/>
          <w:bCs/>
          <w:color w:val="000000" w:themeColor="text1"/>
        </w:rPr>
        <w:t xml:space="preserve">Bloque </w:t>
      </w:r>
      <w:r w:rsidRPr="00E2394A">
        <w:rPr>
          <w:rFonts w:ascii="Times New Roman" w:hAnsi="Times New Roman" w:cs="Times New Roman"/>
          <w:b/>
          <w:bCs/>
          <w:color w:val="000000" w:themeColor="text1"/>
        </w:rPr>
        <w:t>U</w:t>
      </w:r>
      <w:r w:rsidR="00B1191D" w:rsidRPr="00E2394A">
        <w:rPr>
          <w:rFonts w:ascii="Times New Roman" w:hAnsi="Times New Roman" w:cs="Times New Roman"/>
          <w:b/>
          <w:bCs/>
          <w:color w:val="000000" w:themeColor="text1"/>
        </w:rPr>
        <w:t xml:space="preserve">nión </w:t>
      </w:r>
      <w:r w:rsidRPr="00E2394A">
        <w:rPr>
          <w:rFonts w:ascii="Times New Roman" w:hAnsi="Times New Roman" w:cs="Times New Roman"/>
          <w:b/>
          <w:bCs/>
          <w:color w:val="000000" w:themeColor="text1"/>
        </w:rPr>
        <w:t>C</w:t>
      </w:r>
      <w:r w:rsidR="00B1191D" w:rsidRPr="00E2394A">
        <w:rPr>
          <w:rFonts w:ascii="Times New Roman" w:hAnsi="Times New Roman" w:cs="Times New Roman"/>
          <w:b/>
          <w:bCs/>
          <w:color w:val="000000" w:themeColor="text1"/>
        </w:rPr>
        <w:t xml:space="preserve">ívica </w:t>
      </w:r>
      <w:r w:rsidRPr="00E2394A">
        <w:rPr>
          <w:rFonts w:ascii="Times New Roman" w:hAnsi="Times New Roman" w:cs="Times New Roman"/>
          <w:b/>
          <w:bCs/>
          <w:color w:val="000000" w:themeColor="text1"/>
        </w:rPr>
        <w:t>R</w:t>
      </w:r>
      <w:r w:rsidR="00B1191D" w:rsidRPr="00E2394A">
        <w:rPr>
          <w:rFonts w:ascii="Times New Roman" w:hAnsi="Times New Roman" w:cs="Times New Roman"/>
          <w:b/>
          <w:bCs/>
          <w:color w:val="000000" w:themeColor="text1"/>
        </w:rPr>
        <w:t>adical-</w:t>
      </w:r>
      <w:r w:rsidRPr="00E2394A">
        <w:rPr>
          <w:rFonts w:ascii="Times New Roman" w:hAnsi="Times New Roman" w:cs="Times New Roman"/>
          <w:b/>
          <w:bCs/>
          <w:color w:val="000000" w:themeColor="text1"/>
        </w:rPr>
        <w:t xml:space="preserve">, </w:t>
      </w:r>
      <w:r w:rsidRPr="00E2394A">
        <w:rPr>
          <w:rFonts w:ascii="Times New Roman" w:hAnsi="Times New Roman" w:cs="Times New Roman"/>
        </w:rPr>
        <w:t>eleva Proyecto de Resolución</w:t>
      </w:r>
      <w:r w:rsidR="00A56E9F" w:rsidRPr="00E2394A">
        <w:rPr>
          <w:rFonts w:ascii="Times New Roman" w:hAnsi="Times New Roman" w:cs="Times New Roman"/>
        </w:rPr>
        <w:t>,</w:t>
      </w:r>
      <w:r w:rsidRPr="00E2394A">
        <w:rPr>
          <w:rFonts w:ascii="Times New Roman" w:hAnsi="Times New Roman" w:cs="Times New Roman"/>
        </w:rPr>
        <w:t xml:space="preserve"> Reconociendo y Felicitando la labor museística y pedagógica de la Casa Histórica Juan Manuel Gregores, dependiente de la Secretar</w:t>
      </w:r>
      <w:r w:rsidR="00B1191D" w:rsidRPr="00E2394A">
        <w:rPr>
          <w:rFonts w:ascii="Times New Roman" w:hAnsi="Times New Roman" w:cs="Times New Roman"/>
        </w:rPr>
        <w:t>í</w:t>
      </w:r>
      <w:r w:rsidRPr="00E2394A">
        <w:rPr>
          <w:rFonts w:ascii="Times New Roman" w:hAnsi="Times New Roman" w:cs="Times New Roman"/>
        </w:rPr>
        <w:t>a de Estado de Cultura de la Provincia de Santa Cruz.</w:t>
      </w:r>
      <w:r w:rsidR="00D84F09" w:rsidRPr="00E2394A">
        <w:rPr>
          <w:rFonts w:ascii="Times New Roman" w:hAnsi="Times New Roman" w:cs="Times New Roman"/>
        </w:rPr>
        <w:t xml:space="preserve"> </w:t>
      </w:r>
    </w:p>
    <w:p w:rsidR="00D84F09" w:rsidRPr="00E2394A" w:rsidRDefault="00890554"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15.531-D-26 </w:t>
      </w:r>
      <w:r w:rsidR="001B76DD"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 xml:space="preserve">Concejal Escribana Daniela Valeria </w:t>
      </w:r>
      <w:proofErr w:type="spellStart"/>
      <w:r w:rsidRPr="00E2394A">
        <w:rPr>
          <w:rFonts w:ascii="Times New Roman" w:hAnsi="Times New Roman" w:cs="Times New Roman"/>
          <w:b/>
          <w:bCs/>
          <w:color w:val="000000" w:themeColor="text1"/>
        </w:rPr>
        <w:t>D’amico</w:t>
      </w:r>
      <w:proofErr w:type="spellEnd"/>
      <w:r w:rsidRPr="00E2394A">
        <w:rPr>
          <w:rFonts w:ascii="Times New Roman" w:hAnsi="Times New Roman" w:cs="Times New Roman"/>
          <w:b/>
          <w:bCs/>
          <w:color w:val="000000" w:themeColor="text1"/>
        </w:rPr>
        <w:t xml:space="preserve">- </w:t>
      </w:r>
      <w:r w:rsidR="002654F3" w:rsidRPr="00E2394A">
        <w:rPr>
          <w:rFonts w:ascii="Times New Roman" w:hAnsi="Times New Roman" w:cs="Times New Roman"/>
          <w:b/>
          <w:bCs/>
          <w:color w:val="000000" w:themeColor="text1"/>
        </w:rPr>
        <w:t xml:space="preserve">Bloque </w:t>
      </w:r>
      <w:r w:rsidRPr="00E2394A">
        <w:rPr>
          <w:rFonts w:ascii="Times New Roman" w:hAnsi="Times New Roman" w:cs="Times New Roman"/>
          <w:b/>
          <w:bCs/>
          <w:color w:val="000000" w:themeColor="text1"/>
        </w:rPr>
        <w:t>U</w:t>
      </w:r>
      <w:r w:rsidR="00A56E9F" w:rsidRPr="00E2394A">
        <w:rPr>
          <w:rFonts w:ascii="Times New Roman" w:hAnsi="Times New Roman" w:cs="Times New Roman"/>
          <w:b/>
          <w:bCs/>
          <w:color w:val="000000" w:themeColor="text1"/>
        </w:rPr>
        <w:t xml:space="preserve">nión </w:t>
      </w:r>
      <w:r w:rsidRPr="00E2394A">
        <w:rPr>
          <w:rFonts w:ascii="Times New Roman" w:hAnsi="Times New Roman" w:cs="Times New Roman"/>
          <w:b/>
          <w:bCs/>
          <w:color w:val="000000" w:themeColor="text1"/>
        </w:rPr>
        <w:t>C</w:t>
      </w:r>
      <w:r w:rsidR="00A56E9F" w:rsidRPr="00E2394A">
        <w:rPr>
          <w:rFonts w:ascii="Times New Roman" w:hAnsi="Times New Roman" w:cs="Times New Roman"/>
          <w:b/>
          <w:bCs/>
          <w:color w:val="000000" w:themeColor="text1"/>
        </w:rPr>
        <w:t xml:space="preserve">ívica </w:t>
      </w:r>
      <w:r w:rsidRPr="00E2394A">
        <w:rPr>
          <w:rFonts w:ascii="Times New Roman" w:hAnsi="Times New Roman" w:cs="Times New Roman"/>
          <w:b/>
          <w:bCs/>
          <w:color w:val="000000" w:themeColor="text1"/>
        </w:rPr>
        <w:t>R</w:t>
      </w:r>
      <w:r w:rsidR="00A56E9F" w:rsidRPr="00E2394A">
        <w:rPr>
          <w:rFonts w:ascii="Times New Roman" w:hAnsi="Times New Roman" w:cs="Times New Roman"/>
          <w:b/>
          <w:bCs/>
          <w:color w:val="000000" w:themeColor="text1"/>
        </w:rPr>
        <w:t>adical-</w:t>
      </w:r>
      <w:r w:rsidRPr="00E2394A">
        <w:rPr>
          <w:rFonts w:ascii="Times New Roman" w:hAnsi="Times New Roman" w:cs="Times New Roman"/>
          <w:b/>
          <w:bCs/>
          <w:color w:val="000000" w:themeColor="text1"/>
        </w:rPr>
        <w:t xml:space="preserve">, </w:t>
      </w:r>
      <w:r w:rsidRPr="00E2394A">
        <w:rPr>
          <w:rFonts w:ascii="Times New Roman" w:hAnsi="Times New Roman" w:cs="Times New Roman"/>
        </w:rPr>
        <w:t>eleva Proyecto de Resolución</w:t>
      </w:r>
      <w:r w:rsidR="00A56E9F" w:rsidRPr="00E2394A">
        <w:rPr>
          <w:rFonts w:ascii="Times New Roman" w:hAnsi="Times New Roman" w:cs="Times New Roman"/>
        </w:rPr>
        <w:t>,</w:t>
      </w:r>
      <w:r w:rsidRPr="00E2394A">
        <w:rPr>
          <w:rFonts w:ascii="Times New Roman" w:hAnsi="Times New Roman" w:cs="Times New Roman"/>
        </w:rPr>
        <w:t xml:space="preserve"> Reconociendo y Felicitando la participación de la </w:t>
      </w:r>
      <w:r w:rsidR="00A56E9F" w:rsidRPr="00E2394A">
        <w:rPr>
          <w:rFonts w:ascii="Times New Roman" w:hAnsi="Times New Roman" w:cs="Times New Roman"/>
        </w:rPr>
        <w:t>d</w:t>
      </w:r>
      <w:r w:rsidRPr="00E2394A">
        <w:rPr>
          <w:rFonts w:ascii="Times New Roman" w:hAnsi="Times New Roman" w:cs="Times New Roman"/>
        </w:rPr>
        <w:t>elegación de la Provincia de Santa Cruz en la 50° Edición de la Feria Nacional del Libro</w:t>
      </w:r>
      <w:r w:rsidR="00A56E9F" w:rsidRPr="00E2394A">
        <w:rPr>
          <w:rFonts w:ascii="Times New Roman" w:hAnsi="Times New Roman" w:cs="Times New Roman"/>
        </w:rPr>
        <w:t>,</w:t>
      </w:r>
      <w:r w:rsidRPr="00E2394A">
        <w:rPr>
          <w:rFonts w:ascii="Times New Roman" w:hAnsi="Times New Roman" w:cs="Times New Roman"/>
        </w:rPr>
        <w:t xml:space="preserve"> coordinados por la </w:t>
      </w:r>
      <w:r w:rsidR="003153D3" w:rsidRPr="00E2394A">
        <w:rPr>
          <w:rFonts w:ascii="Times New Roman" w:hAnsi="Times New Roman" w:cs="Times New Roman"/>
        </w:rPr>
        <w:t>Secretaría</w:t>
      </w:r>
      <w:r w:rsidRPr="00E2394A">
        <w:rPr>
          <w:rFonts w:ascii="Times New Roman" w:hAnsi="Times New Roman" w:cs="Times New Roman"/>
        </w:rPr>
        <w:t xml:space="preserve"> de Estado de Cultura de la Provincia de Santa Cruz. </w:t>
      </w:r>
      <w:r w:rsidR="00286085" w:rsidRPr="00E2394A">
        <w:rPr>
          <w:rFonts w:ascii="Times New Roman" w:hAnsi="Times New Roman" w:cs="Times New Roman"/>
        </w:rPr>
        <w:t xml:space="preserve"> </w:t>
      </w:r>
    </w:p>
    <w:p w:rsidR="00522C4F" w:rsidRPr="00E2394A" w:rsidRDefault="00CD0AA5"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15.532-D-26 </w:t>
      </w:r>
      <w:r w:rsidR="00CB6922"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 xml:space="preserve">Concejal Escribana Daniela Valeria </w:t>
      </w:r>
      <w:proofErr w:type="spellStart"/>
      <w:r w:rsidRPr="00E2394A">
        <w:rPr>
          <w:rFonts w:ascii="Times New Roman" w:hAnsi="Times New Roman" w:cs="Times New Roman"/>
          <w:b/>
          <w:bCs/>
          <w:color w:val="000000" w:themeColor="text1"/>
        </w:rPr>
        <w:t>D’amico</w:t>
      </w:r>
      <w:proofErr w:type="spellEnd"/>
      <w:r w:rsidRPr="00E2394A">
        <w:rPr>
          <w:rFonts w:ascii="Times New Roman" w:hAnsi="Times New Roman" w:cs="Times New Roman"/>
          <w:b/>
          <w:bCs/>
          <w:color w:val="000000" w:themeColor="text1"/>
        </w:rPr>
        <w:t xml:space="preserve">- </w:t>
      </w:r>
      <w:r w:rsidR="002654F3" w:rsidRPr="00E2394A">
        <w:rPr>
          <w:rFonts w:ascii="Times New Roman" w:hAnsi="Times New Roman" w:cs="Times New Roman"/>
          <w:b/>
          <w:bCs/>
          <w:color w:val="000000" w:themeColor="text1"/>
        </w:rPr>
        <w:t xml:space="preserve">Bloque </w:t>
      </w:r>
      <w:r w:rsidRPr="00E2394A">
        <w:rPr>
          <w:rFonts w:ascii="Times New Roman" w:hAnsi="Times New Roman" w:cs="Times New Roman"/>
          <w:b/>
          <w:bCs/>
          <w:color w:val="000000" w:themeColor="text1"/>
        </w:rPr>
        <w:t>U</w:t>
      </w:r>
      <w:r w:rsidR="00A56E9F" w:rsidRPr="00E2394A">
        <w:rPr>
          <w:rFonts w:ascii="Times New Roman" w:hAnsi="Times New Roman" w:cs="Times New Roman"/>
          <w:b/>
          <w:bCs/>
          <w:color w:val="000000" w:themeColor="text1"/>
        </w:rPr>
        <w:t>nión Cívica Radical-</w:t>
      </w:r>
      <w:r w:rsidRPr="00E2394A">
        <w:rPr>
          <w:rFonts w:ascii="Times New Roman" w:hAnsi="Times New Roman" w:cs="Times New Roman"/>
          <w:b/>
          <w:bCs/>
          <w:color w:val="000000" w:themeColor="text1"/>
        </w:rPr>
        <w:t xml:space="preserve">, </w:t>
      </w:r>
      <w:r w:rsidRPr="00E2394A">
        <w:rPr>
          <w:rFonts w:ascii="Times New Roman" w:hAnsi="Times New Roman" w:cs="Times New Roman"/>
        </w:rPr>
        <w:t>eleva Proyecto de Resolución</w:t>
      </w:r>
      <w:r w:rsidR="00A56E9F" w:rsidRPr="00E2394A">
        <w:rPr>
          <w:rFonts w:ascii="Times New Roman" w:hAnsi="Times New Roman" w:cs="Times New Roman"/>
        </w:rPr>
        <w:t>,</w:t>
      </w:r>
      <w:r w:rsidRPr="00E2394A">
        <w:rPr>
          <w:rFonts w:ascii="Times New Roman" w:hAnsi="Times New Roman" w:cs="Times New Roman"/>
        </w:rPr>
        <w:t xml:space="preserve"> </w:t>
      </w:r>
      <w:r w:rsidR="00A56E9F" w:rsidRPr="00E2394A">
        <w:rPr>
          <w:rFonts w:ascii="Times New Roman" w:hAnsi="Times New Roman" w:cs="Times New Roman"/>
        </w:rPr>
        <w:t>r</w:t>
      </w:r>
      <w:r w:rsidRPr="00E2394A">
        <w:rPr>
          <w:rFonts w:ascii="Times New Roman" w:hAnsi="Times New Roman" w:cs="Times New Roman"/>
        </w:rPr>
        <w:t xml:space="preserve">equiriendo al </w:t>
      </w:r>
      <w:r w:rsidR="00286085" w:rsidRPr="00E2394A">
        <w:rPr>
          <w:rFonts w:ascii="Times New Roman" w:hAnsi="Times New Roman" w:cs="Times New Roman"/>
        </w:rPr>
        <w:t>Departamento</w:t>
      </w:r>
      <w:r w:rsidRPr="00E2394A">
        <w:rPr>
          <w:rFonts w:ascii="Times New Roman" w:hAnsi="Times New Roman" w:cs="Times New Roman"/>
        </w:rPr>
        <w:t xml:space="preserve"> Ejecutivo Municipal </w:t>
      </w:r>
      <w:r w:rsidR="005C6EDB" w:rsidRPr="00E2394A">
        <w:rPr>
          <w:rFonts w:ascii="Times New Roman" w:hAnsi="Times New Roman" w:cs="Times New Roman"/>
        </w:rPr>
        <w:t>que,</w:t>
      </w:r>
      <w:r w:rsidRPr="00E2394A">
        <w:rPr>
          <w:rFonts w:ascii="Times New Roman" w:hAnsi="Times New Roman" w:cs="Times New Roman"/>
        </w:rPr>
        <w:t xml:space="preserve"> </w:t>
      </w:r>
      <w:r w:rsidR="00286085" w:rsidRPr="00E2394A">
        <w:rPr>
          <w:rFonts w:ascii="Times New Roman" w:hAnsi="Times New Roman" w:cs="Times New Roman"/>
        </w:rPr>
        <w:t>a través</w:t>
      </w:r>
      <w:r w:rsidRPr="00E2394A">
        <w:rPr>
          <w:rFonts w:ascii="Times New Roman" w:hAnsi="Times New Roman" w:cs="Times New Roman"/>
        </w:rPr>
        <w:t xml:space="preserve"> del área correspondiente, proceda a evaluar la factibilidad técnica y posterior colocación de reductores de velocidad sobre calle </w:t>
      </w:r>
      <w:r w:rsidR="00286085" w:rsidRPr="00E2394A">
        <w:rPr>
          <w:rFonts w:ascii="Times New Roman" w:hAnsi="Times New Roman" w:cs="Times New Roman"/>
        </w:rPr>
        <w:t>Ameghino</w:t>
      </w:r>
      <w:r w:rsidRPr="00E2394A">
        <w:rPr>
          <w:rFonts w:ascii="Times New Roman" w:hAnsi="Times New Roman" w:cs="Times New Roman"/>
        </w:rPr>
        <w:t xml:space="preserve"> en el tramo previo al ingreso a</w:t>
      </w:r>
      <w:r w:rsidR="003153D3" w:rsidRPr="00E2394A">
        <w:rPr>
          <w:rFonts w:ascii="Times New Roman" w:hAnsi="Times New Roman" w:cs="Times New Roman"/>
        </w:rPr>
        <w:t xml:space="preserve"> la A</w:t>
      </w:r>
      <w:r w:rsidRPr="00E2394A">
        <w:rPr>
          <w:rFonts w:ascii="Times New Roman" w:hAnsi="Times New Roman" w:cs="Times New Roman"/>
        </w:rPr>
        <w:t xml:space="preserve">utovía “17 de </w:t>
      </w:r>
      <w:proofErr w:type="gramStart"/>
      <w:r w:rsidRPr="00E2394A">
        <w:rPr>
          <w:rFonts w:ascii="Times New Roman" w:hAnsi="Times New Roman" w:cs="Times New Roman"/>
        </w:rPr>
        <w:t>Octubre</w:t>
      </w:r>
      <w:proofErr w:type="gramEnd"/>
      <w:r w:rsidRPr="00E2394A">
        <w:rPr>
          <w:rFonts w:ascii="Times New Roman" w:hAnsi="Times New Roman" w:cs="Times New Roman"/>
        </w:rPr>
        <w:t xml:space="preserve">” de la ciudad de Rio Gallegos.  </w:t>
      </w:r>
    </w:p>
    <w:p w:rsidR="0073093F" w:rsidRPr="00E2394A" w:rsidRDefault="00265FE2" w:rsidP="000706F2">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Expediente N° 15.53</w:t>
      </w:r>
      <w:r w:rsidR="00CF2404" w:rsidRPr="00E2394A">
        <w:rPr>
          <w:rFonts w:ascii="Times New Roman" w:hAnsi="Times New Roman" w:cs="Times New Roman"/>
          <w:b/>
          <w:color w:val="000000" w:themeColor="text1"/>
        </w:rPr>
        <w:t>3</w:t>
      </w:r>
      <w:r w:rsidRPr="00E2394A">
        <w:rPr>
          <w:rFonts w:ascii="Times New Roman" w:hAnsi="Times New Roman" w:cs="Times New Roman"/>
          <w:b/>
          <w:color w:val="000000" w:themeColor="text1"/>
        </w:rPr>
        <w:t>-D-26</w:t>
      </w:r>
      <w:r w:rsidR="00CB6922" w:rsidRPr="00E2394A">
        <w:rPr>
          <w:rFonts w:ascii="Times New Roman" w:hAnsi="Times New Roman" w:cs="Times New Roman"/>
          <w:b/>
          <w:color w:val="000000" w:themeColor="text1"/>
        </w:rPr>
        <w:t xml:space="preserve"> -</w:t>
      </w:r>
      <w:r w:rsidRPr="00E2394A">
        <w:rPr>
          <w:rFonts w:ascii="Times New Roman" w:hAnsi="Times New Roman" w:cs="Times New Roman"/>
          <w:b/>
          <w:color w:val="000000" w:themeColor="text1"/>
        </w:rPr>
        <w:t xml:space="preserve">Concejal Escribana Daniela Valeria </w:t>
      </w:r>
      <w:proofErr w:type="spellStart"/>
      <w:r w:rsidRPr="00E2394A">
        <w:rPr>
          <w:rFonts w:ascii="Times New Roman" w:hAnsi="Times New Roman" w:cs="Times New Roman"/>
          <w:b/>
          <w:bCs/>
          <w:color w:val="000000" w:themeColor="text1"/>
        </w:rPr>
        <w:t>D’amico</w:t>
      </w:r>
      <w:proofErr w:type="spellEnd"/>
      <w:r w:rsidRPr="00E2394A">
        <w:rPr>
          <w:rFonts w:ascii="Times New Roman" w:hAnsi="Times New Roman" w:cs="Times New Roman"/>
          <w:b/>
          <w:bCs/>
          <w:color w:val="000000" w:themeColor="text1"/>
        </w:rPr>
        <w:t xml:space="preserve">- </w:t>
      </w:r>
      <w:r w:rsidR="002654F3" w:rsidRPr="00E2394A">
        <w:rPr>
          <w:rFonts w:ascii="Times New Roman" w:hAnsi="Times New Roman" w:cs="Times New Roman"/>
          <w:b/>
          <w:bCs/>
          <w:color w:val="000000" w:themeColor="text1"/>
        </w:rPr>
        <w:t xml:space="preserve">Bloque </w:t>
      </w:r>
      <w:r w:rsidRPr="00E2394A">
        <w:rPr>
          <w:rFonts w:ascii="Times New Roman" w:hAnsi="Times New Roman" w:cs="Times New Roman"/>
          <w:b/>
          <w:bCs/>
          <w:color w:val="000000" w:themeColor="text1"/>
        </w:rPr>
        <w:t>U</w:t>
      </w:r>
      <w:r w:rsidR="00D24BC6" w:rsidRPr="00E2394A">
        <w:rPr>
          <w:rFonts w:ascii="Times New Roman" w:hAnsi="Times New Roman" w:cs="Times New Roman"/>
          <w:b/>
          <w:bCs/>
          <w:color w:val="000000" w:themeColor="text1"/>
        </w:rPr>
        <w:t>nión Cívica Radical</w:t>
      </w:r>
      <w:r w:rsidR="006241A3" w:rsidRPr="00E2394A">
        <w:rPr>
          <w:rFonts w:ascii="Times New Roman" w:hAnsi="Times New Roman" w:cs="Times New Roman"/>
          <w:b/>
          <w:bCs/>
          <w:color w:val="000000" w:themeColor="text1"/>
        </w:rPr>
        <w:t>-</w:t>
      </w:r>
      <w:r w:rsidRPr="00E2394A">
        <w:rPr>
          <w:rFonts w:ascii="Times New Roman" w:hAnsi="Times New Roman" w:cs="Times New Roman"/>
          <w:b/>
          <w:bCs/>
          <w:color w:val="000000" w:themeColor="text1"/>
        </w:rPr>
        <w:t xml:space="preserve">, </w:t>
      </w:r>
      <w:r w:rsidRPr="00E2394A">
        <w:rPr>
          <w:rFonts w:ascii="Times New Roman" w:hAnsi="Times New Roman" w:cs="Times New Roman"/>
        </w:rPr>
        <w:t>eleva Proyecto de Resolución</w:t>
      </w:r>
      <w:r w:rsidR="00D24BC6" w:rsidRPr="00E2394A">
        <w:rPr>
          <w:rFonts w:ascii="Times New Roman" w:hAnsi="Times New Roman" w:cs="Times New Roman"/>
        </w:rPr>
        <w:t>,</w:t>
      </w:r>
      <w:r w:rsidRPr="00E2394A">
        <w:rPr>
          <w:rFonts w:ascii="Times New Roman" w:hAnsi="Times New Roman" w:cs="Times New Roman"/>
        </w:rPr>
        <w:t xml:space="preserve"> </w:t>
      </w:r>
      <w:r w:rsidR="00F959C3" w:rsidRPr="00E2394A">
        <w:rPr>
          <w:rFonts w:ascii="Times New Roman" w:hAnsi="Times New Roman" w:cs="Times New Roman"/>
        </w:rPr>
        <w:t>Reconociendo</w:t>
      </w:r>
      <w:r w:rsidR="0073093F" w:rsidRPr="00E2394A">
        <w:rPr>
          <w:rFonts w:ascii="Times New Roman" w:hAnsi="Times New Roman" w:cs="Times New Roman"/>
        </w:rPr>
        <w:t xml:space="preserve"> y </w:t>
      </w:r>
      <w:r w:rsidR="00F959C3" w:rsidRPr="00E2394A">
        <w:rPr>
          <w:rFonts w:ascii="Times New Roman" w:hAnsi="Times New Roman" w:cs="Times New Roman"/>
        </w:rPr>
        <w:t>Felicitando</w:t>
      </w:r>
      <w:r w:rsidR="0073093F" w:rsidRPr="00E2394A">
        <w:rPr>
          <w:rFonts w:ascii="Times New Roman" w:hAnsi="Times New Roman" w:cs="Times New Roman"/>
        </w:rPr>
        <w:t xml:space="preserve"> la labor museística y pedagógica del Museo Histórico de Bomberos “Crio. Gral. (R) Carlos </w:t>
      </w:r>
      <w:r w:rsidR="005B7918" w:rsidRPr="00E2394A">
        <w:rPr>
          <w:rFonts w:ascii="Times New Roman" w:hAnsi="Times New Roman" w:cs="Times New Roman"/>
        </w:rPr>
        <w:t xml:space="preserve">P. </w:t>
      </w:r>
      <w:proofErr w:type="spellStart"/>
      <w:r w:rsidR="005B7918" w:rsidRPr="00E2394A">
        <w:rPr>
          <w:rFonts w:ascii="Times New Roman" w:hAnsi="Times New Roman" w:cs="Times New Roman"/>
        </w:rPr>
        <w:t>Zerb</w:t>
      </w:r>
      <w:r w:rsidR="0008464F" w:rsidRPr="00E2394A">
        <w:rPr>
          <w:rFonts w:ascii="Times New Roman" w:hAnsi="Times New Roman" w:cs="Times New Roman"/>
        </w:rPr>
        <w:t>ó</w:t>
      </w:r>
      <w:r w:rsidR="005B7918" w:rsidRPr="00E2394A">
        <w:rPr>
          <w:rFonts w:ascii="Times New Roman" w:hAnsi="Times New Roman" w:cs="Times New Roman"/>
        </w:rPr>
        <w:t>n</w:t>
      </w:r>
      <w:proofErr w:type="spellEnd"/>
      <w:r w:rsidR="005B7918" w:rsidRPr="00E2394A">
        <w:rPr>
          <w:rFonts w:ascii="Times New Roman" w:hAnsi="Times New Roman" w:cs="Times New Roman"/>
        </w:rPr>
        <w:t xml:space="preserve">” dependiente de la </w:t>
      </w:r>
      <w:r w:rsidR="003153D3" w:rsidRPr="00E2394A">
        <w:rPr>
          <w:rFonts w:ascii="Times New Roman" w:hAnsi="Times New Roman" w:cs="Times New Roman"/>
        </w:rPr>
        <w:t>p</w:t>
      </w:r>
      <w:r w:rsidR="005B7918" w:rsidRPr="00E2394A">
        <w:rPr>
          <w:rFonts w:ascii="Times New Roman" w:hAnsi="Times New Roman" w:cs="Times New Roman"/>
        </w:rPr>
        <w:t xml:space="preserve">olicía de Santa Cruz. </w:t>
      </w:r>
    </w:p>
    <w:p w:rsidR="00265FE2" w:rsidRPr="00E2394A" w:rsidRDefault="0073093F"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r w:rsidRPr="00E2394A">
        <w:rPr>
          <w:rFonts w:ascii="Times New Roman" w:hAnsi="Times New Roman" w:cs="Times New Roman"/>
        </w:rPr>
        <w:t xml:space="preserve"> </w:t>
      </w:r>
      <w:bookmarkStart w:id="27" w:name="_Hlk230005286"/>
      <w:r w:rsidR="00B34CA0" w:rsidRPr="00E2394A">
        <w:rPr>
          <w:rFonts w:ascii="Times New Roman" w:hAnsi="Times New Roman" w:cs="Times New Roman"/>
          <w:b/>
          <w:lang w:val="es-ES"/>
        </w:rPr>
        <w:t xml:space="preserve">Expediente N° 15.534-D-26 </w:t>
      </w:r>
      <w:r w:rsidR="00CB6922" w:rsidRPr="00E2394A">
        <w:rPr>
          <w:rFonts w:ascii="Times New Roman" w:hAnsi="Times New Roman" w:cs="Times New Roman"/>
          <w:b/>
          <w:lang w:val="es-ES"/>
        </w:rPr>
        <w:t>-</w:t>
      </w:r>
      <w:r w:rsidR="00B34CA0" w:rsidRPr="00E2394A">
        <w:rPr>
          <w:rFonts w:ascii="Times New Roman" w:hAnsi="Times New Roman" w:cs="Times New Roman"/>
          <w:b/>
          <w:lang w:val="es-ES"/>
        </w:rPr>
        <w:t xml:space="preserve">Concejal Escribana Daniela Valeria </w:t>
      </w:r>
      <w:proofErr w:type="spellStart"/>
      <w:r w:rsidR="00B34CA0" w:rsidRPr="00E2394A">
        <w:rPr>
          <w:rFonts w:ascii="Times New Roman" w:hAnsi="Times New Roman" w:cs="Times New Roman"/>
          <w:b/>
          <w:bCs/>
          <w:lang w:val="es-ES"/>
        </w:rPr>
        <w:t>D’amico</w:t>
      </w:r>
      <w:proofErr w:type="spellEnd"/>
      <w:r w:rsidR="00B34CA0" w:rsidRPr="00E2394A">
        <w:rPr>
          <w:rFonts w:ascii="Times New Roman" w:hAnsi="Times New Roman" w:cs="Times New Roman"/>
          <w:b/>
          <w:bCs/>
          <w:lang w:val="es-ES"/>
        </w:rPr>
        <w:t xml:space="preserve">- </w:t>
      </w:r>
      <w:r w:rsidR="002654F3" w:rsidRPr="00E2394A">
        <w:rPr>
          <w:rFonts w:ascii="Times New Roman" w:hAnsi="Times New Roman" w:cs="Times New Roman"/>
          <w:b/>
          <w:bCs/>
          <w:lang w:val="es-ES"/>
        </w:rPr>
        <w:t xml:space="preserve">Bloque </w:t>
      </w:r>
      <w:r w:rsidR="0008464F" w:rsidRPr="00E2394A">
        <w:rPr>
          <w:rFonts w:ascii="Times New Roman" w:hAnsi="Times New Roman" w:cs="Times New Roman"/>
          <w:b/>
          <w:bCs/>
          <w:lang w:val="es-ES"/>
        </w:rPr>
        <w:t>Unión Cívica Radical-</w:t>
      </w:r>
      <w:r w:rsidR="00B34CA0" w:rsidRPr="00E2394A">
        <w:rPr>
          <w:rFonts w:ascii="Times New Roman" w:hAnsi="Times New Roman" w:cs="Times New Roman"/>
          <w:b/>
          <w:bCs/>
          <w:lang w:val="es-ES"/>
        </w:rPr>
        <w:t xml:space="preserve">, </w:t>
      </w:r>
      <w:r w:rsidR="00B34CA0" w:rsidRPr="00E2394A">
        <w:rPr>
          <w:rFonts w:ascii="Times New Roman" w:hAnsi="Times New Roman" w:cs="Times New Roman"/>
          <w:lang w:val="es-ES"/>
        </w:rPr>
        <w:t xml:space="preserve">eleva Proyecto de </w:t>
      </w:r>
      <w:r w:rsidR="00A85097" w:rsidRPr="00E2394A">
        <w:rPr>
          <w:rFonts w:ascii="Times New Roman" w:hAnsi="Times New Roman" w:cs="Times New Roman"/>
          <w:lang w:val="es-ES"/>
        </w:rPr>
        <w:t>Resolución</w:t>
      </w:r>
      <w:r w:rsidR="0008464F" w:rsidRPr="00E2394A">
        <w:rPr>
          <w:rFonts w:ascii="Times New Roman" w:hAnsi="Times New Roman" w:cs="Times New Roman"/>
          <w:lang w:val="es-ES"/>
        </w:rPr>
        <w:t>,</w:t>
      </w:r>
      <w:r w:rsidR="00B34CA0" w:rsidRPr="00E2394A">
        <w:rPr>
          <w:rFonts w:ascii="Times New Roman" w:hAnsi="Times New Roman" w:cs="Times New Roman"/>
          <w:lang w:val="es-ES"/>
        </w:rPr>
        <w:t xml:space="preserve"> Reconociendo y Felicitando la labor museística y </w:t>
      </w:r>
      <w:r w:rsidR="00A85097" w:rsidRPr="00E2394A">
        <w:rPr>
          <w:rFonts w:ascii="Times New Roman" w:hAnsi="Times New Roman" w:cs="Times New Roman"/>
          <w:lang w:val="es-ES"/>
        </w:rPr>
        <w:t>pedagógica</w:t>
      </w:r>
      <w:r w:rsidR="00B34CA0" w:rsidRPr="00E2394A">
        <w:rPr>
          <w:rFonts w:ascii="Times New Roman" w:hAnsi="Times New Roman" w:cs="Times New Roman"/>
          <w:lang w:val="es-ES"/>
        </w:rPr>
        <w:t xml:space="preserve"> de la C</w:t>
      </w:r>
      <w:r w:rsidR="00A85097" w:rsidRPr="00E2394A">
        <w:rPr>
          <w:rFonts w:ascii="Times New Roman" w:hAnsi="Times New Roman" w:cs="Times New Roman"/>
          <w:lang w:val="es-ES"/>
        </w:rPr>
        <w:t xml:space="preserve">asa Histórica del Instituto María </w:t>
      </w:r>
      <w:r w:rsidR="00596EFD" w:rsidRPr="00E2394A">
        <w:rPr>
          <w:rFonts w:ascii="Times New Roman" w:hAnsi="Times New Roman" w:cs="Times New Roman"/>
          <w:lang w:val="es-ES"/>
        </w:rPr>
        <w:t>Auxiliadora</w:t>
      </w:r>
      <w:r w:rsidR="00A85097" w:rsidRPr="00E2394A">
        <w:rPr>
          <w:rFonts w:ascii="Times New Roman" w:hAnsi="Times New Roman" w:cs="Times New Roman"/>
          <w:lang w:val="es-ES"/>
        </w:rPr>
        <w:t xml:space="preserve"> de Rio </w:t>
      </w:r>
      <w:proofErr w:type="gramStart"/>
      <w:r w:rsidR="00A85097" w:rsidRPr="00E2394A">
        <w:rPr>
          <w:rFonts w:ascii="Times New Roman" w:hAnsi="Times New Roman" w:cs="Times New Roman"/>
          <w:lang w:val="es-ES"/>
        </w:rPr>
        <w:t>Gallegos</w:t>
      </w:r>
      <w:proofErr w:type="gramEnd"/>
      <w:r w:rsidR="00A85097" w:rsidRPr="00E2394A">
        <w:rPr>
          <w:rFonts w:ascii="Times New Roman" w:hAnsi="Times New Roman" w:cs="Times New Roman"/>
          <w:lang w:val="es-ES"/>
        </w:rPr>
        <w:t>.</w:t>
      </w:r>
    </w:p>
    <w:p w:rsidR="00596EFD" w:rsidRPr="00E2394A" w:rsidRDefault="00596EFD"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bookmarkStart w:id="28" w:name="_Hlk230007782"/>
      <w:bookmarkEnd w:id="27"/>
      <w:r w:rsidRPr="00E2394A">
        <w:rPr>
          <w:rFonts w:ascii="Times New Roman" w:hAnsi="Times New Roman" w:cs="Times New Roman"/>
          <w:b/>
        </w:rPr>
        <w:t>Expediente N° 15.53</w:t>
      </w:r>
      <w:r w:rsidR="00F959C3" w:rsidRPr="00E2394A">
        <w:rPr>
          <w:rFonts w:ascii="Times New Roman" w:hAnsi="Times New Roman" w:cs="Times New Roman"/>
          <w:b/>
        </w:rPr>
        <w:t>5</w:t>
      </w:r>
      <w:r w:rsidRPr="00E2394A">
        <w:rPr>
          <w:rFonts w:ascii="Times New Roman" w:hAnsi="Times New Roman" w:cs="Times New Roman"/>
          <w:b/>
        </w:rPr>
        <w:t xml:space="preserve">-D-26 </w:t>
      </w:r>
      <w:r w:rsidR="00CB6922"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6241A3" w:rsidRPr="00E2394A">
        <w:rPr>
          <w:rFonts w:ascii="Times New Roman" w:hAnsi="Times New Roman" w:cs="Times New Roman"/>
          <w:b/>
        </w:rPr>
        <w:t xml:space="preserve">Bloque </w:t>
      </w:r>
      <w:r w:rsidRPr="00E2394A">
        <w:rPr>
          <w:rFonts w:ascii="Times New Roman" w:hAnsi="Times New Roman" w:cs="Times New Roman"/>
          <w:b/>
        </w:rPr>
        <w:t>U</w:t>
      </w:r>
      <w:r w:rsidR="0008464F" w:rsidRPr="00E2394A">
        <w:rPr>
          <w:rFonts w:ascii="Times New Roman" w:hAnsi="Times New Roman" w:cs="Times New Roman"/>
          <w:b/>
        </w:rPr>
        <w:t>nión Cívica Radical-</w:t>
      </w:r>
      <w:r w:rsidRPr="00E2394A">
        <w:rPr>
          <w:rFonts w:ascii="Times New Roman" w:hAnsi="Times New Roman" w:cs="Times New Roman"/>
          <w:b/>
        </w:rPr>
        <w:t>,</w:t>
      </w:r>
      <w:r w:rsidRPr="00E2394A">
        <w:rPr>
          <w:rFonts w:ascii="Times New Roman" w:hAnsi="Times New Roman" w:cs="Times New Roman"/>
          <w:bCs/>
        </w:rPr>
        <w:t xml:space="preserve"> eleva Proyecto de Resolución</w:t>
      </w:r>
      <w:r w:rsidR="003153D3" w:rsidRPr="00E2394A">
        <w:rPr>
          <w:rFonts w:ascii="Times New Roman" w:hAnsi="Times New Roman" w:cs="Times New Roman"/>
          <w:bCs/>
        </w:rPr>
        <w:t>,</w:t>
      </w:r>
      <w:r w:rsidRPr="00E2394A">
        <w:rPr>
          <w:rFonts w:ascii="Times New Roman" w:hAnsi="Times New Roman" w:cs="Times New Roman"/>
          <w:bCs/>
        </w:rPr>
        <w:t xml:space="preserve"> </w:t>
      </w:r>
      <w:bookmarkEnd w:id="28"/>
      <w:r w:rsidR="003153D3" w:rsidRPr="00E2394A">
        <w:rPr>
          <w:rFonts w:ascii="Times New Roman" w:hAnsi="Times New Roman" w:cs="Times New Roman"/>
          <w:bCs/>
        </w:rPr>
        <w:t>s</w:t>
      </w:r>
      <w:r w:rsidR="00F959C3" w:rsidRPr="00E2394A">
        <w:rPr>
          <w:rFonts w:ascii="Times New Roman" w:hAnsi="Times New Roman" w:cs="Times New Roman"/>
          <w:bCs/>
        </w:rPr>
        <w:t xml:space="preserve">olicitando al Departamento Ejecutivo Municipal que, a través de las áreas correspondientes, informe detalladamente sobre el efectivo cumplimiento del cupo laboral para personas con discapacidad en el ámbito de la Administración Publica Municipal. </w:t>
      </w:r>
    </w:p>
    <w:p w:rsidR="00265FE2" w:rsidRPr="00E2394A" w:rsidRDefault="00D44E45"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r w:rsidRPr="00E2394A">
        <w:rPr>
          <w:rFonts w:ascii="Times New Roman" w:hAnsi="Times New Roman" w:cs="Times New Roman"/>
          <w:b/>
        </w:rPr>
        <w:t xml:space="preserve">Expediente N° 15.536-D-26 </w:t>
      </w:r>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2654F3" w:rsidRPr="00E2394A">
        <w:rPr>
          <w:rFonts w:ascii="Times New Roman" w:hAnsi="Times New Roman" w:cs="Times New Roman"/>
          <w:b/>
        </w:rPr>
        <w:t xml:space="preserve">Bloque </w:t>
      </w:r>
      <w:r w:rsidRPr="00E2394A">
        <w:rPr>
          <w:rFonts w:ascii="Times New Roman" w:hAnsi="Times New Roman" w:cs="Times New Roman"/>
          <w:b/>
        </w:rPr>
        <w:t>U</w:t>
      </w:r>
      <w:r w:rsidR="0008464F" w:rsidRPr="00E2394A">
        <w:rPr>
          <w:rFonts w:ascii="Times New Roman" w:hAnsi="Times New Roman" w:cs="Times New Roman"/>
          <w:b/>
        </w:rPr>
        <w:t>nión Cívica Radical</w:t>
      </w:r>
      <w:r w:rsidR="00953A47"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Resolución</w:t>
      </w:r>
      <w:r w:rsidR="0008464F" w:rsidRPr="00E2394A">
        <w:rPr>
          <w:rFonts w:ascii="Times New Roman" w:hAnsi="Times New Roman" w:cs="Times New Roman"/>
          <w:bCs/>
        </w:rPr>
        <w:t>,</w:t>
      </w:r>
      <w:r w:rsidRPr="00E2394A">
        <w:rPr>
          <w:rFonts w:ascii="Times New Roman" w:hAnsi="Times New Roman" w:cs="Times New Roman"/>
          <w:bCs/>
        </w:rPr>
        <w:t xml:space="preserve"> Reconociendo y Felicitando la labor museística y pedagógica del Museo Marítimo y Naval de la Patagonia Austral</w:t>
      </w:r>
      <w:r w:rsidR="00953A47" w:rsidRPr="00E2394A">
        <w:rPr>
          <w:rFonts w:ascii="Times New Roman" w:hAnsi="Times New Roman" w:cs="Times New Roman"/>
          <w:bCs/>
        </w:rPr>
        <w:t>,</w:t>
      </w:r>
      <w:r w:rsidRPr="00E2394A">
        <w:rPr>
          <w:rFonts w:ascii="Times New Roman" w:hAnsi="Times New Roman" w:cs="Times New Roman"/>
          <w:bCs/>
        </w:rPr>
        <w:t xml:space="preserve"> dependiente de la Armada Argentina. </w:t>
      </w:r>
    </w:p>
    <w:p w:rsidR="00D44E45" w:rsidRPr="00E2394A" w:rsidRDefault="00D44E45"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r w:rsidRPr="00E2394A">
        <w:rPr>
          <w:rFonts w:ascii="Times New Roman" w:hAnsi="Times New Roman" w:cs="Times New Roman"/>
          <w:b/>
        </w:rPr>
        <w:t xml:space="preserve">Expediente N° 15.537-D-26 </w:t>
      </w:r>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2654F3" w:rsidRPr="00E2394A">
        <w:rPr>
          <w:rFonts w:ascii="Times New Roman" w:hAnsi="Times New Roman" w:cs="Times New Roman"/>
          <w:b/>
        </w:rPr>
        <w:t xml:space="preserve">Bloque </w:t>
      </w:r>
      <w:r w:rsidR="00953A47" w:rsidRPr="00E2394A">
        <w:rPr>
          <w:rFonts w:ascii="Times New Roman" w:hAnsi="Times New Roman" w:cs="Times New Roman"/>
          <w:b/>
        </w:rPr>
        <w:t>Unión Cívica Radical-</w:t>
      </w:r>
      <w:r w:rsidRPr="00E2394A">
        <w:rPr>
          <w:rFonts w:ascii="Times New Roman" w:hAnsi="Times New Roman" w:cs="Times New Roman"/>
          <w:b/>
        </w:rPr>
        <w:t>,</w:t>
      </w:r>
      <w:r w:rsidRPr="00E2394A">
        <w:rPr>
          <w:rFonts w:ascii="Times New Roman" w:hAnsi="Times New Roman" w:cs="Times New Roman"/>
          <w:bCs/>
        </w:rPr>
        <w:t xml:space="preserve"> eleva Proyecto de Resolución, </w:t>
      </w:r>
      <w:r w:rsidR="00953A47" w:rsidRPr="00E2394A">
        <w:rPr>
          <w:rFonts w:ascii="Times New Roman" w:hAnsi="Times New Roman" w:cs="Times New Roman"/>
          <w:bCs/>
        </w:rPr>
        <w:t>s</w:t>
      </w:r>
      <w:r w:rsidRPr="00E2394A">
        <w:rPr>
          <w:rFonts w:ascii="Times New Roman" w:hAnsi="Times New Roman" w:cs="Times New Roman"/>
          <w:bCs/>
        </w:rPr>
        <w:t>olicitando al Departamento Ejecutivo Municipal que, a través de la Secretar</w:t>
      </w:r>
      <w:r w:rsidR="00953A47" w:rsidRPr="00E2394A">
        <w:rPr>
          <w:rFonts w:ascii="Times New Roman" w:hAnsi="Times New Roman" w:cs="Times New Roman"/>
          <w:bCs/>
        </w:rPr>
        <w:t>í</w:t>
      </w:r>
      <w:r w:rsidRPr="00E2394A">
        <w:rPr>
          <w:rFonts w:ascii="Times New Roman" w:hAnsi="Times New Roman" w:cs="Times New Roman"/>
          <w:bCs/>
        </w:rPr>
        <w:t xml:space="preserve">a </w:t>
      </w:r>
      <w:r w:rsidR="00277DD8" w:rsidRPr="00E2394A">
        <w:rPr>
          <w:rFonts w:ascii="Times New Roman" w:hAnsi="Times New Roman" w:cs="Times New Roman"/>
          <w:bCs/>
        </w:rPr>
        <w:t>d</w:t>
      </w:r>
      <w:r w:rsidRPr="00E2394A">
        <w:rPr>
          <w:rFonts w:ascii="Times New Roman" w:hAnsi="Times New Roman" w:cs="Times New Roman"/>
          <w:bCs/>
        </w:rPr>
        <w:t xml:space="preserve">e Construcción y Ordenamiento Territorial o el área que corresponda, realice los estudios técnicos </w:t>
      </w:r>
      <w:r w:rsidR="003153D3" w:rsidRPr="00E2394A">
        <w:rPr>
          <w:rFonts w:ascii="Times New Roman" w:hAnsi="Times New Roman" w:cs="Times New Roman"/>
          <w:bCs/>
        </w:rPr>
        <w:t xml:space="preserve">y </w:t>
      </w:r>
      <w:r w:rsidRPr="00E2394A">
        <w:rPr>
          <w:rFonts w:ascii="Times New Roman" w:hAnsi="Times New Roman" w:cs="Times New Roman"/>
          <w:bCs/>
        </w:rPr>
        <w:t xml:space="preserve">de factibilidad para la instalación de un </w:t>
      </w:r>
      <w:r w:rsidR="00953A47" w:rsidRPr="00E2394A">
        <w:rPr>
          <w:rFonts w:ascii="Times New Roman" w:hAnsi="Times New Roman" w:cs="Times New Roman"/>
          <w:bCs/>
        </w:rPr>
        <w:t>s</w:t>
      </w:r>
      <w:r w:rsidRPr="00E2394A">
        <w:rPr>
          <w:rFonts w:ascii="Times New Roman" w:hAnsi="Times New Roman" w:cs="Times New Roman"/>
          <w:bCs/>
        </w:rPr>
        <w:t xml:space="preserve">istema de semáforos en la intersección de las calles Federico </w:t>
      </w:r>
      <w:proofErr w:type="spellStart"/>
      <w:r w:rsidRPr="00E2394A">
        <w:rPr>
          <w:rFonts w:ascii="Times New Roman" w:hAnsi="Times New Roman" w:cs="Times New Roman"/>
          <w:bCs/>
        </w:rPr>
        <w:t>Sphur</w:t>
      </w:r>
      <w:proofErr w:type="spellEnd"/>
      <w:r w:rsidRPr="00E2394A">
        <w:rPr>
          <w:rFonts w:ascii="Times New Roman" w:hAnsi="Times New Roman" w:cs="Times New Roman"/>
          <w:bCs/>
        </w:rPr>
        <w:t xml:space="preserve"> y Juan Bautista Alberdi de esta ciudad. </w:t>
      </w:r>
    </w:p>
    <w:p w:rsidR="00D44E45" w:rsidRPr="00E2394A" w:rsidRDefault="00D44E45"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r w:rsidRPr="00E2394A">
        <w:rPr>
          <w:rFonts w:ascii="Times New Roman" w:hAnsi="Times New Roman" w:cs="Times New Roman"/>
          <w:b/>
        </w:rPr>
        <w:lastRenderedPageBreak/>
        <w:t>Expediente N° 15.53</w:t>
      </w:r>
      <w:r w:rsidR="000B7D1A" w:rsidRPr="00E2394A">
        <w:rPr>
          <w:rFonts w:ascii="Times New Roman" w:hAnsi="Times New Roman" w:cs="Times New Roman"/>
          <w:b/>
        </w:rPr>
        <w:t>8</w:t>
      </w:r>
      <w:r w:rsidRPr="00E2394A">
        <w:rPr>
          <w:rFonts w:ascii="Times New Roman" w:hAnsi="Times New Roman" w:cs="Times New Roman"/>
          <w:b/>
        </w:rPr>
        <w:t>-D-26</w:t>
      </w:r>
      <w:r w:rsidR="001318B3" w:rsidRPr="00E2394A">
        <w:rPr>
          <w:rFonts w:ascii="Times New Roman" w:hAnsi="Times New Roman" w:cs="Times New Roman"/>
          <w:b/>
        </w:rPr>
        <w:t xml:space="preserve"> -</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2654F3" w:rsidRPr="00E2394A">
        <w:rPr>
          <w:rFonts w:ascii="Times New Roman" w:hAnsi="Times New Roman" w:cs="Times New Roman"/>
          <w:b/>
        </w:rPr>
        <w:t xml:space="preserve">Bloque </w:t>
      </w:r>
      <w:r w:rsidRPr="00E2394A">
        <w:rPr>
          <w:rFonts w:ascii="Times New Roman" w:hAnsi="Times New Roman" w:cs="Times New Roman"/>
          <w:b/>
        </w:rPr>
        <w:t>U</w:t>
      </w:r>
      <w:r w:rsidR="00E64FA4" w:rsidRPr="00E2394A">
        <w:rPr>
          <w:rFonts w:ascii="Times New Roman" w:hAnsi="Times New Roman" w:cs="Times New Roman"/>
          <w:b/>
        </w:rPr>
        <w:t xml:space="preserve">nión </w:t>
      </w:r>
      <w:r w:rsidRPr="00E2394A">
        <w:rPr>
          <w:rFonts w:ascii="Times New Roman" w:hAnsi="Times New Roman" w:cs="Times New Roman"/>
          <w:b/>
        </w:rPr>
        <w:t>C</w:t>
      </w:r>
      <w:r w:rsidR="00E64FA4" w:rsidRPr="00E2394A">
        <w:rPr>
          <w:rFonts w:ascii="Times New Roman" w:hAnsi="Times New Roman" w:cs="Times New Roman"/>
          <w:b/>
        </w:rPr>
        <w:t xml:space="preserve">ívica </w:t>
      </w:r>
      <w:r w:rsidRPr="00E2394A">
        <w:rPr>
          <w:rFonts w:ascii="Times New Roman" w:hAnsi="Times New Roman" w:cs="Times New Roman"/>
          <w:b/>
        </w:rPr>
        <w:t>R</w:t>
      </w:r>
      <w:r w:rsidR="00E64FA4" w:rsidRPr="00E2394A">
        <w:rPr>
          <w:rFonts w:ascii="Times New Roman" w:hAnsi="Times New Roman" w:cs="Times New Roman"/>
          <w:b/>
        </w:rPr>
        <w:t>adical-</w:t>
      </w:r>
      <w:r w:rsidRPr="00E2394A">
        <w:rPr>
          <w:rFonts w:ascii="Times New Roman" w:hAnsi="Times New Roman" w:cs="Times New Roman"/>
          <w:b/>
        </w:rPr>
        <w:t>,</w:t>
      </w:r>
      <w:r w:rsidRPr="00E2394A">
        <w:rPr>
          <w:rFonts w:ascii="Times New Roman" w:hAnsi="Times New Roman" w:cs="Times New Roman"/>
          <w:bCs/>
        </w:rPr>
        <w:t xml:space="preserve"> eleva Proyecto de Resolución, Reconociendo y Felicitando la labor </w:t>
      </w:r>
      <w:r w:rsidR="000B7D1A" w:rsidRPr="00E2394A">
        <w:rPr>
          <w:rFonts w:ascii="Times New Roman" w:hAnsi="Times New Roman" w:cs="Times New Roman"/>
          <w:bCs/>
        </w:rPr>
        <w:t>museística</w:t>
      </w:r>
      <w:r w:rsidRPr="00E2394A">
        <w:rPr>
          <w:rFonts w:ascii="Times New Roman" w:hAnsi="Times New Roman" w:cs="Times New Roman"/>
          <w:bCs/>
        </w:rPr>
        <w:t xml:space="preserve"> </w:t>
      </w:r>
      <w:r w:rsidR="000B7D1A" w:rsidRPr="00E2394A">
        <w:rPr>
          <w:rFonts w:ascii="Times New Roman" w:hAnsi="Times New Roman" w:cs="Times New Roman"/>
          <w:bCs/>
        </w:rPr>
        <w:t xml:space="preserve">y pedagógica del Museo Histórico Policial “Crio. Gral. (R) Roberto </w:t>
      </w:r>
      <w:proofErr w:type="spellStart"/>
      <w:r w:rsidR="000B7D1A" w:rsidRPr="00E2394A">
        <w:rPr>
          <w:rFonts w:ascii="Times New Roman" w:hAnsi="Times New Roman" w:cs="Times New Roman"/>
          <w:bCs/>
        </w:rPr>
        <w:t>Godfrid</w:t>
      </w:r>
      <w:proofErr w:type="spellEnd"/>
      <w:r w:rsidR="000B7D1A" w:rsidRPr="00E2394A">
        <w:rPr>
          <w:rFonts w:ascii="Times New Roman" w:hAnsi="Times New Roman" w:cs="Times New Roman"/>
          <w:bCs/>
        </w:rPr>
        <w:t xml:space="preserve">” dependiente de la Policía de Santa Cruz. </w:t>
      </w:r>
    </w:p>
    <w:p w:rsidR="000B7D1A" w:rsidRPr="00E2394A" w:rsidRDefault="000B7D1A" w:rsidP="007B1EBE">
      <w:pPr>
        <w:pStyle w:val="Prrafodelista"/>
        <w:numPr>
          <w:ilvl w:val="2"/>
          <w:numId w:val="11"/>
        </w:numPr>
        <w:tabs>
          <w:tab w:val="clear" w:pos="9639"/>
          <w:tab w:val="left" w:pos="1276"/>
        </w:tabs>
        <w:spacing w:after="240"/>
        <w:ind w:left="851" w:hanging="851"/>
        <w:rPr>
          <w:rFonts w:ascii="Times New Roman" w:hAnsi="Times New Roman" w:cs="Times New Roman"/>
          <w:bCs/>
          <w:color w:val="C00000"/>
        </w:rPr>
      </w:pPr>
      <w:bookmarkStart w:id="29" w:name="_Hlk230007976"/>
      <w:r w:rsidRPr="00E2394A">
        <w:rPr>
          <w:rFonts w:ascii="Times New Roman" w:hAnsi="Times New Roman" w:cs="Times New Roman"/>
          <w:b/>
        </w:rPr>
        <w:t xml:space="preserve">Expediente N° 15.539-D-26 </w:t>
      </w:r>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2654F3" w:rsidRPr="00E2394A">
        <w:rPr>
          <w:rFonts w:ascii="Times New Roman" w:hAnsi="Times New Roman" w:cs="Times New Roman"/>
          <w:b/>
        </w:rPr>
        <w:t xml:space="preserve">Bloque </w:t>
      </w:r>
      <w:r w:rsidRPr="00E2394A">
        <w:rPr>
          <w:rFonts w:ascii="Times New Roman" w:hAnsi="Times New Roman" w:cs="Times New Roman"/>
          <w:b/>
        </w:rPr>
        <w:t>U</w:t>
      </w:r>
      <w:r w:rsidR="002F60BC" w:rsidRPr="00E2394A">
        <w:rPr>
          <w:rFonts w:ascii="Times New Roman" w:hAnsi="Times New Roman" w:cs="Times New Roman"/>
          <w:b/>
        </w:rPr>
        <w:t xml:space="preserve">nión </w:t>
      </w:r>
      <w:r w:rsidRPr="00E2394A">
        <w:rPr>
          <w:rFonts w:ascii="Times New Roman" w:hAnsi="Times New Roman" w:cs="Times New Roman"/>
          <w:b/>
        </w:rPr>
        <w:t>C</w:t>
      </w:r>
      <w:r w:rsidR="002F60BC" w:rsidRPr="00E2394A">
        <w:rPr>
          <w:rFonts w:ascii="Times New Roman" w:hAnsi="Times New Roman" w:cs="Times New Roman"/>
          <w:b/>
        </w:rPr>
        <w:t xml:space="preserve">ívica </w:t>
      </w:r>
      <w:r w:rsidRPr="00E2394A">
        <w:rPr>
          <w:rFonts w:ascii="Times New Roman" w:hAnsi="Times New Roman" w:cs="Times New Roman"/>
          <w:b/>
        </w:rPr>
        <w:t>R</w:t>
      </w:r>
      <w:r w:rsidR="002F60BC" w:rsidRPr="00E2394A">
        <w:rPr>
          <w:rFonts w:ascii="Times New Roman" w:hAnsi="Times New Roman" w:cs="Times New Roman"/>
          <w:b/>
        </w:rPr>
        <w:t>adical-</w:t>
      </w:r>
      <w:r w:rsidRPr="00E2394A">
        <w:rPr>
          <w:rFonts w:ascii="Times New Roman" w:hAnsi="Times New Roman" w:cs="Times New Roman"/>
          <w:b/>
        </w:rPr>
        <w:t>,</w:t>
      </w:r>
      <w:r w:rsidRPr="00E2394A">
        <w:rPr>
          <w:rFonts w:ascii="Times New Roman" w:hAnsi="Times New Roman" w:cs="Times New Roman"/>
          <w:bCs/>
        </w:rPr>
        <w:t xml:space="preserve"> eleva Proyecto de Resolución, </w:t>
      </w:r>
      <w:bookmarkEnd w:id="29"/>
      <w:r w:rsidRPr="00E2394A">
        <w:rPr>
          <w:rFonts w:ascii="Times New Roman" w:hAnsi="Times New Roman" w:cs="Times New Roman"/>
          <w:bCs/>
        </w:rPr>
        <w:t xml:space="preserve">Reconociendo y Felicitando la labor museística y pedagógica del Museo </w:t>
      </w:r>
      <w:r w:rsidR="003153D3" w:rsidRPr="00E2394A">
        <w:rPr>
          <w:rFonts w:ascii="Times New Roman" w:hAnsi="Times New Roman" w:cs="Times New Roman"/>
          <w:bCs/>
        </w:rPr>
        <w:t>d</w:t>
      </w:r>
      <w:r w:rsidRPr="00E2394A">
        <w:rPr>
          <w:rFonts w:ascii="Times New Roman" w:hAnsi="Times New Roman" w:cs="Times New Roman"/>
          <w:bCs/>
        </w:rPr>
        <w:t xml:space="preserve">e Informática de la Universidad Nacional de la Patagonia Austral – Unidad Académica Rio </w:t>
      </w:r>
      <w:proofErr w:type="gramStart"/>
      <w:r w:rsidRPr="00E2394A">
        <w:rPr>
          <w:rFonts w:ascii="Times New Roman" w:hAnsi="Times New Roman" w:cs="Times New Roman"/>
          <w:bCs/>
        </w:rPr>
        <w:t>Gallegos</w:t>
      </w:r>
      <w:proofErr w:type="gramEnd"/>
      <w:r w:rsidRPr="00E2394A">
        <w:rPr>
          <w:rFonts w:ascii="Times New Roman" w:hAnsi="Times New Roman" w:cs="Times New Roman"/>
          <w:bCs/>
        </w:rPr>
        <w:t xml:space="preserve">. </w:t>
      </w:r>
    </w:p>
    <w:p w:rsidR="000B7D1A" w:rsidRPr="00E2394A" w:rsidRDefault="000B7D1A"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r w:rsidRPr="00E2394A">
        <w:rPr>
          <w:rFonts w:ascii="Times New Roman" w:hAnsi="Times New Roman" w:cs="Times New Roman"/>
          <w:b/>
        </w:rPr>
        <w:t xml:space="preserve">Expediente N° 15.540-D-26 </w:t>
      </w:r>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2654F3" w:rsidRPr="00E2394A">
        <w:rPr>
          <w:rFonts w:ascii="Times New Roman" w:hAnsi="Times New Roman" w:cs="Times New Roman"/>
          <w:b/>
        </w:rPr>
        <w:t>Bloque Unión Cívica Radical-,</w:t>
      </w:r>
      <w:r w:rsidRPr="00E2394A">
        <w:rPr>
          <w:rFonts w:ascii="Times New Roman" w:hAnsi="Times New Roman" w:cs="Times New Roman"/>
          <w:b/>
        </w:rPr>
        <w:t xml:space="preserve"> </w:t>
      </w:r>
      <w:r w:rsidRPr="00E2394A">
        <w:rPr>
          <w:rFonts w:ascii="Times New Roman" w:hAnsi="Times New Roman" w:cs="Times New Roman"/>
          <w:bCs/>
        </w:rPr>
        <w:t>eleva Proyecto de Resolución, Reconociendo y Felicitando al Área de Tango de la Escuela Provincial de Danza</w:t>
      </w:r>
      <w:r w:rsidR="002654F3" w:rsidRPr="00E2394A">
        <w:rPr>
          <w:rFonts w:ascii="Times New Roman" w:hAnsi="Times New Roman" w:cs="Times New Roman"/>
          <w:bCs/>
        </w:rPr>
        <w:t>s</w:t>
      </w:r>
      <w:r w:rsidRPr="00E2394A">
        <w:rPr>
          <w:rFonts w:ascii="Times New Roman" w:hAnsi="Times New Roman" w:cs="Times New Roman"/>
          <w:bCs/>
        </w:rPr>
        <w:t>, dependiente de la Secretar</w:t>
      </w:r>
      <w:r w:rsidR="002654F3" w:rsidRPr="00E2394A">
        <w:rPr>
          <w:rFonts w:ascii="Times New Roman" w:hAnsi="Times New Roman" w:cs="Times New Roman"/>
          <w:bCs/>
        </w:rPr>
        <w:t>í</w:t>
      </w:r>
      <w:r w:rsidRPr="00E2394A">
        <w:rPr>
          <w:rFonts w:ascii="Times New Roman" w:hAnsi="Times New Roman" w:cs="Times New Roman"/>
          <w:bCs/>
        </w:rPr>
        <w:t>a de</w:t>
      </w:r>
      <w:r w:rsidR="003153D3" w:rsidRPr="00E2394A">
        <w:rPr>
          <w:rFonts w:ascii="Times New Roman" w:hAnsi="Times New Roman" w:cs="Times New Roman"/>
          <w:bCs/>
        </w:rPr>
        <w:t xml:space="preserve"> Estado de</w:t>
      </w:r>
      <w:r w:rsidRPr="00E2394A">
        <w:rPr>
          <w:rFonts w:ascii="Times New Roman" w:hAnsi="Times New Roman" w:cs="Times New Roman"/>
          <w:bCs/>
        </w:rPr>
        <w:t xml:space="preserve"> Cultura de la Provincia de Santa Cruz, por su destacada participación y los excelentes resultados obtenidos en la 19° Preliminar Oficial del Mundial de Tango B</w:t>
      </w:r>
      <w:r w:rsidR="003153D3" w:rsidRPr="00E2394A">
        <w:rPr>
          <w:rFonts w:ascii="Times New Roman" w:hAnsi="Times New Roman" w:cs="Times New Roman"/>
          <w:bCs/>
        </w:rPr>
        <w:t>.</w:t>
      </w:r>
      <w:r w:rsidRPr="00E2394A">
        <w:rPr>
          <w:rFonts w:ascii="Times New Roman" w:hAnsi="Times New Roman" w:cs="Times New Roman"/>
          <w:bCs/>
        </w:rPr>
        <w:t>A 2026</w:t>
      </w:r>
      <w:r w:rsidR="00B77DAD" w:rsidRPr="00E2394A">
        <w:rPr>
          <w:rFonts w:ascii="Times New Roman" w:hAnsi="Times New Roman" w:cs="Times New Roman"/>
          <w:bCs/>
        </w:rPr>
        <w:t xml:space="preserve"> y el campeonato regional “Vientos de Tango” realizados en</w:t>
      </w:r>
      <w:r w:rsidR="003153D3" w:rsidRPr="00E2394A">
        <w:rPr>
          <w:rFonts w:ascii="Times New Roman" w:hAnsi="Times New Roman" w:cs="Times New Roman"/>
          <w:bCs/>
        </w:rPr>
        <w:t xml:space="preserve"> la ciudad de</w:t>
      </w:r>
      <w:r w:rsidR="00B77DAD" w:rsidRPr="00E2394A">
        <w:rPr>
          <w:rFonts w:ascii="Times New Roman" w:hAnsi="Times New Roman" w:cs="Times New Roman"/>
          <w:bCs/>
        </w:rPr>
        <w:t xml:space="preserve"> Comodoro Rivadavia. </w:t>
      </w:r>
    </w:p>
    <w:p w:rsidR="000B7D1A" w:rsidRPr="00E2394A" w:rsidRDefault="000B7D1A"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bookmarkStart w:id="30" w:name="_Hlk230008363"/>
      <w:r w:rsidRPr="00E2394A">
        <w:rPr>
          <w:rFonts w:ascii="Times New Roman" w:hAnsi="Times New Roman" w:cs="Times New Roman"/>
          <w:b/>
        </w:rPr>
        <w:t xml:space="preserve">Expediente N° 15.541-D-26 </w:t>
      </w:r>
      <w:bookmarkStart w:id="31" w:name="_Hlk230008098"/>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FC1E15" w:rsidRPr="00E2394A">
        <w:rPr>
          <w:rFonts w:ascii="Times New Roman" w:hAnsi="Times New Roman" w:cs="Times New Roman"/>
          <w:b/>
        </w:rPr>
        <w:t>Bloque Unión Cívica Radical-,</w:t>
      </w:r>
      <w:r w:rsidRPr="00E2394A">
        <w:rPr>
          <w:rFonts w:ascii="Times New Roman" w:hAnsi="Times New Roman" w:cs="Times New Roman"/>
          <w:b/>
        </w:rPr>
        <w:t xml:space="preserve"> </w:t>
      </w:r>
      <w:r w:rsidRPr="00E2394A">
        <w:rPr>
          <w:rFonts w:ascii="Times New Roman" w:hAnsi="Times New Roman" w:cs="Times New Roman"/>
          <w:bCs/>
        </w:rPr>
        <w:t xml:space="preserve">eleva Proyecto de Resolución, </w:t>
      </w:r>
      <w:bookmarkEnd w:id="30"/>
      <w:bookmarkEnd w:id="31"/>
      <w:r w:rsidRPr="00E2394A">
        <w:rPr>
          <w:rFonts w:ascii="Times New Roman" w:hAnsi="Times New Roman" w:cs="Times New Roman"/>
          <w:bCs/>
        </w:rPr>
        <w:t xml:space="preserve">Reconociendo y Felicitando a LU14 Radio </w:t>
      </w:r>
      <w:r w:rsidR="003153D3" w:rsidRPr="00E2394A">
        <w:rPr>
          <w:rFonts w:ascii="Times New Roman" w:hAnsi="Times New Roman" w:cs="Times New Roman"/>
          <w:bCs/>
        </w:rPr>
        <w:t>P</w:t>
      </w:r>
      <w:r w:rsidRPr="00E2394A">
        <w:rPr>
          <w:rFonts w:ascii="Times New Roman" w:hAnsi="Times New Roman" w:cs="Times New Roman"/>
          <w:bCs/>
        </w:rPr>
        <w:t>rovincia de Santa Cruz, al cumplirse el 65° Aniversario de su creación.</w:t>
      </w:r>
    </w:p>
    <w:p w:rsidR="00B77DAD" w:rsidRPr="00E2394A" w:rsidRDefault="00B77DAD"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bookmarkStart w:id="32" w:name="_Hlk230008672"/>
      <w:r w:rsidRPr="00E2394A">
        <w:rPr>
          <w:rFonts w:ascii="Times New Roman" w:hAnsi="Times New Roman" w:cs="Times New Roman"/>
          <w:b/>
        </w:rPr>
        <w:t xml:space="preserve">Expediente N° 15.542-D-26 </w:t>
      </w:r>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032B5A" w:rsidRPr="00E2394A">
        <w:rPr>
          <w:rFonts w:ascii="Times New Roman" w:hAnsi="Times New Roman" w:cs="Times New Roman"/>
          <w:b/>
        </w:rPr>
        <w:t>Bloque Unión Cívica Radical-</w:t>
      </w:r>
      <w:r w:rsidRPr="00E2394A">
        <w:rPr>
          <w:rFonts w:ascii="Times New Roman" w:hAnsi="Times New Roman" w:cs="Times New Roman"/>
          <w:b/>
        </w:rPr>
        <w:t>,</w:t>
      </w:r>
      <w:r w:rsidRPr="00E2394A">
        <w:rPr>
          <w:rFonts w:ascii="Times New Roman" w:hAnsi="Times New Roman" w:cs="Times New Roman"/>
          <w:bCs/>
        </w:rPr>
        <w:t xml:space="preserve"> eleva Proyecto de Resolución, Reconociendo y Felicitando </w:t>
      </w:r>
      <w:bookmarkEnd w:id="32"/>
      <w:r w:rsidRPr="00E2394A">
        <w:rPr>
          <w:rFonts w:ascii="Times New Roman" w:hAnsi="Times New Roman" w:cs="Times New Roman"/>
          <w:bCs/>
        </w:rPr>
        <w:t xml:space="preserve">a la Profesora Andrea Sepúlveda, por su destacada trayectoria de 20 años dedicados a enriquecer la vida cultural y social de Rio </w:t>
      </w:r>
      <w:proofErr w:type="gramStart"/>
      <w:r w:rsidRPr="00E2394A">
        <w:rPr>
          <w:rFonts w:ascii="Times New Roman" w:hAnsi="Times New Roman" w:cs="Times New Roman"/>
          <w:bCs/>
        </w:rPr>
        <w:t>Gallegos</w:t>
      </w:r>
      <w:proofErr w:type="gramEnd"/>
      <w:r w:rsidRPr="00E2394A">
        <w:rPr>
          <w:rFonts w:ascii="Times New Roman" w:hAnsi="Times New Roman" w:cs="Times New Roman"/>
          <w:bCs/>
        </w:rPr>
        <w:t xml:space="preserve">, y por ser un ejemplo de como el arte puede transformar vidas, promoviendo la felicidad y el bienestar de nuestra comunidad. </w:t>
      </w:r>
    </w:p>
    <w:p w:rsidR="00B77DAD" w:rsidRPr="00E2394A" w:rsidRDefault="00B77DAD"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r w:rsidRPr="00E2394A">
        <w:rPr>
          <w:rFonts w:ascii="Times New Roman" w:hAnsi="Times New Roman" w:cs="Times New Roman"/>
          <w:b/>
        </w:rPr>
        <w:t xml:space="preserve">Expediente N° 15.543-D-26 </w:t>
      </w:r>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561F26" w:rsidRPr="00E2394A">
        <w:rPr>
          <w:rFonts w:ascii="Times New Roman" w:hAnsi="Times New Roman" w:cs="Times New Roman"/>
          <w:b/>
        </w:rPr>
        <w:t>Bloque Unión Cívica Radical</w:t>
      </w:r>
      <w:r w:rsidR="006241A3"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Resolución, Reconociendo y Felicitando la trayectoria pedagógica y artística de la Prof</w:t>
      </w:r>
      <w:r w:rsidR="003153D3" w:rsidRPr="00E2394A">
        <w:rPr>
          <w:rFonts w:ascii="Times New Roman" w:hAnsi="Times New Roman" w:cs="Times New Roman"/>
          <w:bCs/>
        </w:rPr>
        <w:t>esora</w:t>
      </w:r>
      <w:r w:rsidRPr="00E2394A">
        <w:rPr>
          <w:rFonts w:ascii="Times New Roman" w:hAnsi="Times New Roman" w:cs="Times New Roman"/>
          <w:bCs/>
        </w:rPr>
        <w:t xml:space="preserve"> Paola Triviño, actual directora del Coro Estable del Conservatorio Provincial de Música. </w:t>
      </w:r>
    </w:p>
    <w:p w:rsidR="00B77DAD" w:rsidRPr="00E2394A" w:rsidRDefault="00B77DAD"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bookmarkStart w:id="33" w:name="_Hlk230008870"/>
      <w:r w:rsidRPr="00E2394A">
        <w:rPr>
          <w:rFonts w:ascii="Times New Roman" w:hAnsi="Times New Roman" w:cs="Times New Roman"/>
          <w:b/>
        </w:rPr>
        <w:t xml:space="preserve">Expediente N° 15.544-D-26 </w:t>
      </w:r>
      <w:r w:rsidR="001318B3" w:rsidRPr="00E2394A">
        <w:rPr>
          <w:rFonts w:ascii="Times New Roman" w:hAnsi="Times New Roman" w:cs="Times New Roman"/>
          <w:b/>
        </w:rPr>
        <w:t>-</w:t>
      </w:r>
      <w:r w:rsidRPr="00E2394A">
        <w:rPr>
          <w:rFonts w:ascii="Times New Roman" w:hAnsi="Times New Roman" w:cs="Times New Roman"/>
          <w:b/>
        </w:rPr>
        <w:t xml:space="preserve">Concejal Escribana Daniela Valeria </w:t>
      </w:r>
      <w:proofErr w:type="spellStart"/>
      <w:r w:rsidRPr="00E2394A">
        <w:rPr>
          <w:rFonts w:ascii="Times New Roman" w:hAnsi="Times New Roman" w:cs="Times New Roman"/>
          <w:b/>
        </w:rPr>
        <w:t>D’amico</w:t>
      </w:r>
      <w:proofErr w:type="spellEnd"/>
      <w:r w:rsidRPr="00E2394A">
        <w:rPr>
          <w:rFonts w:ascii="Times New Roman" w:hAnsi="Times New Roman" w:cs="Times New Roman"/>
          <w:b/>
        </w:rPr>
        <w:t xml:space="preserve">- </w:t>
      </w:r>
      <w:r w:rsidR="006241A3" w:rsidRPr="00E2394A">
        <w:rPr>
          <w:rFonts w:ascii="Times New Roman" w:hAnsi="Times New Roman" w:cs="Times New Roman"/>
          <w:b/>
        </w:rPr>
        <w:t>Bloque Unión Cívica</w:t>
      </w:r>
      <w:r w:rsidR="00623A25" w:rsidRPr="00E2394A">
        <w:rPr>
          <w:rFonts w:ascii="Times New Roman" w:hAnsi="Times New Roman" w:cs="Times New Roman"/>
          <w:b/>
        </w:rPr>
        <w:t xml:space="preserve"> Radical</w:t>
      </w:r>
      <w:r w:rsidR="006241A3" w:rsidRPr="00E2394A">
        <w:rPr>
          <w:rFonts w:ascii="Times New Roman" w:hAnsi="Times New Roman" w:cs="Times New Roman"/>
          <w:b/>
        </w:rPr>
        <w:t>-,</w:t>
      </w:r>
      <w:r w:rsidRPr="00E2394A">
        <w:rPr>
          <w:rFonts w:ascii="Times New Roman" w:hAnsi="Times New Roman" w:cs="Times New Roman"/>
          <w:bCs/>
        </w:rPr>
        <w:t xml:space="preserve"> eleva Proyecto de Resolución</w:t>
      </w:r>
      <w:bookmarkEnd w:id="33"/>
      <w:r w:rsidRPr="00E2394A">
        <w:rPr>
          <w:rFonts w:ascii="Times New Roman" w:hAnsi="Times New Roman" w:cs="Times New Roman"/>
          <w:bCs/>
        </w:rPr>
        <w:t xml:space="preserve">, </w:t>
      </w:r>
      <w:r w:rsidR="00142CBC" w:rsidRPr="00E2394A">
        <w:rPr>
          <w:rFonts w:ascii="Times New Roman" w:hAnsi="Times New Roman" w:cs="Times New Roman"/>
          <w:bCs/>
        </w:rPr>
        <w:t>d</w:t>
      </w:r>
      <w:r w:rsidRPr="00E2394A">
        <w:rPr>
          <w:rFonts w:ascii="Times New Roman" w:hAnsi="Times New Roman" w:cs="Times New Roman"/>
          <w:bCs/>
        </w:rPr>
        <w:t xml:space="preserve">eclarando de </w:t>
      </w:r>
      <w:r w:rsidR="00CF5F40" w:rsidRPr="00E2394A">
        <w:rPr>
          <w:rFonts w:ascii="Times New Roman" w:hAnsi="Times New Roman" w:cs="Times New Roman"/>
          <w:bCs/>
        </w:rPr>
        <w:t>I</w:t>
      </w:r>
      <w:r w:rsidRPr="00E2394A">
        <w:rPr>
          <w:rFonts w:ascii="Times New Roman" w:hAnsi="Times New Roman" w:cs="Times New Roman"/>
          <w:bCs/>
        </w:rPr>
        <w:t xml:space="preserve">nterés Municipal el evento lúdico y comunitario organizado por la </w:t>
      </w:r>
      <w:r w:rsidR="00B377CC" w:rsidRPr="00E2394A">
        <w:rPr>
          <w:rFonts w:ascii="Times New Roman" w:hAnsi="Times New Roman" w:cs="Times New Roman"/>
          <w:bCs/>
        </w:rPr>
        <w:t>Fundación</w:t>
      </w:r>
      <w:r w:rsidRPr="00E2394A">
        <w:rPr>
          <w:rFonts w:ascii="Times New Roman" w:hAnsi="Times New Roman" w:cs="Times New Roman"/>
          <w:bCs/>
        </w:rPr>
        <w:t xml:space="preserve"> </w:t>
      </w:r>
      <w:proofErr w:type="spellStart"/>
      <w:r w:rsidRPr="00E2394A">
        <w:rPr>
          <w:rFonts w:ascii="Times New Roman" w:hAnsi="Times New Roman" w:cs="Times New Roman"/>
          <w:bCs/>
        </w:rPr>
        <w:t>Wenai</w:t>
      </w:r>
      <w:proofErr w:type="spellEnd"/>
      <w:r w:rsidRPr="00E2394A">
        <w:rPr>
          <w:rFonts w:ascii="Times New Roman" w:hAnsi="Times New Roman" w:cs="Times New Roman"/>
          <w:bCs/>
        </w:rPr>
        <w:t xml:space="preserve"> </w:t>
      </w:r>
      <w:proofErr w:type="spellStart"/>
      <w:r w:rsidRPr="00E2394A">
        <w:rPr>
          <w:rFonts w:ascii="Times New Roman" w:hAnsi="Times New Roman" w:cs="Times New Roman"/>
          <w:bCs/>
        </w:rPr>
        <w:t>Sh</w:t>
      </w:r>
      <w:proofErr w:type="spellEnd"/>
      <w:r w:rsidRPr="00E2394A">
        <w:rPr>
          <w:rFonts w:ascii="Times New Roman" w:hAnsi="Times New Roman" w:cs="Times New Roman"/>
          <w:bCs/>
        </w:rPr>
        <w:t xml:space="preserve"> E </w:t>
      </w:r>
      <w:proofErr w:type="spellStart"/>
      <w:r w:rsidRPr="00E2394A">
        <w:rPr>
          <w:rFonts w:ascii="Times New Roman" w:hAnsi="Times New Roman" w:cs="Times New Roman"/>
          <w:bCs/>
        </w:rPr>
        <w:t>Pekk</w:t>
      </w:r>
      <w:proofErr w:type="spellEnd"/>
      <w:r w:rsidRPr="00E2394A">
        <w:rPr>
          <w:rFonts w:ascii="Times New Roman" w:hAnsi="Times New Roman" w:cs="Times New Roman"/>
          <w:bCs/>
        </w:rPr>
        <w:t xml:space="preserve"> (“Aquí estoy”) en conjunto con la escuela de Kayak I </w:t>
      </w:r>
      <w:proofErr w:type="spellStart"/>
      <w:r w:rsidRPr="00E2394A">
        <w:rPr>
          <w:rFonts w:ascii="Times New Roman" w:hAnsi="Times New Roman" w:cs="Times New Roman"/>
          <w:bCs/>
        </w:rPr>
        <w:t>Yenu</w:t>
      </w:r>
      <w:proofErr w:type="spellEnd"/>
      <w:r w:rsidRPr="00E2394A">
        <w:rPr>
          <w:rFonts w:ascii="Times New Roman" w:hAnsi="Times New Roman" w:cs="Times New Roman"/>
          <w:bCs/>
        </w:rPr>
        <w:t xml:space="preserve"> </w:t>
      </w:r>
      <w:proofErr w:type="spellStart"/>
      <w:r w:rsidRPr="00E2394A">
        <w:rPr>
          <w:rFonts w:ascii="Times New Roman" w:hAnsi="Times New Roman" w:cs="Times New Roman"/>
          <w:bCs/>
        </w:rPr>
        <w:t>Jono</w:t>
      </w:r>
      <w:proofErr w:type="spellEnd"/>
      <w:r w:rsidRPr="00E2394A">
        <w:rPr>
          <w:rFonts w:ascii="Times New Roman" w:hAnsi="Times New Roman" w:cs="Times New Roman"/>
          <w:bCs/>
        </w:rPr>
        <w:t xml:space="preserve"> para difundir y celebrar la cultura tehuelche (</w:t>
      </w:r>
      <w:proofErr w:type="spellStart"/>
      <w:r w:rsidRPr="00E2394A">
        <w:rPr>
          <w:rFonts w:ascii="Times New Roman" w:hAnsi="Times New Roman" w:cs="Times New Roman"/>
          <w:bCs/>
        </w:rPr>
        <w:t>Aonekkenk</w:t>
      </w:r>
      <w:proofErr w:type="spellEnd"/>
      <w:r w:rsidRPr="00E2394A">
        <w:rPr>
          <w:rFonts w:ascii="Times New Roman" w:hAnsi="Times New Roman" w:cs="Times New Roman"/>
          <w:bCs/>
        </w:rPr>
        <w:t>) en R</w:t>
      </w:r>
      <w:r w:rsidR="00142CBC" w:rsidRPr="00E2394A">
        <w:rPr>
          <w:rFonts w:ascii="Times New Roman" w:hAnsi="Times New Roman" w:cs="Times New Roman"/>
          <w:bCs/>
        </w:rPr>
        <w:t>io</w:t>
      </w:r>
      <w:r w:rsidRPr="00E2394A">
        <w:rPr>
          <w:rFonts w:ascii="Times New Roman" w:hAnsi="Times New Roman" w:cs="Times New Roman"/>
          <w:bCs/>
        </w:rPr>
        <w:t xml:space="preserve"> </w:t>
      </w:r>
      <w:proofErr w:type="gramStart"/>
      <w:r w:rsidRPr="00E2394A">
        <w:rPr>
          <w:rFonts w:ascii="Times New Roman" w:hAnsi="Times New Roman" w:cs="Times New Roman"/>
          <w:bCs/>
        </w:rPr>
        <w:t>Gallegos</w:t>
      </w:r>
      <w:proofErr w:type="gramEnd"/>
      <w:r w:rsidRPr="00E2394A">
        <w:rPr>
          <w:rFonts w:ascii="Times New Roman" w:hAnsi="Times New Roman" w:cs="Times New Roman"/>
          <w:bCs/>
        </w:rPr>
        <w:t>, desarrollado el</w:t>
      </w:r>
      <w:r w:rsidR="00142CBC" w:rsidRPr="00E2394A">
        <w:rPr>
          <w:rFonts w:ascii="Times New Roman" w:hAnsi="Times New Roman" w:cs="Times New Roman"/>
          <w:bCs/>
        </w:rPr>
        <w:t xml:space="preserve"> sábado</w:t>
      </w:r>
      <w:r w:rsidRPr="00E2394A">
        <w:rPr>
          <w:rFonts w:ascii="Times New Roman" w:hAnsi="Times New Roman" w:cs="Times New Roman"/>
          <w:bCs/>
        </w:rPr>
        <w:t xml:space="preserve"> 9 de Mayo. </w:t>
      </w:r>
    </w:p>
    <w:p w:rsidR="00B77DAD" w:rsidRPr="00E2394A" w:rsidRDefault="003105D2"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r w:rsidRPr="00E2394A">
        <w:rPr>
          <w:rFonts w:ascii="Times New Roman" w:hAnsi="Times New Roman" w:cs="Times New Roman"/>
          <w:b/>
        </w:rPr>
        <w:t>Expediente N° 15.546-A-26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w:t>
      </w:r>
      <w:r w:rsidR="00B77DAD" w:rsidRPr="00E2394A">
        <w:rPr>
          <w:rFonts w:ascii="Times New Roman" w:hAnsi="Times New Roman" w:cs="Times New Roman"/>
          <w:b/>
        </w:rPr>
        <w:t>,</w:t>
      </w:r>
      <w:r w:rsidR="00B77DAD" w:rsidRPr="00E2394A">
        <w:rPr>
          <w:rFonts w:ascii="Times New Roman" w:hAnsi="Times New Roman" w:cs="Times New Roman"/>
          <w:bCs/>
        </w:rPr>
        <w:t xml:space="preserve"> eleva Proyecto de Resolución</w:t>
      </w:r>
      <w:r w:rsidRPr="00E2394A">
        <w:rPr>
          <w:rFonts w:ascii="Times New Roman" w:hAnsi="Times New Roman" w:cs="Times New Roman"/>
          <w:bCs/>
        </w:rPr>
        <w:t xml:space="preserve">, Reconociendo y Felicitando al Museo Ferroviario “Roberto </w:t>
      </w:r>
      <w:proofErr w:type="spellStart"/>
      <w:r w:rsidRPr="00E2394A">
        <w:rPr>
          <w:rFonts w:ascii="Times New Roman" w:hAnsi="Times New Roman" w:cs="Times New Roman"/>
          <w:bCs/>
        </w:rPr>
        <w:t>Gal</w:t>
      </w:r>
      <w:r w:rsidR="00CF5F40" w:rsidRPr="00E2394A">
        <w:rPr>
          <w:rFonts w:ascii="Times New Roman" w:hAnsi="Times New Roman" w:cs="Times New Roman"/>
          <w:bCs/>
        </w:rPr>
        <w:t>i</w:t>
      </w:r>
      <w:r w:rsidRPr="00E2394A">
        <w:rPr>
          <w:rFonts w:ascii="Times New Roman" w:hAnsi="Times New Roman" w:cs="Times New Roman"/>
          <w:bCs/>
        </w:rPr>
        <w:t>an</w:t>
      </w:r>
      <w:proofErr w:type="spellEnd"/>
      <w:r w:rsidRPr="00E2394A">
        <w:rPr>
          <w:rFonts w:ascii="Times New Roman" w:hAnsi="Times New Roman" w:cs="Times New Roman"/>
          <w:bCs/>
        </w:rPr>
        <w:t xml:space="preserve">” por su 75° Aniversario. </w:t>
      </w:r>
    </w:p>
    <w:p w:rsidR="003105D2" w:rsidRPr="00E2394A" w:rsidRDefault="003105D2"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rPr>
        <w:t>Expediente N° 15.</w:t>
      </w:r>
      <w:r w:rsidR="005C232A" w:rsidRPr="00E2394A">
        <w:rPr>
          <w:rFonts w:ascii="Times New Roman" w:hAnsi="Times New Roman" w:cs="Times New Roman"/>
          <w:b/>
        </w:rPr>
        <w:t>549</w:t>
      </w:r>
      <w:r w:rsidRPr="00E2394A">
        <w:rPr>
          <w:rFonts w:ascii="Times New Roman" w:hAnsi="Times New Roman" w:cs="Times New Roman"/>
          <w:b/>
        </w:rPr>
        <w:t>-R-26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Daiana Rutherford– Bloque Somos Energía para Renovar</w:t>
      </w:r>
      <w:r w:rsidRPr="00E2394A">
        <w:rPr>
          <w:rFonts w:ascii="Times New Roman" w:hAnsi="Times New Roman" w:cs="Times New Roman"/>
          <w:b/>
          <w:lang w:val="es-ES"/>
        </w:rPr>
        <w:t>–</w:t>
      </w:r>
      <w:r w:rsidRPr="00E2394A">
        <w:rPr>
          <w:rFonts w:ascii="Times New Roman" w:hAnsi="Times New Roman" w:cs="Times New Roman"/>
          <w:b/>
        </w:rPr>
        <w:t>,</w:t>
      </w:r>
      <w:r w:rsidR="00F83FE0">
        <w:rPr>
          <w:rFonts w:ascii="Times New Roman" w:hAnsi="Times New Roman" w:cs="Times New Roman"/>
          <w:b/>
        </w:rPr>
        <w:t xml:space="preserve"> </w:t>
      </w:r>
      <w:r w:rsidR="00F83FE0" w:rsidRPr="00F83FE0">
        <w:rPr>
          <w:rFonts w:ascii="Times New Roman" w:hAnsi="Times New Roman" w:cs="Times New Roman"/>
          <w:bCs/>
        </w:rPr>
        <w:t xml:space="preserve">eleva Proyecto de </w:t>
      </w:r>
      <w:r w:rsidR="001354D3" w:rsidRPr="00F83FE0">
        <w:rPr>
          <w:rFonts w:ascii="Times New Roman" w:hAnsi="Times New Roman" w:cs="Times New Roman"/>
          <w:bCs/>
        </w:rPr>
        <w:t>Resolución</w:t>
      </w:r>
      <w:r w:rsidR="00F83FE0" w:rsidRPr="00F83FE0">
        <w:rPr>
          <w:rFonts w:ascii="Times New Roman" w:hAnsi="Times New Roman" w:cs="Times New Roman"/>
          <w:bCs/>
        </w:rPr>
        <w:t>,</w:t>
      </w:r>
      <w:r w:rsidR="00F83FE0">
        <w:rPr>
          <w:rFonts w:ascii="Times New Roman" w:hAnsi="Times New Roman" w:cs="Times New Roman"/>
          <w:b/>
        </w:rPr>
        <w:t xml:space="preserve"> </w:t>
      </w:r>
      <w:r w:rsidR="00142CBC" w:rsidRPr="00E2394A">
        <w:rPr>
          <w:rFonts w:ascii="Times New Roman" w:hAnsi="Times New Roman" w:cs="Times New Roman"/>
          <w:bCs/>
        </w:rPr>
        <w:t>s</w:t>
      </w:r>
      <w:r w:rsidR="005C232A" w:rsidRPr="00E2394A">
        <w:rPr>
          <w:rFonts w:ascii="Times New Roman" w:hAnsi="Times New Roman" w:cs="Times New Roman"/>
          <w:bCs/>
        </w:rPr>
        <w:t>olicitando al Departamento Ejecutivo Municipal a través del área que corresponda, la ejecución de tarea de reparación, nivelación y mantenimiento integral de la calle Antonio Rivero en la</w:t>
      </w:r>
      <w:r w:rsidR="00142CBC" w:rsidRPr="00E2394A">
        <w:rPr>
          <w:rFonts w:ascii="Times New Roman" w:hAnsi="Times New Roman" w:cs="Times New Roman"/>
          <w:bCs/>
        </w:rPr>
        <w:t>s</w:t>
      </w:r>
      <w:r w:rsidR="005C232A" w:rsidRPr="00E2394A">
        <w:rPr>
          <w:rFonts w:ascii="Times New Roman" w:hAnsi="Times New Roman" w:cs="Times New Roman"/>
          <w:bCs/>
        </w:rPr>
        <w:t xml:space="preserve"> inter</w:t>
      </w:r>
      <w:r w:rsidR="00142CBC" w:rsidRPr="00E2394A">
        <w:rPr>
          <w:rFonts w:ascii="Times New Roman" w:hAnsi="Times New Roman" w:cs="Times New Roman"/>
          <w:bCs/>
        </w:rPr>
        <w:t>se</w:t>
      </w:r>
      <w:r w:rsidR="005C232A" w:rsidRPr="00E2394A">
        <w:rPr>
          <w:rFonts w:ascii="Times New Roman" w:hAnsi="Times New Roman" w:cs="Times New Roman"/>
          <w:bCs/>
        </w:rPr>
        <w:t xml:space="preserve">cciones </w:t>
      </w:r>
      <w:r w:rsidR="00142CBC" w:rsidRPr="00E2394A">
        <w:rPr>
          <w:rFonts w:ascii="Times New Roman" w:hAnsi="Times New Roman" w:cs="Times New Roman"/>
          <w:bCs/>
        </w:rPr>
        <w:t xml:space="preserve">de </w:t>
      </w:r>
      <w:r w:rsidR="005C232A" w:rsidRPr="00E2394A">
        <w:rPr>
          <w:rFonts w:ascii="Times New Roman" w:hAnsi="Times New Roman" w:cs="Times New Roman"/>
          <w:bCs/>
        </w:rPr>
        <w:t>Valentín Alsina y Francisco N. Laprida.</w:t>
      </w:r>
    </w:p>
    <w:p w:rsidR="005C232A" w:rsidRPr="00E2394A" w:rsidRDefault="005C232A"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rPr>
        <w:lastRenderedPageBreak/>
        <w:t>Expediente N° 15.550-R-26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Daiana Rutherford– Bloque Somos Energía para Renovar</w:t>
      </w:r>
      <w:r w:rsidRPr="00E2394A">
        <w:rPr>
          <w:rFonts w:ascii="Times New Roman" w:hAnsi="Times New Roman" w:cs="Times New Roman"/>
          <w:b/>
          <w:lang w:val="es-ES"/>
        </w:rPr>
        <w:t>–</w:t>
      </w:r>
      <w:r w:rsidRPr="00E2394A">
        <w:rPr>
          <w:rFonts w:ascii="Times New Roman" w:hAnsi="Times New Roman" w:cs="Times New Roman"/>
          <w:b/>
        </w:rPr>
        <w:t xml:space="preserve">, </w:t>
      </w:r>
      <w:r w:rsidR="001354D3" w:rsidRPr="001354D3">
        <w:rPr>
          <w:rFonts w:ascii="Times New Roman" w:hAnsi="Times New Roman" w:cs="Times New Roman"/>
          <w:bCs/>
        </w:rPr>
        <w:t>eleva Proyecto de Resolución</w:t>
      </w:r>
      <w:r w:rsidR="001354D3">
        <w:rPr>
          <w:rFonts w:ascii="Times New Roman" w:hAnsi="Times New Roman" w:cs="Times New Roman"/>
          <w:b/>
        </w:rPr>
        <w:t xml:space="preserve"> </w:t>
      </w:r>
      <w:r w:rsidR="00142CBC" w:rsidRPr="00E2394A">
        <w:rPr>
          <w:rFonts w:ascii="Times New Roman" w:hAnsi="Times New Roman" w:cs="Times New Roman"/>
          <w:bCs/>
        </w:rPr>
        <w:t>s</w:t>
      </w:r>
      <w:r w:rsidRPr="00E2394A">
        <w:rPr>
          <w:rFonts w:ascii="Times New Roman" w:hAnsi="Times New Roman" w:cs="Times New Roman"/>
          <w:bCs/>
        </w:rPr>
        <w:t>olicitando al Departamento Ejecutivo Municipal que a través de</w:t>
      </w:r>
      <w:r w:rsidR="00142CBC" w:rsidRPr="00E2394A">
        <w:rPr>
          <w:rFonts w:ascii="Times New Roman" w:hAnsi="Times New Roman" w:cs="Times New Roman"/>
          <w:bCs/>
        </w:rPr>
        <w:t>l</w:t>
      </w:r>
      <w:r w:rsidRPr="00E2394A">
        <w:rPr>
          <w:rFonts w:ascii="Times New Roman" w:hAnsi="Times New Roman" w:cs="Times New Roman"/>
          <w:bCs/>
        </w:rPr>
        <w:t xml:space="preserve"> área que corresponda proceda a realizar la limpieza y reparación del “Polo Emprendedor Tecnológico y Digital”</w:t>
      </w:r>
      <w:r w:rsidR="00A85405" w:rsidRPr="00E2394A">
        <w:rPr>
          <w:rFonts w:ascii="Times New Roman" w:hAnsi="Times New Roman" w:cs="Times New Roman"/>
          <w:bCs/>
        </w:rPr>
        <w:t xml:space="preserve"> ubicado sobre las arterias Av.</w:t>
      </w:r>
      <w:r w:rsidR="00142CBC" w:rsidRPr="00E2394A">
        <w:rPr>
          <w:rFonts w:ascii="Times New Roman" w:hAnsi="Times New Roman" w:cs="Times New Roman"/>
          <w:bCs/>
        </w:rPr>
        <w:t xml:space="preserve"> Pte.</w:t>
      </w:r>
      <w:r w:rsidR="00A85405" w:rsidRPr="00E2394A">
        <w:rPr>
          <w:rFonts w:ascii="Times New Roman" w:hAnsi="Times New Roman" w:cs="Times New Roman"/>
          <w:bCs/>
        </w:rPr>
        <w:t xml:space="preserve"> Néstor </w:t>
      </w:r>
      <w:r w:rsidR="00142CBC" w:rsidRPr="00E2394A">
        <w:rPr>
          <w:rFonts w:ascii="Times New Roman" w:hAnsi="Times New Roman" w:cs="Times New Roman"/>
          <w:bCs/>
        </w:rPr>
        <w:t xml:space="preserve">C. </w:t>
      </w:r>
      <w:r w:rsidR="00A85405" w:rsidRPr="00E2394A">
        <w:rPr>
          <w:rFonts w:ascii="Times New Roman" w:hAnsi="Times New Roman" w:cs="Times New Roman"/>
          <w:bCs/>
        </w:rPr>
        <w:t xml:space="preserve">Kirchner y Córdoba. </w:t>
      </w:r>
    </w:p>
    <w:p w:rsidR="00A85405" w:rsidRPr="00E2394A" w:rsidRDefault="00A85405"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rPr>
        <w:t>Expediente N°</w:t>
      </w:r>
      <w:r w:rsidR="0030704E" w:rsidRPr="00E2394A">
        <w:rPr>
          <w:rFonts w:ascii="Times New Roman" w:hAnsi="Times New Roman" w:cs="Times New Roman"/>
          <w:b/>
        </w:rPr>
        <w:t xml:space="preserve"> </w:t>
      </w:r>
      <w:r w:rsidRPr="00E2394A">
        <w:rPr>
          <w:rFonts w:ascii="Times New Roman" w:hAnsi="Times New Roman" w:cs="Times New Roman"/>
          <w:b/>
        </w:rPr>
        <w:t>15.552-A-26</w:t>
      </w:r>
      <w:r w:rsidR="0030704E" w:rsidRPr="00E2394A">
        <w:rPr>
          <w:rFonts w:ascii="Times New Roman" w:hAnsi="Times New Roman" w:cs="Times New Roman"/>
          <w:b/>
        </w:rPr>
        <w:t xml:space="preserve"> </w:t>
      </w:r>
      <w:r w:rsidRPr="00E2394A">
        <w:rPr>
          <w:rFonts w:ascii="Times New Roman" w:hAnsi="Times New Roman" w:cs="Times New Roman"/>
          <w:b/>
        </w:rPr>
        <w:t>–</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w:t>
      </w:r>
      <w:r w:rsidR="00C13B25" w:rsidRPr="00E2394A">
        <w:rPr>
          <w:rFonts w:ascii="Times New Roman" w:hAnsi="Times New Roman" w:cs="Times New Roman"/>
          <w:b/>
        </w:rPr>
        <w:t xml:space="preserve"> </w:t>
      </w:r>
      <w:r w:rsidRPr="00E2394A">
        <w:rPr>
          <w:rFonts w:ascii="Times New Roman" w:hAnsi="Times New Roman" w:cs="Times New Roman"/>
          <w:bCs/>
        </w:rPr>
        <w:t xml:space="preserve">eleva Proyecto de Resolución, </w:t>
      </w:r>
      <w:r w:rsidR="00142CBC" w:rsidRPr="00E2394A">
        <w:rPr>
          <w:rFonts w:ascii="Times New Roman" w:hAnsi="Times New Roman" w:cs="Times New Roman"/>
          <w:bCs/>
        </w:rPr>
        <w:t>s</w:t>
      </w:r>
      <w:r w:rsidRPr="00E2394A">
        <w:rPr>
          <w:rFonts w:ascii="Times New Roman" w:hAnsi="Times New Roman" w:cs="Times New Roman"/>
          <w:bCs/>
        </w:rPr>
        <w:t>olicitando al Departamento Ejecutivo Municipal a través del área que corresponda, proceda a realizar la colocación de cartelería preventiva y trabajos de pintura sobre el reductor de velocidad ubicado en la intersección</w:t>
      </w:r>
      <w:r w:rsidR="00142CBC" w:rsidRPr="00E2394A">
        <w:rPr>
          <w:rFonts w:ascii="Times New Roman" w:hAnsi="Times New Roman" w:cs="Times New Roman"/>
          <w:bCs/>
        </w:rPr>
        <w:t xml:space="preserve"> de las calles</w:t>
      </w:r>
      <w:r w:rsidRPr="00E2394A">
        <w:rPr>
          <w:rFonts w:ascii="Times New Roman" w:hAnsi="Times New Roman" w:cs="Times New Roman"/>
          <w:bCs/>
        </w:rPr>
        <w:t xml:space="preserve">: </w:t>
      </w:r>
      <w:r w:rsidR="00C13B25" w:rsidRPr="00E2394A">
        <w:rPr>
          <w:rFonts w:ascii="Times New Roman" w:hAnsi="Times New Roman" w:cs="Times New Roman"/>
          <w:bCs/>
        </w:rPr>
        <w:t>José</w:t>
      </w:r>
      <w:r w:rsidRPr="00E2394A">
        <w:rPr>
          <w:rFonts w:ascii="Times New Roman" w:hAnsi="Times New Roman" w:cs="Times New Roman"/>
          <w:bCs/>
        </w:rPr>
        <w:t xml:space="preserve"> Ingenieros y Cochabamba. </w:t>
      </w:r>
    </w:p>
    <w:p w:rsidR="00A85405" w:rsidRPr="00E2394A" w:rsidRDefault="00A85405"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bookmarkStart w:id="34" w:name="_Hlk230009884"/>
      <w:r w:rsidRPr="00E2394A">
        <w:rPr>
          <w:rFonts w:ascii="Times New Roman" w:hAnsi="Times New Roman" w:cs="Times New Roman"/>
          <w:b/>
        </w:rPr>
        <w:t>Expediente N° 15.553-A-26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w:t>
      </w:r>
      <w:r w:rsidRPr="00E2394A">
        <w:rPr>
          <w:rFonts w:ascii="Times New Roman" w:hAnsi="Times New Roman" w:cs="Times New Roman"/>
          <w:bCs/>
        </w:rPr>
        <w:t xml:space="preserve"> </w:t>
      </w:r>
      <w:bookmarkEnd w:id="34"/>
      <w:r w:rsidRPr="00E2394A">
        <w:rPr>
          <w:rFonts w:ascii="Times New Roman" w:hAnsi="Times New Roman" w:cs="Times New Roman"/>
          <w:bCs/>
        </w:rPr>
        <w:t xml:space="preserve">eleva Proyecto de Resolución, </w:t>
      </w:r>
      <w:r w:rsidR="00142CBC" w:rsidRPr="00E2394A">
        <w:rPr>
          <w:rFonts w:ascii="Times New Roman" w:hAnsi="Times New Roman" w:cs="Times New Roman"/>
          <w:bCs/>
        </w:rPr>
        <w:t>s</w:t>
      </w:r>
      <w:r w:rsidRPr="00E2394A">
        <w:rPr>
          <w:rFonts w:ascii="Times New Roman" w:hAnsi="Times New Roman" w:cs="Times New Roman"/>
          <w:bCs/>
        </w:rPr>
        <w:t>olicitando al Departamento</w:t>
      </w:r>
      <w:r w:rsidR="00142CBC" w:rsidRPr="00E2394A">
        <w:rPr>
          <w:rFonts w:ascii="Times New Roman" w:hAnsi="Times New Roman" w:cs="Times New Roman"/>
          <w:bCs/>
        </w:rPr>
        <w:t xml:space="preserve"> Ejecutivo</w:t>
      </w:r>
      <w:r w:rsidRPr="00E2394A">
        <w:rPr>
          <w:rFonts w:ascii="Times New Roman" w:hAnsi="Times New Roman" w:cs="Times New Roman"/>
          <w:bCs/>
        </w:rPr>
        <w:t xml:space="preserve"> Municipal que a través del área que corresponda, proceda a realizar la erradicación del mini basural lindante a la calle Edwin Frah Beeher, uno de los ingresos al Barrio Néstor Kirchner (ex Los Lolos). </w:t>
      </w:r>
    </w:p>
    <w:p w:rsidR="00A85405" w:rsidRPr="00E2394A" w:rsidRDefault="00A85405"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rPr>
        <w:t>Expediente N° 15.55</w:t>
      </w:r>
      <w:r w:rsidR="00964D7D" w:rsidRPr="00E2394A">
        <w:rPr>
          <w:rFonts w:ascii="Times New Roman" w:hAnsi="Times New Roman" w:cs="Times New Roman"/>
          <w:b/>
        </w:rPr>
        <w:t>5</w:t>
      </w:r>
      <w:r w:rsidRPr="00E2394A">
        <w:rPr>
          <w:rFonts w:ascii="Times New Roman" w:hAnsi="Times New Roman" w:cs="Times New Roman"/>
          <w:b/>
        </w:rPr>
        <w:t>-A-26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w:t>
      </w:r>
      <w:r w:rsidR="00964D7D" w:rsidRPr="00E2394A">
        <w:rPr>
          <w:rFonts w:ascii="Times New Roman" w:hAnsi="Times New Roman" w:cs="Times New Roman"/>
          <w:b/>
        </w:rPr>
        <w:t xml:space="preserve"> </w:t>
      </w:r>
      <w:r w:rsidR="00964D7D" w:rsidRPr="00E2394A">
        <w:rPr>
          <w:rFonts w:ascii="Times New Roman" w:hAnsi="Times New Roman" w:cs="Times New Roman"/>
          <w:bCs/>
        </w:rPr>
        <w:t xml:space="preserve">eleva Proyecto de Resolución, </w:t>
      </w:r>
      <w:r w:rsidR="00142CBC" w:rsidRPr="00E2394A">
        <w:rPr>
          <w:rFonts w:ascii="Times New Roman" w:hAnsi="Times New Roman" w:cs="Times New Roman"/>
          <w:bCs/>
        </w:rPr>
        <w:t>s</w:t>
      </w:r>
      <w:r w:rsidR="00964D7D" w:rsidRPr="00E2394A">
        <w:rPr>
          <w:rFonts w:ascii="Times New Roman" w:hAnsi="Times New Roman" w:cs="Times New Roman"/>
          <w:bCs/>
        </w:rPr>
        <w:t>olicitando al Departamento Ejecutivo Municipal, a través del área que corresponda, proceda a realizar la limpieza general, desmalezamiento y la puesta en valor del potrero ubicado en la manzana 1115</w:t>
      </w:r>
      <w:r w:rsidR="00142CBC" w:rsidRPr="00E2394A">
        <w:rPr>
          <w:rFonts w:ascii="Times New Roman" w:hAnsi="Times New Roman" w:cs="Times New Roman"/>
          <w:bCs/>
        </w:rPr>
        <w:t xml:space="preserve"> </w:t>
      </w:r>
      <w:r w:rsidR="00964D7D" w:rsidRPr="00E2394A">
        <w:rPr>
          <w:rFonts w:ascii="Times New Roman" w:hAnsi="Times New Roman" w:cs="Times New Roman"/>
          <w:bCs/>
        </w:rPr>
        <w:t>en la intersección de las calles Ignacio Melgarejo y Manuel López Les</w:t>
      </w:r>
      <w:r w:rsidR="00142CBC" w:rsidRPr="00E2394A">
        <w:rPr>
          <w:rFonts w:ascii="Times New Roman" w:hAnsi="Times New Roman" w:cs="Times New Roman"/>
          <w:bCs/>
        </w:rPr>
        <w:t>t</w:t>
      </w:r>
      <w:r w:rsidR="00964D7D" w:rsidRPr="00E2394A">
        <w:rPr>
          <w:rFonts w:ascii="Times New Roman" w:hAnsi="Times New Roman" w:cs="Times New Roman"/>
          <w:bCs/>
        </w:rPr>
        <w:t xml:space="preserve">on del </w:t>
      </w:r>
      <w:r w:rsidR="00142CBC" w:rsidRPr="00E2394A">
        <w:rPr>
          <w:rFonts w:ascii="Times New Roman" w:hAnsi="Times New Roman" w:cs="Times New Roman"/>
          <w:bCs/>
        </w:rPr>
        <w:t>b</w:t>
      </w:r>
      <w:r w:rsidR="00964D7D" w:rsidRPr="00E2394A">
        <w:rPr>
          <w:rFonts w:ascii="Times New Roman" w:hAnsi="Times New Roman" w:cs="Times New Roman"/>
          <w:bCs/>
        </w:rPr>
        <w:t xml:space="preserve">arrio Natividad de Jesús. </w:t>
      </w:r>
    </w:p>
    <w:p w:rsidR="00964D7D" w:rsidRPr="00E2394A" w:rsidRDefault="00964D7D"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bookmarkStart w:id="35" w:name="_Hlk230011480"/>
      <w:r w:rsidRPr="00E2394A">
        <w:rPr>
          <w:rFonts w:ascii="Times New Roman" w:hAnsi="Times New Roman" w:cs="Times New Roman"/>
          <w:b/>
        </w:rPr>
        <w:t>Expediente N° 15.556-A-26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w:t>
      </w:r>
      <w:r w:rsidRPr="00E2394A">
        <w:rPr>
          <w:rFonts w:ascii="Times New Roman" w:hAnsi="Times New Roman" w:cs="Times New Roman"/>
          <w:bCs/>
        </w:rPr>
        <w:t xml:space="preserve"> </w:t>
      </w:r>
      <w:bookmarkEnd w:id="35"/>
      <w:r w:rsidRPr="00E2394A">
        <w:rPr>
          <w:rFonts w:ascii="Times New Roman" w:hAnsi="Times New Roman" w:cs="Times New Roman"/>
          <w:bCs/>
        </w:rPr>
        <w:t>eleva Proyecto de Resolución</w:t>
      </w:r>
      <w:r w:rsidR="0067728A" w:rsidRPr="00E2394A">
        <w:rPr>
          <w:rFonts w:ascii="Times New Roman" w:hAnsi="Times New Roman" w:cs="Times New Roman"/>
          <w:bCs/>
        </w:rPr>
        <w:t xml:space="preserve">, solicitando al Departamento Ejecutivo Municipal que, a través del área que corresponda, proceda a realizar tareas de mantenimiento integral y puesta en valor en el Playón Deportivo ubicado entre las calles Capitán </w:t>
      </w:r>
      <w:r w:rsidR="00CF5F40" w:rsidRPr="00E2394A">
        <w:rPr>
          <w:rFonts w:ascii="Times New Roman" w:hAnsi="Times New Roman" w:cs="Times New Roman"/>
          <w:bCs/>
        </w:rPr>
        <w:t>F</w:t>
      </w:r>
      <w:r w:rsidR="0067728A" w:rsidRPr="00E2394A">
        <w:rPr>
          <w:rFonts w:ascii="Times New Roman" w:hAnsi="Times New Roman" w:cs="Times New Roman"/>
          <w:bCs/>
        </w:rPr>
        <w:t xml:space="preserve">. Casado, </w:t>
      </w:r>
      <w:proofErr w:type="spellStart"/>
      <w:r w:rsidR="0067728A" w:rsidRPr="00E2394A">
        <w:rPr>
          <w:rFonts w:ascii="Times New Roman" w:hAnsi="Times New Roman" w:cs="Times New Roman"/>
          <w:bCs/>
        </w:rPr>
        <w:t>Dr</w:t>
      </w:r>
      <w:proofErr w:type="spellEnd"/>
      <w:r w:rsidR="0067728A" w:rsidRPr="00E2394A">
        <w:rPr>
          <w:rFonts w:ascii="Times New Roman" w:hAnsi="Times New Roman" w:cs="Times New Roman"/>
          <w:bCs/>
        </w:rPr>
        <w:t>, Héctor J. Fadul, Angela Brunetti, Tte. Primero D. Bolzan.</w:t>
      </w:r>
    </w:p>
    <w:p w:rsidR="0067728A" w:rsidRPr="00E2394A" w:rsidRDefault="0067728A"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15.557-K-26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FE519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 solicitando a Servicios Públicos Sociedad del Estado (S</w:t>
      </w:r>
      <w:r w:rsidR="00142CBC"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P</w:t>
      </w:r>
      <w:r w:rsidR="00142CBC"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S</w:t>
      </w:r>
      <w:r w:rsidR="00142CBC"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E</w:t>
      </w:r>
      <w:r w:rsidR="00142CBC" w:rsidRPr="00E2394A">
        <w:rPr>
          <w:rFonts w:ascii="Times New Roman" w:hAnsi="Times New Roman" w:cs="Times New Roman"/>
          <w:bCs/>
          <w:color w:val="000000" w:themeColor="text1"/>
          <w:lang w:val="es-ES"/>
        </w:rPr>
        <w:t>.</w:t>
      </w:r>
      <w:r w:rsidRPr="00E2394A">
        <w:rPr>
          <w:rFonts w:ascii="Times New Roman" w:hAnsi="Times New Roman" w:cs="Times New Roman"/>
          <w:bCs/>
          <w:color w:val="000000" w:themeColor="text1"/>
          <w:lang w:val="es-ES"/>
        </w:rPr>
        <w:t xml:space="preserve">) que proceda a realizar las tareas correspondientes en la luminaria del </w:t>
      </w:r>
      <w:r w:rsidR="00142CBC" w:rsidRPr="00E2394A">
        <w:rPr>
          <w:rFonts w:ascii="Times New Roman" w:hAnsi="Times New Roman" w:cs="Times New Roman"/>
          <w:bCs/>
          <w:color w:val="000000" w:themeColor="text1"/>
          <w:lang w:val="es-ES"/>
        </w:rPr>
        <w:t>b</w:t>
      </w:r>
      <w:r w:rsidRPr="00E2394A">
        <w:rPr>
          <w:rFonts w:ascii="Times New Roman" w:hAnsi="Times New Roman" w:cs="Times New Roman"/>
          <w:bCs/>
          <w:color w:val="000000" w:themeColor="text1"/>
          <w:lang w:val="es-ES"/>
        </w:rPr>
        <w:t xml:space="preserve">arrio Chimen Aike de nuestra ciudad. </w:t>
      </w:r>
    </w:p>
    <w:p w:rsidR="0067728A" w:rsidRPr="00E2394A" w:rsidRDefault="0067728A"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15.558-K-26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FE519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Proyecto de Resolución, solicitando al </w:t>
      </w:r>
      <w:r w:rsidR="00142CBC" w:rsidRPr="00E2394A">
        <w:rPr>
          <w:rFonts w:ascii="Times New Roman" w:hAnsi="Times New Roman" w:cs="Times New Roman"/>
          <w:bCs/>
          <w:color w:val="000000" w:themeColor="text1"/>
          <w:lang w:val="es-ES"/>
        </w:rPr>
        <w:t>C</w:t>
      </w:r>
      <w:r w:rsidRPr="00E2394A">
        <w:rPr>
          <w:rFonts w:ascii="Times New Roman" w:hAnsi="Times New Roman" w:cs="Times New Roman"/>
          <w:bCs/>
          <w:color w:val="000000" w:themeColor="text1"/>
          <w:lang w:val="es-ES"/>
        </w:rPr>
        <w:t xml:space="preserve">onsejo Provincial de Educación, la elaboración de un informe detallado sobre el estado edilicio de las escuelas publicas de la ciudad de Rio Gallegos. </w:t>
      </w:r>
    </w:p>
    <w:p w:rsidR="0067728A" w:rsidRPr="00E2394A" w:rsidRDefault="0067728A"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15.559-K-26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FE519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Proyecto de Resolución, solicitando al Ministerio de Trabajo, Empleo y Seguridad Social de la Provincia de Santa Cruz un informe de los </w:t>
      </w:r>
      <w:r w:rsidR="00CF59D2" w:rsidRPr="00E2394A">
        <w:rPr>
          <w:rFonts w:ascii="Times New Roman" w:hAnsi="Times New Roman" w:cs="Times New Roman"/>
          <w:bCs/>
          <w:color w:val="000000" w:themeColor="text1"/>
          <w:lang w:val="es-ES"/>
        </w:rPr>
        <w:t>programas,</w:t>
      </w:r>
      <w:r w:rsidRPr="00E2394A">
        <w:rPr>
          <w:rFonts w:ascii="Times New Roman" w:hAnsi="Times New Roman" w:cs="Times New Roman"/>
          <w:bCs/>
          <w:color w:val="000000" w:themeColor="text1"/>
          <w:lang w:val="es-ES"/>
        </w:rPr>
        <w:t xml:space="preserve"> capacitaciones e incentivos creados desde </w:t>
      </w:r>
      <w:r w:rsidR="00CF5F40" w:rsidRPr="00E2394A">
        <w:rPr>
          <w:rFonts w:ascii="Times New Roman" w:hAnsi="Times New Roman" w:cs="Times New Roman"/>
          <w:bCs/>
          <w:color w:val="000000" w:themeColor="text1"/>
          <w:lang w:val="es-ES"/>
        </w:rPr>
        <w:t>el mes de e</w:t>
      </w:r>
      <w:r w:rsidRPr="00E2394A">
        <w:rPr>
          <w:rFonts w:ascii="Times New Roman" w:hAnsi="Times New Roman" w:cs="Times New Roman"/>
          <w:bCs/>
          <w:color w:val="000000" w:themeColor="text1"/>
          <w:lang w:val="es-ES"/>
        </w:rPr>
        <w:t>nero</w:t>
      </w:r>
      <w:r w:rsidR="00142CBC" w:rsidRPr="00E2394A">
        <w:rPr>
          <w:rFonts w:ascii="Times New Roman" w:hAnsi="Times New Roman" w:cs="Times New Roman"/>
          <w:bCs/>
          <w:color w:val="000000" w:themeColor="text1"/>
          <w:lang w:val="es-ES"/>
        </w:rPr>
        <w:t xml:space="preserve"> del año</w:t>
      </w:r>
      <w:r w:rsidRPr="00E2394A">
        <w:rPr>
          <w:rFonts w:ascii="Times New Roman" w:hAnsi="Times New Roman" w:cs="Times New Roman"/>
          <w:bCs/>
          <w:color w:val="000000" w:themeColor="text1"/>
          <w:lang w:val="es-ES"/>
        </w:rPr>
        <w:t xml:space="preserve"> 2.025 hasta la actualidad. </w:t>
      </w:r>
    </w:p>
    <w:p w:rsidR="0067728A" w:rsidRPr="00E2394A" w:rsidRDefault="0067728A"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15.560-K-26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FE519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 solicitando</w:t>
      </w:r>
      <w:r w:rsidR="00142CBC" w:rsidRPr="00E2394A">
        <w:rPr>
          <w:rFonts w:ascii="Times New Roman" w:hAnsi="Times New Roman" w:cs="Times New Roman"/>
          <w:bCs/>
          <w:color w:val="000000" w:themeColor="text1"/>
          <w:lang w:val="es-ES"/>
        </w:rPr>
        <w:t xml:space="preserve"> un informe detallado</w:t>
      </w:r>
      <w:r w:rsidRPr="00E2394A">
        <w:rPr>
          <w:rFonts w:ascii="Times New Roman" w:hAnsi="Times New Roman" w:cs="Times New Roman"/>
          <w:bCs/>
          <w:color w:val="000000" w:themeColor="text1"/>
          <w:lang w:val="es-ES"/>
        </w:rPr>
        <w:t xml:space="preserve"> al Ministerio de Desarrollo Social, Igualdad e Integración,</w:t>
      </w:r>
      <w:r w:rsidR="00142CBC" w:rsidRPr="00E2394A">
        <w:rPr>
          <w:rFonts w:ascii="Times New Roman" w:hAnsi="Times New Roman" w:cs="Times New Roman"/>
          <w:bCs/>
          <w:color w:val="000000" w:themeColor="text1"/>
          <w:lang w:val="es-ES"/>
        </w:rPr>
        <w:t xml:space="preserve"> </w:t>
      </w:r>
      <w:r w:rsidRPr="00E2394A">
        <w:rPr>
          <w:rFonts w:ascii="Times New Roman" w:hAnsi="Times New Roman" w:cs="Times New Roman"/>
          <w:bCs/>
          <w:color w:val="000000" w:themeColor="text1"/>
          <w:lang w:val="es-ES"/>
        </w:rPr>
        <w:t>sobre asistencia</w:t>
      </w:r>
      <w:r w:rsidR="00CF59D2" w:rsidRPr="00E2394A">
        <w:rPr>
          <w:rFonts w:ascii="Times New Roman" w:hAnsi="Times New Roman" w:cs="Times New Roman"/>
          <w:bCs/>
          <w:color w:val="000000" w:themeColor="text1"/>
          <w:lang w:val="es-ES"/>
        </w:rPr>
        <w:t>s</w:t>
      </w:r>
      <w:r w:rsidRPr="00E2394A">
        <w:rPr>
          <w:rFonts w:ascii="Times New Roman" w:hAnsi="Times New Roman" w:cs="Times New Roman"/>
          <w:bCs/>
          <w:color w:val="000000" w:themeColor="text1"/>
          <w:lang w:val="es-ES"/>
        </w:rPr>
        <w:t xml:space="preserve"> alimentaria</w:t>
      </w:r>
      <w:r w:rsidR="00CF59D2" w:rsidRPr="00E2394A">
        <w:rPr>
          <w:rFonts w:ascii="Times New Roman" w:hAnsi="Times New Roman" w:cs="Times New Roman"/>
          <w:bCs/>
          <w:color w:val="000000" w:themeColor="text1"/>
          <w:lang w:val="es-ES"/>
        </w:rPr>
        <w:t>s</w:t>
      </w:r>
      <w:r w:rsidRPr="00E2394A">
        <w:rPr>
          <w:rFonts w:ascii="Times New Roman" w:hAnsi="Times New Roman" w:cs="Times New Roman"/>
          <w:bCs/>
          <w:color w:val="000000" w:themeColor="text1"/>
          <w:lang w:val="es-ES"/>
        </w:rPr>
        <w:t xml:space="preserve">. </w:t>
      </w:r>
    </w:p>
    <w:p w:rsidR="00CF59D2" w:rsidRPr="00E2394A" w:rsidRDefault="00CF59D2"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lastRenderedPageBreak/>
        <w:t xml:space="preserve">Expediente N° 15.561-K-26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FE5193"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Proyecto de Resolución, </w:t>
      </w:r>
      <w:r w:rsidR="00FE5193" w:rsidRPr="00E2394A">
        <w:rPr>
          <w:rFonts w:ascii="Times New Roman" w:hAnsi="Times New Roman" w:cs="Times New Roman"/>
          <w:bCs/>
          <w:color w:val="000000" w:themeColor="text1"/>
          <w:lang w:val="es-ES"/>
        </w:rPr>
        <w:t>D</w:t>
      </w:r>
      <w:r w:rsidRPr="00E2394A">
        <w:rPr>
          <w:rFonts w:ascii="Times New Roman" w:hAnsi="Times New Roman" w:cs="Times New Roman"/>
          <w:bCs/>
          <w:color w:val="000000" w:themeColor="text1"/>
          <w:lang w:val="es-ES"/>
        </w:rPr>
        <w:t xml:space="preserve">eclarando de </w:t>
      </w:r>
      <w:r w:rsidR="00FE5193" w:rsidRPr="00E2394A">
        <w:rPr>
          <w:rFonts w:ascii="Times New Roman" w:hAnsi="Times New Roman" w:cs="Times New Roman"/>
          <w:bCs/>
          <w:color w:val="000000" w:themeColor="text1"/>
          <w:lang w:val="es-ES"/>
        </w:rPr>
        <w:t>I</w:t>
      </w:r>
      <w:r w:rsidRPr="00E2394A">
        <w:rPr>
          <w:rFonts w:ascii="Times New Roman" w:hAnsi="Times New Roman" w:cs="Times New Roman"/>
          <w:bCs/>
          <w:color w:val="000000" w:themeColor="text1"/>
          <w:lang w:val="es-ES"/>
        </w:rPr>
        <w:t xml:space="preserve">nterés Municipal la 3era </w:t>
      </w:r>
      <w:r w:rsidR="00FE5193" w:rsidRPr="00E2394A">
        <w:rPr>
          <w:rFonts w:ascii="Times New Roman" w:hAnsi="Times New Roman" w:cs="Times New Roman"/>
          <w:bCs/>
          <w:color w:val="000000" w:themeColor="text1"/>
          <w:lang w:val="es-ES"/>
        </w:rPr>
        <w:t>E</w:t>
      </w:r>
      <w:r w:rsidRPr="00E2394A">
        <w:rPr>
          <w:rFonts w:ascii="Times New Roman" w:hAnsi="Times New Roman" w:cs="Times New Roman"/>
          <w:bCs/>
          <w:color w:val="000000" w:themeColor="text1"/>
          <w:lang w:val="es-ES"/>
        </w:rPr>
        <w:t xml:space="preserve">dición del Foro Feminista “Trinchera” contra </w:t>
      </w:r>
      <w:r w:rsidR="00142CBC" w:rsidRPr="00E2394A">
        <w:rPr>
          <w:rFonts w:ascii="Times New Roman" w:hAnsi="Times New Roman" w:cs="Times New Roman"/>
          <w:bCs/>
          <w:color w:val="000000" w:themeColor="text1"/>
          <w:lang w:val="es-ES"/>
        </w:rPr>
        <w:t xml:space="preserve">la </w:t>
      </w:r>
      <w:r w:rsidRPr="00E2394A">
        <w:rPr>
          <w:rFonts w:ascii="Times New Roman" w:hAnsi="Times New Roman" w:cs="Times New Roman"/>
          <w:bCs/>
          <w:color w:val="000000" w:themeColor="text1"/>
          <w:lang w:val="es-ES"/>
        </w:rPr>
        <w:t xml:space="preserve">crueldad, a realizarse el </w:t>
      </w:r>
      <w:r w:rsidR="00142CBC" w:rsidRPr="00E2394A">
        <w:rPr>
          <w:rFonts w:ascii="Times New Roman" w:hAnsi="Times New Roman" w:cs="Times New Roman"/>
          <w:bCs/>
          <w:color w:val="000000" w:themeColor="text1"/>
          <w:lang w:val="es-ES"/>
        </w:rPr>
        <w:t xml:space="preserve">día </w:t>
      </w:r>
      <w:r w:rsidRPr="00E2394A">
        <w:rPr>
          <w:rFonts w:ascii="Times New Roman" w:hAnsi="Times New Roman" w:cs="Times New Roman"/>
          <w:bCs/>
          <w:color w:val="000000" w:themeColor="text1"/>
          <w:lang w:val="es-ES"/>
        </w:rPr>
        <w:t xml:space="preserve">30 de Mayo del corriente año en la ciudad de Rio Gallegos. </w:t>
      </w:r>
    </w:p>
    <w:p w:rsidR="00CF59D2" w:rsidRPr="00E2394A" w:rsidRDefault="00CF59D2" w:rsidP="0030704E">
      <w:pPr>
        <w:pStyle w:val="Prrafodelista"/>
        <w:numPr>
          <w:ilvl w:val="2"/>
          <w:numId w:val="11"/>
        </w:numPr>
        <w:tabs>
          <w:tab w:val="clear" w:pos="9639"/>
          <w:tab w:val="left" w:pos="851"/>
          <w:tab w:val="left" w:pos="2552"/>
          <w:tab w:val="left" w:pos="2694"/>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15.562-K-26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C422C5"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Proyecto de Resolución, solicitando al Departamento Ejecutivo Municipal las tareas de mantenimiento general en la plaza Orkeke. </w:t>
      </w:r>
    </w:p>
    <w:p w:rsidR="00CF59D2" w:rsidRPr="00E2394A" w:rsidRDefault="00CF59D2"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15.563-K-26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C422C5"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eleva Proyecto de Resolución, expresando el rechazo y la preocupación ante la decisión del Gobierno Nacional de avanzar en la privatización de Transener S.A.</w:t>
      </w:r>
    </w:p>
    <w:p w:rsidR="00CF59D2" w:rsidRPr="00E2394A" w:rsidRDefault="00CF59D2" w:rsidP="0030704E">
      <w:pPr>
        <w:pStyle w:val="Prrafodelista"/>
        <w:numPr>
          <w:ilvl w:val="2"/>
          <w:numId w:val="11"/>
        </w:numPr>
        <w:tabs>
          <w:tab w:val="clear" w:pos="9639"/>
          <w:tab w:val="left" w:pos="851"/>
          <w:tab w:val="left" w:pos="2410"/>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15.564-K-26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lang w:val="es-ES"/>
        </w:rPr>
        <w:t xml:space="preserve"> Cynthia Kamu– Bloque Justicialista-Unión por la Patria</w:t>
      </w:r>
      <w:r w:rsidR="00C422C5"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lang w:val="es-ES"/>
        </w:rPr>
        <w:t xml:space="preserve">, </w:t>
      </w:r>
      <w:r w:rsidRPr="00E2394A">
        <w:rPr>
          <w:rFonts w:ascii="Times New Roman" w:hAnsi="Times New Roman" w:cs="Times New Roman"/>
          <w:bCs/>
          <w:color w:val="000000" w:themeColor="text1"/>
          <w:lang w:val="es-ES"/>
        </w:rPr>
        <w:t xml:space="preserve">eleva Proyecto de Resolución, </w:t>
      </w:r>
      <w:r w:rsidR="00142CBC" w:rsidRPr="00E2394A">
        <w:rPr>
          <w:rFonts w:ascii="Times New Roman" w:hAnsi="Times New Roman" w:cs="Times New Roman"/>
          <w:bCs/>
          <w:color w:val="000000" w:themeColor="text1"/>
          <w:lang w:val="es-ES"/>
        </w:rPr>
        <w:t>R</w:t>
      </w:r>
      <w:r w:rsidRPr="00E2394A">
        <w:rPr>
          <w:rFonts w:ascii="Times New Roman" w:hAnsi="Times New Roman" w:cs="Times New Roman"/>
          <w:bCs/>
          <w:color w:val="000000" w:themeColor="text1"/>
          <w:lang w:val="es-ES"/>
        </w:rPr>
        <w:t xml:space="preserve">econociendo y </w:t>
      </w:r>
      <w:r w:rsidR="00142CBC" w:rsidRPr="00E2394A">
        <w:rPr>
          <w:rFonts w:ascii="Times New Roman" w:hAnsi="Times New Roman" w:cs="Times New Roman"/>
          <w:bCs/>
          <w:color w:val="000000" w:themeColor="text1"/>
          <w:lang w:val="es-ES"/>
        </w:rPr>
        <w:t>F</w:t>
      </w:r>
      <w:r w:rsidRPr="00E2394A">
        <w:rPr>
          <w:rFonts w:ascii="Times New Roman" w:hAnsi="Times New Roman" w:cs="Times New Roman"/>
          <w:bCs/>
          <w:color w:val="000000" w:themeColor="text1"/>
          <w:lang w:val="es-ES"/>
        </w:rPr>
        <w:t xml:space="preserve">elicitando a Mauro Fuentealba, por su destacada y extensa trayectoria en el futbol local, regional y provincial. </w:t>
      </w:r>
    </w:p>
    <w:p w:rsidR="00CF59D2" w:rsidRPr="00E2394A" w:rsidRDefault="00CF59D2"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15.565-T-26 </w:t>
      </w:r>
      <w:r w:rsidR="00742DB0" w:rsidRPr="00E2394A">
        <w:rPr>
          <w:rFonts w:ascii="Times New Roman" w:hAnsi="Times New Roman" w:cs="Times New Roman"/>
          <w:b/>
          <w:color w:val="000000" w:themeColor="text1"/>
        </w:rPr>
        <w:t>-</w:t>
      </w:r>
      <w:proofErr w:type="gramStart"/>
      <w:r w:rsidR="00742DB0" w:rsidRPr="00E2394A">
        <w:rPr>
          <w:rFonts w:ascii="Times New Roman" w:hAnsi="Times New Roman" w:cs="Times New Roman"/>
          <w:b/>
          <w:color w:val="000000" w:themeColor="text1"/>
        </w:rPr>
        <w:t>C</w:t>
      </w:r>
      <w:r w:rsidRPr="00E2394A">
        <w:rPr>
          <w:rFonts w:ascii="Times New Roman" w:hAnsi="Times New Roman" w:cs="Times New Roman"/>
          <w:b/>
          <w:color w:val="000000" w:themeColor="text1"/>
        </w:rPr>
        <w:t>oncejal</w:t>
      </w:r>
      <w:proofErr w:type="gramEnd"/>
      <w:r w:rsidRPr="00E2394A">
        <w:rPr>
          <w:rFonts w:ascii="Times New Roman" w:hAnsi="Times New Roman" w:cs="Times New Roman"/>
          <w:b/>
          <w:color w:val="000000" w:themeColor="text1"/>
        </w:rPr>
        <w:t xml:space="preserve"> Giulliana Ail</w:t>
      </w:r>
      <w:r w:rsidR="00BE17B7" w:rsidRPr="00E2394A">
        <w:rPr>
          <w:rFonts w:ascii="Times New Roman" w:hAnsi="Times New Roman" w:cs="Times New Roman"/>
          <w:b/>
          <w:color w:val="000000" w:themeColor="text1"/>
        </w:rPr>
        <w:t>é</w:t>
      </w:r>
      <w:r w:rsidRPr="00E2394A">
        <w:rPr>
          <w:rFonts w:ascii="Times New Roman" w:hAnsi="Times New Roman" w:cs="Times New Roman"/>
          <w:b/>
          <w:color w:val="000000" w:themeColor="text1"/>
        </w:rPr>
        <w:t xml:space="preserve">n Tobares– Bloque </w:t>
      </w:r>
      <w:r w:rsidR="0096260E" w:rsidRPr="00E2394A">
        <w:rPr>
          <w:rFonts w:ascii="Times New Roman" w:hAnsi="Times New Roman" w:cs="Times New Roman"/>
          <w:b/>
          <w:color w:val="000000" w:themeColor="text1"/>
        </w:rPr>
        <w:t>Somos Energía para renovar</w:t>
      </w:r>
      <w:r w:rsidR="00BD2C83" w:rsidRPr="00E2394A">
        <w:rPr>
          <w:rFonts w:ascii="Times New Roman" w:hAnsi="Times New Roman" w:cs="Times New Roman"/>
          <w:b/>
          <w:color w:val="000000" w:themeColor="text1"/>
        </w:rPr>
        <w:t>-</w:t>
      </w:r>
      <w:r w:rsidRPr="00E2394A">
        <w:rPr>
          <w:rFonts w:ascii="Times New Roman" w:hAnsi="Times New Roman" w:cs="Times New Roman"/>
          <w:b/>
          <w:color w:val="000000" w:themeColor="text1"/>
        </w:rPr>
        <w:t xml:space="preserve">, </w:t>
      </w:r>
      <w:r w:rsidRPr="00E2394A">
        <w:rPr>
          <w:rFonts w:ascii="Times New Roman" w:hAnsi="Times New Roman" w:cs="Times New Roman"/>
          <w:bCs/>
          <w:color w:val="000000" w:themeColor="text1"/>
        </w:rPr>
        <w:t xml:space="preserve">eleva Proyecto de Resolución, solicitando al Departamento </w:t>
      </w:r>
      <w:r w:rsidR="00A71781" w:rsidRPr="00E2394A">
        <w:rPr>
          <w:rFonts w:ascii="Times New Roman" w:hAnsi="Times New Roman" w:cs="Times New Roman"/>
          <w:bCs/>
          <w:color w:val="000000" w:themeColor="text1"/>
        </w:rPr>
        <w:t>Ejecutivo</w:t>
      </w:r>
      <w:r w:rsidRPr="00E2394A">
        <w:rPr>
          <w:rFonts w:ascii="Times New Roman" w:hAnsi="Times New Roman" w:cs="Times New Roman"/>
          <w:bCs/>
          <w:color w:val="000000" w:themeColor="text1"/>
        </w:rPr>
        <w:t xml:space="preserve"> Municipal</w:t>
      </w:r>
      <w:r w:rsidR="00A71781"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 xml:space="preserve"> a </w:t>
      </w:r>
      <w:r w:rsidR="00A71781" w:rsidRPr="00E2394A">
        <w:rPr>
          <w:rFonts w:ascii="Times New Roman" w:hAnsi="Times New Roman" w:cs="Times New Roman"/>
          <w:bCs/>
          <w:color w:val="000000" w:themeColor="text1"/>
        </w:rPr>
        <w:t>través</w:t>
      </w:r>
      <w:r w:rsidRPr="00E2394A">
        <w:rPr>
          <w:rFonts w:ascii="Times New Roman" w:hAnsi="Times New Roman" w:cs="Times New Roman"/>
          <w:bCs/>
          <w:color w:val="000000" w:themeColor="text1"/>
        </w:rPr>
        <w:t xml:space="preserve"> </w:t>
      </w:r>
      <w:r w:rsidR="00A71781" w:rsidRPr="00E2394A">
        <w:rPr>
          <w:rFonts w:ascii="Times New Roman" w:hAnsi="Times New Roman" w:cs="Times New Roman"/>
          <w:bCs/>
          <w:color w:val="000000" w:themeColor="text1"/>
        </w:rPr>
        <w:t>de las áreas correspondientes, remita a este</w:t>
      </w:r>
      <w:r w:rsidR="0096260E" w:rsidRPr="00E2394A">
        <w:rPr>
          <w:rFonts w:ascii="Times New Roman" w:hAnsi="Times New Roman" w:cs="Times New Roman"/>
          <w:bCs/>
          <w:color w:val="000000" w:themeColor="text1"/>
        </w:rPr>
        <w:t xml:space="preserve"> Honorable</w:t>
      </w:r>
      <w:r w:rsidR="00A71781" w:rsidRPr="00E2394A">
        <w:rPr>
          <w:rFonts w:ascii="Times New Roman" w:hAnsi="Times New Roman" w:cs="Times New Roman"/>
          <w:bCs/>
          <w:color w:val="000000" w:themeColor="text1"/>
        </w:rPr>
        <w:t xml:space="preserve"> Concejo Deliberante </w:t>
      </w:r>
      <w:r w:rsidR="004A243F" w:rsidRPr="00E2394A">
        <w:rPr>
          <w:rFonts w:ascii="Times New Roman" w:hAnsi="Times New Roman" w:cs="Times New Roman"/>
          <w:bCs/>
          <w:color w:val="000000" w:themeColor="text1"/>
        </w:rPr>
        <w:t>el</w:t>
      </w:r>
      <w:r w:rsidR="00A71781" w:rsidRPr="00E2394A">
        <w:rPr>
          <w:rFonts w:ascii="Times New Roman" w:hAnsi="Times New Roman" w:cs="Times New Roman"/>
          <w:bCs/>
          <w:color w:val="000000" w:themeColor="text1"/>
        </w:rPr>
        <w:t xml:space="preserve"> informe detallado y actualizado sobre la situación actual de las unidades de transporte publico “City Bus”. </w:t>
      </w:r>
    </w:p>
    <w:p w:rsidR="00A71781" w:rsidRPr="00E2394A" w:rsidRDefault="00A71781" w:rsidP="0030704E">
      <w:pPr>
        <w:pStyle w:val="Prrafodelista"/>
        <w:numPr>
          <w:ilvl w:val="2"/>
          <w:numId w:val="11"/>
        </w:numPr>
        <w:tabs>
          <w:tab w:val="clear" w:pos="9639"/>
          <w:tab w:val="left" w:pos="851"/>
          <w:tab w:val="left" w:pos="2552"/>
        </w:tabs>
        <w:spacing w:after="240"/>
        <w:ind w:left="851" w:hanging="851"/>
        <w:rPr>
          <w:rFonts w:ascii="Times New Roman" w:hAnsi="Times New Roman" w:cs="Times New Roman"/>
          <w:bCs/>
          <w:color w:val="C00000"/>
        </w:rPr>
      </w:pPr>
      <w:r w:rsidRPr="00E2394A">
        <w:rPr>
          <w:rFonts w:ascii="Times New Roman" w:hAnsi="Times New Roman" w:cs="Times New Roman"/>
          <w:b/>
        </w:rPr>
        <w:t>Expediente N° 15.566-A-26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Arabena– Bloque Justicialista -Unión por la Patria–, </w:t>
      </w:r>
      <w:r w:rsidRPr="00E2394A">
        <w:rPr>
          <w:rFonts w:ascii="Times New Roman" w:hAnsi="Times New Roman" w:cs="Times New Roman"/>
          <w:bCs/>
        </w:rPr>
        <w:t>eleva Proyecto de Resolución</w:t>
      </w:r>
      <w:r w:rsidR="004A243F" w:rsidRPr="00E2394A">
        <w:rPr>
          <w:rFonts w:ascii="Times New Roman" w:hAnsi="Times New Roman" w:cs="Times New Roman"/>
          <w:bCs/>
        </w:rPr>
        <w:t>,</w:t>
      </w:r>
      <w:r w:rsidRPr="00E2394A">
        <w:rPr>
          <w:rFonts w:ascii="Times New Roman" w:hAnsi="Times New Roman" w:cs="Times New Roman"/>
          <w:bCs/>
        </w:rPr>
        <w:t xml:space="preserve"> solicitando a Servicios Públicos Sociedad del Estado (S</w:t>
      </w:r>
      <w:r w:rsidR="004A243F" w:rsidRPr="00E2394A">
        <w:rPr>
          <w:rFonts w:ascii="Times New Roman" w:hAnsi="Times New Roman" w:cs="Times New Roman"/>
          <w:bCs/>
        </w:rPr>
        <w:t>.</w:t>
      </w:r>
      <w:r w:rsidRPr="00E2394A">
        <w:rPr>
          <w:rFonts w:ascii="Times New Roman" w:hAnsi="Times New Roman" w:cs="Times New Roman"/>
          <w:bCs/>
        </w:rPr>
        <w:t>P</w:t>
      </w:r>
      <w:r w:rsidR="004A243F" w:rsidRPr="00E2394A">
        <w:rPr>
          <w:rFonts w:ascii="Times New Roman" w:hAnsi="Times New Roman" w:cs="Times New Roman"/>
          <w:bCs/>
        </w:rPr>
        <w:t>.</w:t>
      </w:r>
      <w:r w:rsidRPr="00E2394A">
        <w:rPr>
          <w:rFonts w:ascii="Times New Roman" w:hAnsi="Times New Roman" w:cs="Times New Roman"/>
          <w:bCs/>
        </w:rPr>
        <w:t>S</w:t>
      </w:r>
      <w:r w:rsidR="004A243F" w:rsidRPr="00E2394A">
        <w:rPr>
          <w:rFonts w:ascii="Times New Roman" w:hAnsi="Times New Roman" w:cs="Times New Roman"/>
          <w:bCs/>
        </w:rPr>
        <w:t>.</w:t>
      </w:r>
      <w:r w:rsidRPr="00E2394A">
        <w:rPr>
          <w:rFonts w:ascii="Times New Roman" w:hAnsi="Times New Roman" w:cs="Times New Roman"/>
          <w:bCs/>
        </w:rPr>
        <w:t>E</w:t>
      </w:r>
      <w:r w:rsidR="004A243F" w:rsidRPr="00E2394A">
        <w:rPr>
          <w:rFonts w:ascii="Times New Roman" w:hAnsi="Times New Roman" w:cs="Times New Roman"/>
          <w:bCs/>
        </w:rPr>
        <w:t>.</w:t>
      </w:r>
      <w:r w:rsidRPr="00E2394A">
        <w:rPr>
          <w:rFonts w:ascii="Times New Roman" w:hAnsi="Times New Roman" w:cs="Times New Roman"/>
          <w:bCs/>
        </w:rPr>
        <w:t>), realice un relevamiento de los artefactos lumínicos públicos sobre las calles que contemplan al barrio Gaucho Rivero, para su respectiva reparación y/o sustitución en el caso que corresponda.</w:t>
      </w:r>
    </w:p>
    <w:p w:rsidR="00A71781" w:rsidRPr="00E2394A" w:rsidRDefault="00A71781"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r w:rsidRPr="00E2394A">
        <w:rPr>
          <w:rFonts w:ascii="Times New Roman" w:hAnsi="Times New Roman" w:cs="Times New Roman"/>
          <w:bCs/>
        </w:rPr>
        <w:t xml:space="preserve"> </w:t>
      </w:r>
      <w:bookmarkStart w:id="36" w:name="_Hlk230013842"/>
      <w:r w:rsidR="00981BEF" w:rsidRPr="00E2394A">
        <w:rPr>
          <w:rFonts w:ascii="Times New Roman" w:hAnsi="Times New Roman" w:cs="Times New Roman"/>
          <w:b/>
        </w:rPr>
        <w:t>Expediente N° 15.567-BS-26</w:t>
      </w:r>
      <w:r w:rsidR="00B73B8E" w:rsidRPr="00E2394A">
        <w:rPr>
          <w:rFonts w:ascii="Times New Roman" w:hAnsi="Times New Roman" w:cs="Times New Roman"/>
          <w:b/>
        </w:rPr>
        <w:t xml:space="preserve"> </w:t>
      </w:r>
      <w:r w:rsidR="00742DB0" w:rsidRPr="00E2394A">
        <w:rPr>
          <w:rFonts w:ascii="Times New Roman" w:hAnsi="Times New Roman" w:cs="Times New Roman"/>
          <w:b/>
        </w:rPr>
        <w:t>-</w:t>
      </w:r>
      <w:r w:rsidR="00720215" w:rsidRPr="00E2394A">
        <w:rPr>
          <w:rFonts w:ascii="Times New Roman" w:hAnsi="Times New Roman" w:cs="Times New Roman"/>
          <w:b/>
        </w:rPr>
        <w:t>Bloque</w:t>
      </w:r>
      <w:r w:rsidR="004A243F" w:rsidRPr="00E2394A">
        <w:rPr>
          <w:rFonts w:ascii="Times New Roman" w:hAnsi="Times New Roman" w:cs="Times New Roman"/>
          <w:b/>
        </w:rPr>
        <w:t xml:space="preserve"> SER-</w:t>
      </w:r>
      <w:r w:rsidR="00720215" w:rsidRPr="00E2394A">
        <w:rPr>
          <w:rFonts w:ascii="Times New Roman" w:hAnsi="Times New Roman" w:cs="Times New Roman"/>
          <w:b/>
        </w:rPr>
        <w:t xml:space="preserve"> Somos Energía Para Renovar- </w:t>
      </w:r>
      <w:r w:rsidR="004A243F" w:rsidRPr="00E2394A">
        <w:rPr>
          <w:rFonts w:ascii="Times New Roman" w:hAnsi="Times New Roman" w:cs="Times New Roman"/>
          <w:bCs/>
        </w:rPr>
        <w:t>e</w:t>
      </w:r>
      <w:r w:rsidR="00B73B8E" w:rsidRPr="00E2394A">
        <w:rPr>
          <w:rFonts w:ascii="Times New Roman" w:hAnsi="Times New Roman" w:cs="Times New Roman"/>
          <w:bCs/>
        </w:rPr>
        <w:t xml:space="preserve">leva Proyecto de Resolución </w:t>
      </w:r>
      <w:bookmarkEnd w:id="36"/>
      <w:r w:rsidR="00B73B8E" w:rsidRPr="00E2394A">
        <w:rPr>
          <w:rFonts w:ascii="Times New Roman" w:hAnsi="Times New Roman" w:cs="Times New Roman"/>
          <w:bCs/>
        </w:rPr>
        <w:t xml:space="preserve">reiterando al Departamento Ejecutivo Municipal, el </w:t>
      </w:r>
      <w:r w:rsidR="004A243F" w:rsidRPr="00E2394A">
        <w:rPr>
          <w:rFonts w:ascii="Times New Roman" w:hAnsi="Times New Roman" w:cs="Times New Roman"/>
          <w:bCs/>
        </w:rPr>
        <w:t>E</w:t>
      </w:r>
      <w:r w:rsidR="00B73B8E" w:rsidRPr="00E2394A">
        <w:rPr>
          <w:rFonts w:ascii="Times New Roman" w:hAnsi="Times New Roman" w:cs="Times New Roman"/>
          <w:bCs/>
        </w:rPr>
        <w:t>xpediente N° 15.</w:t>
      </w:r>
      <w:r w:rsidR="004A243F" w:rsidRPr="00E2394A">
        <w:rPr>
          <w:rFonts w:ascii="Times New Roman" w:hAnsi="Times New Roman" w:cs="Times New Roman"/>
          <w:bCs/>
        </w:rPr>
        <w:t>7</w:t>
      </w:r>
      <w:r w:rsidR="00B73B8E" w:rsidRPr="00E2394A">
        <w:rPr>
          <w:rFonts w:ascii="Times New Roman" w:hAnsi="Times New Roman" w:cs="Times New Roman"/>
          <w:bCs/>
        </w:rPr>
        <w:t>88-BS-2</w:t>
      </w:r>
      <w:r w:rsidR="00720215" w:rsidRPr="00E2394A">
        <w:rPr>
          <w:rFonts w:ascii="Times New Roman" w:hAnsi="Times New Roman" w:cs="Times New Roman"/>
          <w:bCs/>
        </w:rPr>
        <w:t>4</w:t>
      </w:r>
      <w:r w:rsidR="00B73B8E" w:rsidRPr="00E2394A">
        <w:rPr>
          <w:rFonts w:ascii="Times New Roman" w:hAnsi="Times New Roman" w:cs="Times New Roman"/>
          <w:bCs/>
        </w:rPr>
        <w:t>, que remita a este Honorable Concejo Deliberante, información de las obras denominadas “Nuevos Sistemas de Desagües Cloacales”, “Obra de Accesibilidad y Pavimentación en el Barrio Evita”</w:t>
      </w:r>
      <w:r w:rsidR="00720215" w:rsidRPr="00E2394A">
        <w:rPr>
          <w:rFonts w:ascii="Times New Roman" w:hAnsi="Times New Roman" w:cs="Times New Roman"/>
          <w:bCs/>
        </w:rPr>
        <w:t xml:space="preserve">, “Construcción de la nueva terminal de Ómnibus” y la “Construcción del Anfiteatro ubicado sobre la Avenida Luis Gotti”. </w:t>
      </w:r>
    </w:p>
    <w:p w:rsidR="00B73B8E" w:rsidRPr="00E2394A" w:rsidRDefault="00B73B8E"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r w:rsidRPr="00E2394A">
        <w:rPr>
          <w:rFonts w:ascii="Times New Roman" w:hAnsi="Times New Roman" w:cs="Times New Roman"/>
          <w:b/>
        </w:rPr>
        <w:t>Expediente N° 15.56</w:t>
      </w:r>
      <w:r w:rsidR="004A243F" w:rsidRPr="00E2394A">
        <w:rPr>
          <w:rFonts w:ascii="Times New Roman" w:hAnsi="Times New Roman" w:cs="Times New Roman"/>
          <w:b/>
        </w:rPr>
        <w:t>8</w:t>
      </w:r>
      <w:r w:rsidRPr="00E2394A">
        <w:rPr>
          <w:rFonts w:ascii="Times New Roman" w:hAnsi="Times New Roman" w:cs="Times New Roman"/>
          <w:b/>
        </w:rPr>
        <w:t>-BS-26</w:t>
      </w:r>
      <w:r w:rsidR="005F37F9" w:rsidRPr="00E2394A">
        <w:rPr>
          <w:rFonts w:ascii="Times New Roman" w:hAnsi="Times New Roman" w:cs="Times New Roman"/>
          <w:b/>
        </w:rPr>
        <w:t xml:space="preserve"> -</w:t>
      </w:r>
      <w:r w:rsidR="004A243F" w:rsidRPr="00E2394A">
        <w:rPr>
          <w:rFonts w:ascii="Times New Roman" w:hAnsi="Times New Roman" w:cs="Times New Roman"/>
          <w:b/>
        </w:rPr>
        <w:t>Bloque SER</w:t>
      </w:r>
      <w:r w:rsidR="00720215" w:rsidRPr="00E2394A">
        <w:rPr>
          <w:rFonts w:ascii="Times New Roman" w:hAnsi="Times New Roman" w:cs="Times New Roman"/>
          <w:b/>
        </w:rPr>
        <w:t>–</w:t>
      </w:r>
      <w:r w:rsidRPr="00E2394A">
        <w:rPr>
          <w:rFonts w:ascii="Times New Roman" w:hAnsi="Times New Roman" w:cs="Times New Roman"/>
          <w:b/>
        </w:rPr>
        <w:t xml:space="preserve"> </w:t>
      </w:r>
      <w:r w:rsidR="00720215" w:rsidRPr="00E2394A">
        <w:rPr>
          <w:rFonts w:ascii="Times New Roman" w:hAnsi="Times New Roman" w:cs="Times New Roman"/>
          <w:b/>
        </w:rPr>
        <w:t xml:space="preserve">Somos </w:t>
      </w:r>
      <w:r w:rsidR="004A243F" w:rsidRPr="00E2394A">
        <w:rPr>
          <w:rFonts w:ascii="Times New Roman" w:hAnsi="Times New Roman" w:cs="Times New Roman"/>
          <w:b/>
        </w:rPr>
        <w:t>Energía</w:t>
      </w:r>
      <w:r w:rsidR="00720215" w:rsidRPr="00E2394A">
        <w:rPr>
          <w:rFonts w:ascii="Times New Roman" w:hAnsi="Times New Roman" w:cs="Times New Roman"/>
          <w:b/>
        </w:rPr>
        <w:t xml:space="preserve"> Para Renovar- </w:t>
      </w:r>
      <w:r w:rsidR="004A243F" w:rsidRPr="00E2394A">
        <w:rPr>
          <w:rFonts w:ascii="Times New Roman" w:hAnsi="Times New Roman" w:cs="Times New Roman"/>
          <w:bCs/>
        </w:rPr>
        <w:t>e</w:t>
      </w:r>
      <w:r w:rsidRPr="00E2394A">
        <w:rPr>
          <w:rFonts w:ascii="Times New Roman" w:hAnsi="Times New Roman" w:cs="Times New Roman"/>
          <w:bCs/>
        </w:rPr>
        <w:t xml:space="preserve">leva Proyecto de Resolución declarando de interés Municipal y Cultural la destacada trayectoria y labor formativa de la Escuela Provincial de Danza, dependiendo de la Secretaria de Estado de Cultura de la Provincia de Santa Cruz por su constante aporte al fortalecimiento de la identidad regional y la formación artística de las infancias y juventudes de Rio </w:t>
      </w:r>
      <w:proofErr w:type="gramStart"/>
      <w:r w:rsidRPr="00E2394A">
        <w:rPr>
          <w:rFonts w:ascii="Times New Roman" w:hAnsi="Times New Roman" w:cs="Times New Roman"/>
          <w:bCs/>
        </w:rPr>
        <w:t>Gallegos</w:t>
      </w:r>
      <w:proofErr w:type="gramEnd"/>
      <w:r w:rsidRPr="00E2394A">
        <w:rPr>
          <w:rFonts w:ascii="Times New Roman" w:hAnsi="Times New Roman" w:cs="Times New Roman"/>
          <w:bCs/>
        </w:rPr>
        <w:t xml:space="preserve">. </w:t>
      </w:r>
    </w:p>
    <w:p w:rsidR="00A645EA" w:rsidRPr="00E2394A" w:rsidRDefault="00A645EA"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t xml:space="preserve">Expediente N° 15.570-R-26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TÉC. Ayrton Ever Ruay– Bloque Somos Energía para Renovar</w:t>
      </w:r>
      <w:r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rPr>
        <w:t>,</w:t>
      </w:r>
      <w:r w:rsidRPr="00E2394A">
        <w:rPr>
          <w:rFonts w:ascii="Times New Roman" w:hAnsi="Times New Roman" w:cs="Times New Roman"/>
          <w:bCs/>
          <w:color w:val="000000" w:themeColor="text1"/>
        </w:rPr>
        <w:t xml:space="preserve"> eleva Proyecto de Resolución </w:t>
      </w:r>
      <w:r w:rsidR="004A243F" w:rsidRPr="00E2394A">
        <w:rPr>
          <w:rFonts w:ascii="Times New Roman" w:hAnsi="Times New Roman" w:cs="Times New Roman"/>
          <w:bCs/>
          <w:color w:val="000000" w:themeColor="text1"/>
        </w:rPr>
        <w:t>R</w:t>
      </w:r>
      <w:r w:rsidRPr="00E2394A">
        <w:rPr>
          <w:rFonts w:ascii="Times New Roman" w:hAnsi="Times New Roman" w:cs="Times New Roman"/>
          <w:bCs/>
          <w:color w:val="000000" w:themeColor="text1"/>
        </w:rPr>
        <w:t xml:space="preserve">econociendo y </w:t>
      </w:r>
      <w:r w:rsidR="004A243F" w:rsidRPr="00E2394A">
        <w:rPr>
          <w:rFonts w:ascii="Times New Roman" w:hAnsi="Times New Roman" w:cs="Times New Roman"/>
          <w:bCs/>
          <w:color w:val="000000" w:themeColor="text1"/>
        </w:rPr>
        <w:t>F</w:t>
      </w:r>
      <w:r w:rsidRPr="00E2394A">
        <w:rPr>
          <w:rFonts w:ascii="Times New Roman" w:hAnsi="Times New Roman" w:cs="Times New Roman"/>
          <w:bCs/>
          <w:color w:val="000000" w:themeColor="text1"/>
        </w:rPr>
        <w:t>elicitando al emprendimiento gastronómico “</w:t>
      </w:r>
      <w:proofErr w:type="spellStart"/>
      <w:r w:rsidRPr="00E2394A">
        <w:rPr>
          <w:rFonts w:ascii="Times New Roman" w:hAnsi="Times New Roman" w:cs="Times New Roman"/>
          <w:bCs/>
          <w:color w:val="000000" w:themeColor="text1"/>
        </w:rPr>
        <w:t>Midnai</w:t>
      </w:r>
      <w:proofErr w:type="spellEnd"/>
      <w:r w:rsidRPr="00E2394A">
        <w:rPr>
          <w:rFonts w:ascii="Times New Roman" w:hAnsi="Times New Roman" w:cs="Times New Roman"/>
          <w:bCs/>
          <w:color w:val="000000" w:themeColor="text1"/>
        </w:rPr>
        <w:t xml:space="preserve"> </w:t>
      </w:r>
      <w:proofErr w:type="spellStart"/>
      <w:r w:rsidRPr="00E2394A">
        <w:rPr>
          <w:rFonts w:ascii="Times New Roman" w:hAnsi="Times New Roman" w:cs="Times New Roman"/>
          <w:bCs/>
          <w:color w:val="000000" w:themeColor="text1"/>
        </w:rPr>
        <w:t>Burgers</w:t>
      </w:r>
      <w:proofErr w:type="spellEnd"/>
      <w:r w:rsidRPr="00E2394A">
        <w:rPr>
          <w:rFonts w:ascii="Times New Roman" w:hAnsi="Times New Roman" w:cs="Times New Roman"/>
          <w:bCs/>
          <w:color w:val="000000" w:themeColor="text1"/>
        </w:rPr>
        <w:t xml:space="preserve">”, jóvenes emprendedores de Rio </w:t>
      </w:r>
      <w:proofErr w:type="gramStart"/>
      <w:r w:rsidRPr="00E2394A">
        <w:rPr>
          <w:rFonts w:ascii="Times New Roman" w:hAnsi="Times New Roman" w:cs="Times New Roman"/>
          <w:bCs/>
          <w:color w:val="000000" w:themeColor="text1"/>
        </w:rPr>
        <w:t>Gallegos</w:t>
      </w:r>
      <w:proofErr w:type="gramEnd"/>
      <w:r w:rsidRPr="00E2394A">
        <w:rPr>
          <w:rFonts w:ascii="Times New Roman" w:hAnsi="Times New Roman" w:cs="Times New Roman"/>
          <w:bCs/>
          <w:color w:val="000000" w:themeColor="text1"/>
        </w:rPr>
        <w:t xml:space="preserve">, por su aporte a la gastronomía local, su esfuerzo y la decisión de apostar por su ciudad. </w:t>
      </w:r>
    </w:p>
    <w:p w:rsidR="00C34CC0" w:rsidRPr="00E2394A" w:rsidRDefault="002521AB" w:rsidP="007B1EBE">
      <w:pPr>
        <w:pStyle w:val="Prrafodelista"/>
        <w:numPr>
          <w:ilvl w:val="2"/>
          <w:numId w:val="11"/>
        </w:numPr>
        <w:tabs>
          <w:tab w:val="clear" w:pos="9639"/>
          <w:tab w:val="left" w:pos="851"/>
        </w:tabs>
        <w:spacing w:after="240"/>
        <w:ind w:left="851" w:hanging="851"/>
        <w:rPr>
          <w:rFonts w:ascii="Times New Roman" w:hAnsi="Times New Roman" w:cs="Times New Roman"/>
          <w:bCs/>
          <w:color w:val="C00000"/>
        </w:rPr>
      </w:pPr>
      <w:r w:rsidRPr="00E2394A">
        <w:rPr>
          <w:rFonts w:ascii="Times New Roman" w:hAnsi="Times New Roman" w:cs="Times New Roman"/>
          <w:b/>
          <w:color w:val="000000" w:themeColor="text1"/>
        </w:rPr>
        <w:lastRenderedPageBreak/>
        <w:t xml:space="preserve">Expediente N° 15.571-R-26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TÉC. Ayrton Ever Ruay– Bloque Somos Energía para Renovar</w:t>
      </w:r>
      <w:r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rPr>
        <w:t>,</w:t>
      </w:r>
      <w:r w:rsidRPr="00E2394A">
        <w:rPr>
          <w:rFonts w:ascii="Times New Roman" w:hAnsi="Times New Roman" w:cs="Times New Roman"/>
          <w:bCs/>
          <w:color w:val="000000" w:themeColor="text1"/>
        </w:rPr>
        <w:t xml:space="preserve"> eleva Proyecto de Resolución solicitando al Departamento Ejecutivo Municipal informe sobre las becas deportivas otorgadas, conforme a la Ordenanza N°</w:t>
      </w:r>
      <w:r w:rsidR="004A243F" w:rsidRPr="00E2394A">
        <w:rPr>
          <w:rFonts w:ascii="Times New Roman" w:hAnsi="Times New Roman" w:cs="Times New Roman"/>
          <w:bCs/>
          <w:color w:val="000000" w:themeColor="text1"/>
        </w:rPr>
        <w:t xml:space="preserve"> </w:t>
      </w:r>
      <w:r w:rsidRPr="00E2394A">
        <w:rPr>
          <w:rFonts w:ascii="Times New Roman" w:hAnsi="Times New Roman" w:cs="Times New Roman"/>
          <w:bCs/>
          <w:color w:val="000000" w:themeColor="text1"/>
        </w:rPr>
        <w:t>5</w:t>
      </w:r>
      <w:r w:rsidR="004A243F"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481 y sus modificatorias.</w:t>
      </w:r>
      <w:r w:rsidR="00C34CC0" w:rsidRPr="00E2394A">
        <w:rPr>
          <w:rFonts w:ascii="Times New Roman" w:hAnsi="Times New Roman" w:cs="Times New Roman"/>
          <w:bCs/>
          <w:color w:val="000000" w:themeColor="text1"/>
        </w:rPr>
        <w:t xml:space="preserve"> </w:t>
      </w:r>
    </w:p>
    <w:p w:rsidR="00C34CC0" w:rsidRPr="00E2394A" w:rsidRDefault="002521AB"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r w:rsidRPr="00E2394A">
        <w:rPr>
          <w:rFonts w:ascii="Times New Roman" w:hAnsi="Times New Roman" w:cs="Times New Roman"/>
          <w:b/>
          <w:color w:val="000000" w:themeColor="text1"/>
        </w:rPr>
        <w:t xml:space="preserve">Expediente N° 15.572-R-26 </w:t>
      </w:r>
      <w:r w:rsidRPr="00E2394A">
        <w:rPr>
          <w:rFonts w:ascii="Times New Roman" w:hAnsi="Times New Roman" w:cs="Times New Roman"/>
          <w:b/>
          <w:color w:val="000000" w:themeColor="text1"/>
          <w:lang w:val="es-ES"/>
        </w:rPr>
        <w:t>–</w:t>
      </w:r>
      <w:proofErr w:type="gramStart"/>
      <w:r w:rsidRPr="00E2394A">
        <w:rPr>
          <w:rFonts w:ascii="Times New Roman" w:hAnsi="Times New Roman" w:cs="Times New Roman"/>
          <w:b/>
          <w:color w:val="000000" w:themeColor="text1"/>
        </w:rPr>
        <w:t>Concejal</w:t>
      </w:r>
      <w:proofErr w:type="gramEnd"/>
      <w:r w:rsidRPr="00E2394A">
        <w:rPr>
          <w:rFonts w:ascii="Times New Roman" w:hAnsi="Times New Roman" w:cs="Times New Roman"/>
          <w:b/>
          <w:color w:val="000000" w:themeColor="text1"/>
        </w:rPr>
        <w:t xml:space="preserve"> TÉC. Ayrton Ever Ruay– Bloque Somos Energía para Renovar</w:t>
      </w:r>
      <w:r w:rsidRPr="00E2394A">
        <w:rPr>
          <w:rFonts w:ascii="Times New Roman" w:hAnsi="Times New Roman" w:cs="Times New Roman"/>
          <w:b/>
          <w:color w:val="000000" w:themeColor="text1"/>
          <w:lang w:val="es-ES"/>
        </w:rPr>
        <w:t>–</w:t>
      </w:r>
      <w:r w:rsidRPr="00E2394A">
        <w:rPr>
          <w:rFonts w:ascii="Times New Roman" w:hAnsi="Times New Roman" w:cs="Times New Roman"/>
          <w:b/>
          <w:color w:val="000000" w:themeColor="text1"/>
        </w:rPr>
        <w:t>,</w:t>
      </w:r>
      <w:r w:rsidRPr="00E2394A">
        <w:rPr>
          <w:rFonts w:ascii="Times New Roman" w:hAnsi="Times New Roman" w:cs="Times New Roman"/>
          <w:bCs/>
          <w:color w:val="000000" w:themeColor="text1"/>
        </w:rPr>
        <w:t xml:space="preserve"> eleva Proyecto de Resolución</w:t>
      </w:r>
      <w:r w:rsidR="004A243F" w:rsidRPr="00E2394A">
        <w:rPr>
          <w:rFonts w:ascii="Times New Roman" w:hAnsi="Times New Roman" w:cs="Times New Roman"/>
          <w:bCs/>
          <w:color w:val="000000" w:themeColor="text1"/>
        </w:rPr>
        <w:t>,</w:t>
      </w:r>
      <w:r w:rsidRPr="00E2394A">
        <w:rPr>
          <w:rFonts w:ascii="Times New Roman" w:hAnsi="Times New Roman" w:cs="Times New Roman"/>
          <w:bCs/>
          <w:color w:val="000000" w:themeColor="text1"/>
        </w:rPr>
        <w:t xml:space="preserve"> </w:t>
      </w:r>
      <w:r w:rsidR="004A243F" w:rsidRPr="00E2394A">
        <w:rPr>
          <w:rFonts w:ascii="Times New Roman" w:hAnsi="Times New Roman" w:cs="Times New Roman"/>
          <w:bCs/>
          <w:color w:val="000000" w:themeColor="text1"/>
        </w:rPr>
        <w:t>R</w:t>
      </w:r>
      <w:r w:rsidRPr="00E2394A">
        <w:rPr>
          <w:rFonts w:ascii="Times New Roman" w:hAnsi="Times New Roman" w:cs="Times New Roman"/>
          <w:bCs/>
          <w:color w:val="000000" w:themeColor="text1"/>
        </w:rPr>
        <w:t xml:space="preserve">econociendo y </w:t>
      </w:r>
      <w:r w:rsidR="004A243F" w:rsidRPr="00E2394A">
        <w:rPr>
          <w:rFonts w:ascii="Times New Roman" w:hAnsi="Times New Roman" w:cs="Times New Roman"/>
          <w:bCs/>
          <w:color w:val="000000" w:themeColor="text1"/>
        </w:rPr>
        <w:t>F</w:t>
      </w:r>
      <w:r w:rsidRPr="00E2394A">
        <w:rPr>
          <w:rFonts w:ascii="Times New Roman" w:hAnsi="Times New Roman" w:cs="Times New Roman"/>
          <w:bCs/>
          <w:color w:val="000000" w:themeColor="text1"/>
        </w:rPr>
        <w:t xml:space="preserve">elicitando al escultor Juan Carlos Villegas por su trayectoria artística y aporte al patrimonio cultural de Rio </w:t>
      </w:r>
      <w:proofErr w:type="gramStart"/>
      <w:r w:rsidRPr="00E2394A">
        <w:rPr>
          <w:rFonts w:ascii="Times New Roman" w:hAnsi="Times New Roman" w:cs="Times New Roman"/>
          <w:bCs/>
          <w:color w:val="000000" w:themeColor="text1"/>
        </w:rPr>
        <w:t>Gallegos</w:t>
      </w:r>
      <w:proofErr w:type="gramEnd"/>
      <w:r w:rsidRPr="00E2394A">
        <w:rPr>
          <w:rFonts w:ascii="Times New Roman" w:hAnsi="Times New Roman" w:cs="Times New Roman"/>
          <w:bCs/>
          <w:color w:val="000000" w:themeColor="text1"/>
        </w:rPr>
        <w:t xml:space="preserve">. </w:t>
      </w:r>
      <w:r w:rsidR="00C34CC0" w:rsidRPr="00E2394A">
        <w:rPr>
          <w:rFonts w:ascii="Times New Roman" w:hAnsi="Times New Roman" w:cs="Times New Roman"/>
          <w:bCs/>
          <w:color w:val="000000" w:themeColor="text1"/>
        </w:rPr>
        <w:t xml:space="preserve">  </w:t>
      </w:r>
    </w:p>
    <w:p w:rsidR="00C34CC0" w:rsidRPr="00E2394A" w:rsidRDefault="00C34CC0" w:rsidP="007B1EBE">
      <w:pPr>
        <w:pStyle w:val="Prrafodelista"/>
        <w:numPr>
          <w:ilvl w:val="2"/>
          <w:numId w:val="11"/>
        </w:numPr>
        <w:tabs>
          <w:tab w:val="clear" w:pos="9639"/>
          <w:tab w:val="left" w:pos="851"/>
          <w:tab w:val="left" w:pos="993"/>
        </w:tabs>
        <w:spacing w:after="240"/>
        <w:ind w:left="851" w:right="-1" w:hanging="851"/>
        <w:rPr>
          <w:rFonts w:ascii="Times New Roman" w:hAnsi="Times New Roman" w:cs="Times New Roman"/>
        </w:rPr>
      </w:pPr>
      <w:r w:rsidRPr="00E2394A">
        <w:rPr>
          <w:rFonts w:ascii="Times New Roman" w:hAnsi="Times New Roman" w:cs="Times New Roman"/>
          <w:b/>
        </w:rPr>
        <w:t>Expediente N° 15.573-K-26</w:t>
      </w:r>
      <w:r w:rsidR="00547660" w:rsidRPr="00E2394A">
        <w:rPr>
          <w:rFonts w:ascii="Times New Roman" w:hAnsi="Times New Roman" w:cs="Times New Roman"/>
          <w:b/>
        </w:rPr>
        <w:t xml:space="preserve">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Cynthia Kamu– Bloque Justicialista– Unión por la Patria-</w:t>
      </w:r>
      <w:r w:rsidRPr="00E2394A">
        <w:rPr>
          <w:rFonts w:ascii="Times New Roman" w:hAnsi="Times New Roman" w:cs="Times New Roman"/>
        </w:rPr>
        <w:t>, eleva Proyecto de Resolución, solicitando al Consejo Provincial de Educación, información sobre los gabinetes psicopedagógicos y equipos de orienta</w:t>
      </w:r>
      <w:r w:rsidR="004A243F" w:rsidRPr="00E2394A">
        <w:rPr>
          <w:rFonts w:ascii="Times New Roman" w:hAnsi="Times New Roman" w:cs="Times New Roman"/>
        </w:rPr>
        <w:t>ción</w:t>
      </w:r>
      <w:r w:rsidRPr="00E2394A">
        <w:rPr>
          <w:rFonts w:ascii="Times New Roman" w:hAnsi="Times New Roman" w:cs="Times New Roman"/>
        </w:rPr>
        <w:t xml:space="preserve"> escolar en colegios secundarios y su capacidad de contención </w:t>
      </w:r>
      <w:r w:rsidR="004A243F" w:rsidRPr="00E2394A">
        <w:rPr>
          <w:rFonts w:ascii="Times New Roman" w:hAnsi="Times New Roman" w:cs="Times New Roman"/>
        </w:rPr>
        <w:t>a</w:t>
      </w:r>
      <w:r w:rsidRPr="00E2394A">
        <w:rPr>
          <w:rFonts w:ascii="Times New Roman" w:hAnsi="Times New Roman" w:cs="Times New Roman"/>
        </w:rPr>
        <w:t>nte problemáticas de salud mental</w:t>
      </w:r>
      <w:bookmarkStart w:id="37" w:name="_Hlk230017795"/>
      <w:r w:rsidRPr="00E2394A">
        <w:rPr>
          <w:rFonts w:ascii="Times New Roman" w:hAnsi="Times New Roman" w:cs="Times New Roman"/>
        </w:rPr>
        <w:t>.</w:t>
      </w:r>
    </w:p>
    <w:p w:rsidR="00C34CC0" w:rsidRPr="00E2394A" w:rsidRDefault="00C34CC0"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bookmarkStart w:id="38" w:name="_Hlk230013953"/>
      <w:r w:rsidRPr="00E2394A">
        <w:rPr>
          <w:rFonts w:ascii="Times New Roman" w:hAnsi="Times New Roman" w:cs="Times New Roman"/>
          <w:b/>
        </w:rPr>
        <w:t>Expediente N° 15.574-K-26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Cynthia Kamu– Bloque Justicialista– Unión por la Patria-,</w:t>
      </w:r>
      <w:r w:rsidRPr="00E2394A">
        <w:rPr>
          <w:rFonts w:ascii="Times New Roman" w:hAnsi="Times New Roman" w:cs="Times New Roman"/>
        </w:rPr>
        <w:t xml:space="preserve"> eleva Proyecto de Resolución</w:t>
      </w:r>
      <w:bookmarkEnd w:id="37"/>
      <w:r w:rsidRPr="00E2394A">
        <w:rPr>
          <w:rFonts w:ascii="Times New Roman" w:hAnsi="Times New Roman" w:cs="Times New Roman"/>
        </w:rPr>
        <w:t xml:space="preserve">, </w:t>
      </w:r>
      <w:bookmarkEnd w:id="38"/>
      <w:r w:rsidRPr="00E2394A">
        <w:rPr>
          <w:rFonts w:ascii="Times New Roman" w:hAnsi="Times New Roman" w:cs="Times New Roman"/>
        </w:rPr>
        <w:t xml:space="preserve">solicitando al Consejo Provincial de Educación, la creación de un plan integral </w:t>
      </w:r>
      <w:r w:rsidR="004A243F" w:rsidRPr="00E2394A">
        <w:rPr>
          <w:rFonts w:ascii="Times New Roman" w:hAnsi="Times New Roman" w:cs="Times New Roman"/>
        </w:rPr>
        <w:t>con</w:t>
      </w:r>
      <w:r w:rsidRPr="00E2394A">
        <w:rPr>
          <w:rFonts w:ascii="Times New Roman" w:hAnsi="Times New Roman" w:cs="Times New Roman"/>
        </w:rPr>
        <w:t xml:space="preserve"> actividades</w:t>
      </w:r>
      <w:r w:rsidR="004A243F" w:rsidRPr="00E2394A">
        <w:rPr>
          <w:rFonts w:ascii="Times New Roman" w:hAnsi="Times New Roman" w:cs="Times New Roman"/>
        </w:rPr>
        <w:t>, charlas</w:t>
      </w:r>
      <w:r w:rsidRPr="00E2394A">
        <w:rPr>
          <w:rFonts w:ascii="Times New Roman" w:hAnsi="Times New Roman" w:cs="Times New Roman"/>
        </w:rPr>
        <w:t xml:space="preserve"> y talleres destinados a estudiantes secundarios, orientados a la contención emocional y promoción de la salud</w:t>
      </w:r>
      <w:r w:rsidR="004A243F" w:rsidRPr="00E2394A">
        <w:rPr>
          <w:rFonts w:ascii="Times New Roman" w:hAnsi="Times New Roman" w:cs="Times New Roman"/>
        </w:rPr>
        <w:t xml:space="preserve"> mental</w:t>
      </w:r>
      <w:r w:rsidRPr="00E2394A">
        <w:rPr>
          <w:rFonts w:ascii="Times New Roman" w:hAnsi="Times New Roman" w:cs="Times New Roman"/>
        </w:rPr>
        <w:t xml:space="preserve">. </w:t>
      </w:r>
    </w:p>
    <w:p w:rsidR="00981E32" w:rsidRPr="00E2394A" w:rsidRDefault="00C34CC0"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r w:rsidRPr="00E2394A">
        <w:rPr>
          <w:rFonts w:ascii="Times New Roman" w:hAnsi="Times New Roman" w:cs="Times New Roman"/>
          <w:b/>
        </w:rPr>
        <w:t xml:space="preserve">Expediente N° 15.575-K-26 </w:t>
      </w:r>
      <w:r w:rsidR="00AE398E" w:rsidRPr="00E2394A">
        <w:rPr>
          <w:rFonts w:ascii="Times New Roman" w:hAnsi="Times New Roman" w:cs="Times New Roman"/>
          <w:b/>
        </w:rPr>
        <w:t>-</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Cynthia Kamu– Bloque Justicialista – Unión por la Patria-,</w:t>
      </w:r>
      <w:r w:rsidRPr="00E2394A">
        <w:rPr>
          <w:rFonts w:ascii="Times New Roman" w:hAnsi="Times New Roman" w:cs="Times New Roman"/>
        </w:rPr>
        <w:t xml:space="preserve"> eleva Proyecto de Resolución, solicitando al Gobierno de la Provincia de Santa Cruz que informe sobre la situación del Programa </w:t>
      </w:r>
      <w:r w:rsidR="004A243F" w:rsidRPr="00E2394A">
        <w:rPr>
          <w:rFonts w:ascii="Times New Roman" w:hAnsi="Times New Roman" w:cs="Times New Roman"/>
        </w:rPr>
        <w:t>“</w:t>
      </w:r>
      <w:r w:rsidRPr="00E2394A">
        <w:rPr>
          <w:rFonts w:ascii="Times New Roman" w:hAnsi="Times New Roman" w:cs="Times New Roman"/>
        </w:rPr>
        <w:t xml:space="preserve">Santa Cruz </w:t>
      </w:r>
      <w:r w:rsidR="004A243F" w:rsidRPr="00E2394A">
        <w:rPr>
          <w:rFonts w:ascii="Times New Roman" w:hAnsi="Times New Roman" w:cs="Times New Roman"/>
        </w:rPr>
        <w:t>A</w:t>
      </w:r>
      <w:r w:rsidRPr="00E2394A">
        <w:rPr>
          <w:rFonts w:ascii="Times New Roman" w:hAnsi="Times New Roman" w:cs="Times New Roman"/>
        </w:rPr>
        <w:t>braza</w:t>
      </w:r>
      <w:r w:rsidR="004A243F" w:rsidRPr="00E2394A">
        <w:rPr>
          <w:rFonts w:ascii="Times New Roman" w:hAnsi="Times New Roman" w:cs="Times New Roman"/>
        </w:rPr>
        <w:t>”</w:t>
      </w:r>
      <w:r w:rsidRPr="00E2394A">
        <w:rPr>
          <w:rFonts w:ascii="Times New Roman" w:hAnsi="Times New Roman" w:cs="Times New Roman"/>
        </w:rPr>
        <w:t xml:space="preserve"> en la ciudad de Rio Gallegos.  </w:t>
      </w:r>
    </w:p>
    <w:p w:rsidR="00981E32" w:rsidRPr="00E2394A" w:rsidRDefault="00981E32"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r w:rsidRPr="00E2394A">
        <w:rPr>
          <w:rFonts w:ascii="Times New Roman" w:hAnsi="Times New Roman" w:cs="Times New Roman"/>
          <w:b/>
          <w:bCs/>
        </w:rPr>
        <w:t>Expediente</w:t>
      </w:r>
      <w:r w:rsidRPr="00E2394A">
        <w:rPr>
          <w:rFonts w:ascii="Times New Roman" w:hAnsi="Times New Roman" w:cs="Times New Roman"/>
          <w:bCs/>
        </w:rPr>
        <w:t xml:space="preserve"> </w:t>
      </w:r>
      <w:r w:rsidRPr="00E2394A">
        <w:rPr>
          <w:rFonts w:ascii="Times New Roman" w:hAnsi="Times New Roman" w:cs="Times New Roman"/>
          <w:b/>
        </w:rPr>
        <w:t>N° 15.577-A-26</w:t>
      </w:r>
      <w:r w:rsidR="00AE398E" w:rsidRPr="00E2394A">
        <w:rPr>
          <w:rFonts w:ascii="Times New Roman" w:hAnsi="Times New Roman" w:cs="Times New Roman"/>
          <w:b/>
        </w:rPr>
        <w:t xml:space="preserve">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César Arabena–</w:t>
      </w:r>
      <w:r w:rsidR="00E96C83" w:rsidRPr="00E2394A">
        <w:rPr>
          <w:rFonts w:ascii="Times New Roman" w:hAnsi="Times New Roman" w:cs="Times New Roman"/>
          <w:b/>
        </w:rPr>
        <w:t xml:space="preserve"> </w:t>
      </w:r>
      <w:r w:rsidRPr="00E2394A">
        <w:rPr>
          <w:rFonts w:ascii="Times New Roman" w:hAnsi="Times New Roman" w:cs="Times New Roman"/>
          <w:b/>
        </w:rPr>
        <w:t>Bloque Justicialista– Unión por la Patria</w:t>
      </w:r>
      <w:r w:rsidR="00CB5720" w:rsidRPr="00E2394A">
        <w:rPr>
          <w:rFonts w:ascii="Times New Roman" w:hAnsi="Times New Roman" w:cs="Times New Roman"/>
          <w:b/>
        </w:rPr>
        <w:t>-</w:t>
      </w:r>
      <w:r w:rsidRPr="00E2394A">
        <w:rPr>
          <w:rFonts w:ascii="Times New Roman" w:hAnsi="Times New Roman" w:cs="Times New Roman"/>
          <w:bCs/>
        </w:rPr>
        <w:t xml:space="preserve">, eleva Proyecto de Resolución solicitando a Servicios </w:t>
      </w:r>
      <w:r w:rsidR="004A243F" w:rsidRPr="00E2394A">
        <w:rPr>
          <w:rFonts w:ascii="Times New Roman" w:hAnsi="Times New Roman" w:cs="Times New Roman"/>
          <w:bCs/>
        </w:rPr>
        <w:t xml:space="preserve">Públicos </w:t>
      </w:r>
      <w:r w:rsidRPr="00E2394A">
        <w:rPr>
          <w:rFonts w:ascii="Times New Roman" w:hAnsi="Times New Roman" w:cs="Times New Roman"/>
          <w:bCs/>
        </w:rPr>
        <w:t>Sociedad del Estado (S.P.S.E)</w:t>
      </w:r>
      <w:r w:rsidR="004A243F" w:rsidRPr="00E2394A">
        <w:rPr>
          <w:rFonts w:ascii="Times New Roman" w:hAnsi="Times New Roman" w:cs="Times New Roman"/>
          <w:bCs/>
        </w:rPr>
        <w:t xml:space="preserve"> que proceda a realizar</w:t>
      </w:r>
      <w:r w:rsidRPr="00E2394A">
        <w:rPr>
          <w:rFonts w:ascii="Times New Roman" w:hAnsi="Times New Roman" w:cs="Times New Roman"/>
          <w:bCs/>
        </w:rPr>
        <w:t xml:space="preserve"> un relevamiento de los artefactos lumínicos públicos sobre las calles que contemplan la jurisdicción del barrio Juan Pablo II, para su respectiva reparación y/o sustitución en el caso que correspondan. </w:t>
      </w:r>
    </w:p>
    <w:p w:rsidR="00B431C9" w:rsidRPr="00E2394A" w:rsidRDefault="00981E32"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bookmarkStart w:id="39" w:name="_Hlk230013613"/>
      <w:r w:rsidRPr="00E2394A">
        <w:rPr>
          <w:rFonts w:ascii="Times New Roman" w:hAnsi="Times New Roman" w:cs="Times New Roman"/>
          <w:b/>
          <w:bCs/>
        </w:rPr>
        <w:t>Expediente</w:t>
      </w:r>
      <w:r w:rsidRPr="00E2394A">
        <w:rPr>
          <w:rFonts w:ascii="Times New Roman" w:hAnsi="Times New Roman" w:cs="Times New Roman"/>
          <w:bCs/>
        </w:rPr>
        <w:t xml:space="preserve"> </w:t>
      </w:r>
      <w:r w:rsidRPr="00E2394A">
        <w:rPr>
          <w:rFonts w:ascii="Times New Roman" w:hAnsi="Times New Roman" w:cs="Times New Roman"/>
          <w:b/>
        </w:rPr>
        <w:t>N° 15.578-A-26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Julio César Arabena– Bloque Justicialista– Unión por la Patria</w:t>
      </w:r>
      <w:r w:rsidR="00CB5720" w:rsidRPr="00E2394A">
        <w:rPr>
          <w:rFonts w:ascii="Times New Roman" w:hAnsi="Times New Roman" w:cs="Times New Roman"/>
          <w:b/>
        </w:rPr>
        <w:t>-</w:t>
      </w:r>
      <w:r w:rsidRPr="00E2394A">
        <w:rPr>
          <w:rFonts w:ascii="Times New Roman" w:hAnsi="Times New Roman" w:cs="Times New Roman"/>
          <w:bCs/>
        </w:rPr>
        <w:t xml:space="preserve">, eleva Proyecto de Resolución </w:t>
      </w:r>
      <w:bookmarkEnd w:id="39"/>
      <w:r w:rsidRPr="00E2394A">
        <w:rPr>
          <w:rFonts w:ascii="Times New Roman" w:hAnsi="Times New Roman" w:cs="Times New Roman"/>
          <w:bCs/>
        </w:rPr>
        <w:t>solicitando a Servic</w:t>
      </w:r>
      <w:r w:rsidR="004A243F" w:rsidRPr="00E2394A">
        <w:rPr>
          <w:rFonts w:ascii="Times New Roman" w:hAnsi="Times New Roman" w:cs="Times New Roman"/>
          <w:bCs/>
        </w:rPr>
        <w:t>ios Públicos</w:t>
      </w:r>
      <w:r w:rsidRPr="00E2394A">
        <w:rPr>
          <w:rFonts w:ascii="Times New Roman" w:hAnsi="Times New Roman" w:cs="Times New Roman"/>
          <w:bCs/>
        </w:rPr>
        <w:t xml:space="preserve"> Sociedad del Estado (S.P.S.E) </w:t>
      </w:r>
      <w:r w:rsidR="00BE17B7" w:rsidRPr="00E2394A">
        <w:rPr>
          <w:rFonts w:ascii="Times New Roman" w:hAnsi="Times New Roman" w:cs="Times New Roman"/>
          <w:bCs/>
        </w:rPr>
        <w:t xml:space="preserve">que proceda a </w:t>
      </w:r>
      <w:r w:rsidRPr="00E2394A">
        <w:rPr>
          <w:rFonts w:ascii="Times New Roman" w:hAnsi="Times New Roman" w:cs="Times New Roman"/>
          <w:bCs/>
        </w:rPr>
        <w:t>reali</w:t>
      </w:r>
      <w:r w:rsidR="00BE17B7" w:rsidRPr="00E2394A">
        <w:rPr>
          <w:rFonts w:ascii="Times New Roman" w:hAnsi="Times New Roman" w:cs="Times New Roman"/>
          <w:bCs/>
        </w:rPr>
        <w:t>zar</w:t>
      </w:r>
      <w:r w:rsidRPr="00E2394A">
        <w:rPr>
          <w:rFonts w:ascii="Times New Roman" w:hAnsi="Times New Roman" w:cs="Times New Roman"/>
          <w:bCs/>
        </w:rPr>
        <w:t xml:space="preserve"> un relevamiento integral de los artefactos lumínicos públicos emplazados en las arterias que comprenden los barrios Lago del Desierto I y II.</w:t>
      </w:r>
    </w:p>
    <w:p w:rsidR="00DC5EF0" w:rsidRPr="00E2394A" w:rsidRDefault="00DC5EF0" w:rsidP="007B1EBE">
      <w:pPr>
        <w:pStyle w:val="Prrafodelista"/>
        <w:numPr>
          <w:ilvl w:val="2"/>
          <w:numId w:val="11"/>
        </w:numPr>
        <w:tabs>
          <w:tab w:val="clear" w:pos="9639"/>
          <w:tab w:val="left" w:pos="851"/>
        </w:tabs>
        <w:spacing w:after="240"/>
        <w:ind w:left="851" w:right="-1" w:hanging="851"/>
        <w:rPr>
          <w:rFonts w:ascii="Times New Roman" w:hAnsi="Times New Roman" w:cs="Times New Roman"/>
        </w:rPr>
      </w:pPr>
      <w:r w:rsidRPr="00E2394A">
        <w:rPr>
          <w:rFonts w:ascii="Times New Roman" w:hAnsi="Times New Roman" w:cs="Times New Roman"/>
          <w:b/>
          <w:bCs/>
        </w:rPr>
        <w:t xml:space="preserve">Expediente </w:t>
      </w:r>
      <w:r w:rsidRPr="00E2394A">
        <w:rPr>
          <w:rFonts w:ascii="Times New Roman" w:hAnsi="Times New Roman" w:cs="Times New Roman"/>
          <w:b/>
        </w:rPr>
        <w:t>N° 15.580-CH-26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ABG. Martín Luciano Chávez– Bloque Justicialista– Unión por la Patria</w:t>
      </w:r>
      <w:r w:rsidR="00CB5720"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Resolución, </w:t>
      </w:r>
      <w:r w:rsidR="004A243F" w:rsidRPr="00E2394A">
        <w:rPr>
          <w:rFonts w:ascii="Times New Roman" w:hAnsi="Times New Roman" w:cs="Times New Roman"/>
          <w:bCs/>
        </w:rPr>
        <w:t xml:space="preserve">repudiando y </w:t>
      </w:r>
      <w:r w:rsidRPr="00E2394A">
        <w:rPr>
          <w:rFonts w:ascii="Times New Roman" w:hAnsi="Times New Roman" w:cs="Times New Roman"/>
          <w:bCs/>
        </w:rPr>
        <w:t xml:space="preserve">expresando el más enérgico rechazo a la publicación del diario </w:t>
      </w:r>
      <w:r w:rsidR="004A243F" w:rsidRPr="00E2394A">
        <w:rPr>
          <w:rFonts w:ascii="Times New Roman" w:hAnsi="Times New Roman" w:cs="Times New Roman"/>
          <w:bCs/>
        </w:rPr>
        <w:t xml:space="preserve">La </w:t>
      </w:r>
      <w:r w:rsidRPr="00E2394A">
        <w:rPr>
          <w:rFonts w:ascii="Times New Roman" w:hAnsi="Times New Roman" w:cs="Times New Roman"/>
          <w:bCs/>
        </w:rPr>
        <w:t xml:space="preserve">Nación, titulada </w:t>
      </w:r>
      <w:r w:rsidR="004A243F" w:rsidRPr="00E2394A">
        <w:rPr>
          <w:rFonts w:ascii="Times New Roman" w:hAnsi="Times New Roman" w:cs="Times New Roman"/>
          <w:bCs/>
        </w:rPr>
        <w:t>“</w:t>
      </w:r>
      <w:r w:rsidRPr="00E2394A">
        <w:rPr>
          <w:rFonts w:ascii="Times New Roman" w:hAnsi="Times New Roman" w:cs="Times New Roman"/>
          <w:bCs/>
        </w:rPr>
        <w:t>Patagonia Indómita</w:t>
      </w:r>
      <w:r w:rsidR="004A243F" w:rsidRPr="00E2394A">
        <w:rPr>
          <w:rFonts w:ascii="Times New Roman" w:hAnsi="Times New Roman" w:cs="Times New Roman"/>
          <w:bCs/>
        </w:rPr>
        <w:t>.</w:t>
      </w:r>
      <w:r w:rsidRPr="00E2394A">
        <w:rPr>
          <w:rFonts w:ascii="Times New Roman" w:hAnsi="Times New Roman" w:cs="Times New Roman"/>
          <w:bCs/>
        </w:rPr>
        <w:t xml:space="preserve"> </w:t>
      </w:r>
      <w:r w:rsidR="004A243F" w:rsidRPr="00E2394A">
        <w:rPr>
          <w:rFonts w:ascii="Times New Roman" w:hAnsi="Times New Roman" w:cs="Times New Roman"/>
          <w:bCs/>
        </w:rPr>
        <w:t>E</w:t>
      </w:r>
      <w:r w:rsidRPr="00E2394A">
        <w:rPr>
          <w:rFonts w:ascii="Times New Roman" w:hAnsi="Times New Roman" w:cs="Times New Roman"/>
          <w:bCs/>
        </w:rPr>
        <w:t>n Santa Cruz</w:t>
      </w:r>
      <w:r w:rsidR="004A243F" w:rsidRPr="00E2394A">
        <w:rPr>
          <w:rFonts w:ascii="Times New Roman" w:hAnsi="Times New Roman" w:cs="Times New Roman"/>
          <w:bCs/>
        </w:rPr>
        <w:t xml:space="preserve">, </w:t>
      </w:r>
      <w:r w:rsidRPr="00E2394A">
        <w:rPr>
          <w:rFonts w:ascii="Times New Roman" w:hAnsi="Times New Roman" w:cs="Times New Roman"/>
          <w:bCs/>
        </w:rPr>
        <w:t>la naturaleza</w:t>
      </w:r>
      <w:r w:rsidR="004A243F" w:rsidRPr="00E2394A">
        <w:rPr>
          <w:rFonts w:ascii="Times New Roman" w:hAnsi="Times New Roman" w:cs="Times New Roman"/>
          <w:bCs/>
        </w:rPr>
        <w:t xml:space="preserve"> se tomó revancha y la meseta vuelve</w:t>
      </w:r>
      <w:r w:rsidRPr="00E2394A">
        <w:rPr>
          <w:rFonts w:ascii="Times New Roman" w:hAnsi="Times New Roman" w:cs="Times New Roman"/>
          <w:bCs/>
        </w:rPr>
        <w:t xml:space="preserve"> a ser salvaje</w:t>
      </w:r>
      <w:r w:rsidR="004A243F" w:rsidRPr="00E2394A">
        <w:rPr>
          <w:rFonts w:ascii="Times New Roman" w:hAnsi="Times New Roman" w:cs="Times New Roman"/>
          <w:bCs/>
        </w:rPr>
        <w:t>”</w:t>
      </w:r>
      <w:r w:rsidRPr="00E2394A">
        <w:rPr>
          <w:rFonts w:ascii="Times New Roman" w:hAnsi="Times New Roman" w:cs="Times New Roman"/>
          <w:bCs/>
        </w:rPr>
        <w:t>.</w:t>
      </w:r>
    </w:p>
    <w:p w:rsidR="00DC5EF0" w:rsidRPr="00E2394A" w:rsidRDefault="00DC5EF0"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rPr>
      </w:pPr>
      <w:r w:rsidRPr="00E2394A">
        <w:rPr>
          <w:rFonts w:ascii="Times New Roman" w:hAnsi="Times New Roman" w:cs="Times New Roman"/>
          <w:b/>
          <w:bCs/>
        </w:rPr>
        <w:t xml:space="preserve">Expediente </w:t>
      </w:r>
      <w:r w:rsidRPr="00E2394A">
        <w:rPr>
          <w:rFonts w:ascii="Times New Roman" w:hAnsi="Times New Roman" w:cs="Times New Roman"/>
          <w:b/>
        </w:rPr>
        <w:t>N° 15.581-CH-26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ABG. Martín Luciano Chávez– Bloque Justicialista –Unión por la Patria</w:t>
      </w:r>
      <w:r w:rsidR="00CB5720"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Resolución</w:t>
      </w:r>
      <w:r w:rsidR="004A243F" w:rsidRPr="00E2394A">
        <w:rPr>
          <w:rFonts w:ascii="Times New Roman" w:hAnsi="Times New Roman" w:cs="Times New Roman"/>
          <w:bCs/>
        </w:rPr>
        <w:t>,</w:t>
      </w:r>
      <w:r w:rsidRPr="00E2394A">
        <w:rPr>
          <w:rFonts w:ascii="Times New Roman" w:hAnsi="Times New Roman" w:cs="Times New Roman"/>
          <w:bCs/>
        </w:rPr>
        <w:t xml:space="preserve"> solicitando al Gobierno de la Provincia de Santa Cruz, una urgente convocatoria a mesas paritarias</w:t>
      </w:r>
      <w:r w:rsidR="004A243F" w:rsidRPr="00E2394A">
        <w:rPr>
          <w:rFonts w:ascii="Times New Roman" w:hAnsi="Times New Roman" w:cs="Times New Roman"/>
          <w:bCs/>
        </w:rPr>
        <w:t xml:space="preserve"> salariales</w:t>
      </w:r>
      <w:r w:rsidRPr="00E2394A">
        <w:rPr>
          <w:rFonts w:ascii="Times New Roman" w:hAnsi="Times New Roman" w:cs="Times New Roman"/>
          <w:bCs/>
        </w:rPr>
        <w:t xml:space="preserve"> con los distintos gremios representantes de los trabajadores y trabajadoras estatales.</w:t>
      </w:r>
    </w:p>
    <w:p w:rsidR="00DC5EF0" w:rsidRPr="00E2394A" w:rsidRDefault="00DC5EF0"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b/>
        </w:rPr>
      </w:pPr>
      <w:bookmarkStart w:id="40" w:name="_Hlk230013499"/>
      <w:r w:rsidRPr="00E2394A">
        <w:rPr>
          <w:rFonts w:ascii="Times New Roman" w:hAnsi="Times New Roman" w:cs="Times New Roman"/>
          <w:b/>
          <w:bCs/>
        </w:rPr>
        <w:lastRenderedPageBreak/>
        <w:t xml:space="preserve">Expediente </w:t>
      </w:r>
      <w:r w:rsidRPr="00E2394A">
        <w:rPr>
          <w:rFonts w:ascii="Times New Roman" w:hAnsi="Times New Roman" w:cs="Times New Roman"/>
          <w:b/>
        </w:rPr>
        <w:t>N° 15.584-CH-26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ABG. Martín Luciano Chávez – Bloque Justicialista</w:t>
      </w:r>
      <w:r w:rsidR="009A633E" w:rsidRPr="00E2394A">
        <w:rPr>
          <w:rFonts w:ascii="Times New Roman" w:hAnsi="Times New Roman" w:cs="Times New Roman"/>
          <w:b/>
        </w:rPr>
        <w:t xml:space="preserve"> </w:t>
      </w:r>
      <w:r w:rsidRPr="00E2394A">
        <w:rPr>
          <w:rFonts w:ascii="Times New Roman" w:hAnsi="Times New Roman" w:cs="Times New Roman"/>
          <w:b/>
        </w:rPr>
        <w:t>–Unión por la Patria</w:t>
      </w:r>
      <w:r w:rsidR="00CB5720" w:rsidRPr="00E2394A">
        <w:rPr>
          <w:rFonts w:ascii="Times New Roman" w:hAnsi="Times New Roman" w:cs="Times New Roman"/>
          <w:b/>
        </w:rPr>
        <w:t>-</w:t>
      </w:r>
      <w:r w:rsidRPr="00E2394A">
        <w:rPr>
          <w:rFonts w:ascii="Times New Roman" w:hAnsi="Times New Roman" w:cs="Times New Roman"/>
          <w:b/>
        </w:rPr>
        <w:t>,</w:t>
      </w:r>
      <w:r w:rsidRPr="00E2394A">
        <w:rPr>
          <w:rFonts w:ascii="Times New Roman" w:hAnsi="Times New Roman" w:cs="Times New Roman"/>
          <w:bCs/>
        </w:rPr>
        <w:t xml:space="preserve"> eleva Proyecto de Resolución</w:t>
      </w:r>
      <w:r w:rsidR="004A243F" w:rsidRPr="00E2394A">
        <w:rPr>
          <w:rFonts w:ascii="Times New Roman" w:hAnsi="Times New Roman" w:cs="Times New Roman"/>
          <w:bCs/>
        </w:rPr>
        <w:t>,</w:t>
      </w:r>
      <w:r w:rsidRPr="00E2394A">
        <w:rPr>
          <w:rFonts w:ascii="Times New Roman" w:hAnsi="Times New Roman" w:cs="Times New Roman"/>
          <w:bCs/>
        </w:rPr>
        <w:t xml:space="preserve"> </w:t>
      </w:r>
      <w:bookmarkEnd w:id="40"/>
      <w:r w:rsidRPr="00E2394A">
        <w:rPr>
          <w:rFonts w:ascii="Times New Roman" w:hAnsi="Times New Roman" w:cs="Times New Roman"/>
          <w:bCs/>
        </w:rPr>
        <w:t xml:space="preserve">expresando el acompañamiento al Proyecto de </w:t>
      </w:r>
      <w:r w:rsidR="004A243F" w:rsidRPr="00E2394A">
        <w:rPr>
          <w:rFonts w:ascii="Times New Roman" w:hAnsi="Times New Roman" w:cs="Times New Roman"/>
          <w:bCs/>
        </w:rPr>
        <w:t>“</w:t>
      </w:r>
      <w:r w:rsidRPr="00E2394A">
        <w:rPr>
          <w:rFonts w:ascii="Times New Roman" w:hAnsi="Times New Roman" w:cs="Times New Roman"/>
          <w:bCs/>
        </w:rPr>
        <w:t>Ley de Fortalecimiento Financiero Transitorio Municipal y Provincial</w:t>
      </w:r>
      <w:r w:rsidR="004A243F" w:rsidRPr="00E2394A">
        <w:rPr>
          <w:rFonts w:ascii="Times New Roman" w:hAnsi="Times New Roman" w:cs="Times New Roman"/>
          <w:bCs/>
        </w:rPr>
        <w:t>”</w:t>
      </w:r>
      <w:r w:rsidRPr="00E2394A">
        <w:rPr>
          <w:rFonts w:ascii="Times New Roman" w:hAnsi="Times New Roman" w:cs="Times New Roman"/>
          <w:bCs/>
        </w:rPr>
        <w:t xml:space="preserve">, destinado a establecer una distribución </w:t>
      </w:r>
      <w:r w:rsidR="005C427E" w:rsidRPr="00E2394A">
        <w:rPr>
          <w:rFonts w:ascii="Times New Roman" w:hAnsi="Times New Roman" w:cs="Times New Roman"/>
          <w:bCs/>
        </w:rPr>
        <w:t xml:space="preserve">extraordinaria </w:t>
      </w:r>
      <w:r w:rsidRPr="00E2394A">
        <w:rPr>
          <w:rFonts w:ascii="Times New Roman" w:hAnsi="Times New Roman" w:cs="Times New Roman"/>
          <w:bCs/>
        </w:rPr>
        <w:t>de fondo</w:t>
      </w:r>
      <w:r w:rsidR="005C427E" w:rsidRPr="00E2394A">
        <w:rPr>
          <w:rFonts w:ascii="Times New Roman" w:hAnsi="Times New Roman" w:cs="Times New Roman"/>
          <w:bCs/>
        </w:rPr>
        <w:t>s, del Fondo F</w:t>
      </w:r>
      <w:r w:rsidRPr="00E2394A">
        <w:rPr>
          <w:rFonts w:ascii="Times New Roman" w:hAnsi="Times New Roman" w:cs="Times New Roman"/>
          <w:bCs/>
        </w:rPr>
        <w:t xml:space="preserve">iduciario </w:t>
      </w:r>
      <w:r w:rsidR="004A243F" w:rsidRPr="00E2394A">
        <w:rPr>
          <w:rFonts w:ascii="Times New Roman" w:hAnsi="Times New Roman" w:cs="Times New Roman"/>
          <w:bCs/>
        </w:rPr>
        <w:t>“</w:t>
      </w:r>
      <w:r w:rsidRPr="00E2394A">
        <w:rPr>
          <w:rFonts w:ascii="Times New Roman" w:hAnsi="Times New Roman" w:cs="Times New Roman"/>
          <w:bCs/>
        </w:rPr>
        <w:t>UNIRSE</w:t>
      </w:r>
      <w:r w:rsidR="004A243F" w:rsidRPr="00E2394A">
        <w:rPr>
          <w:rFonts w:ascii="Times New Roman" w:hAnsi="Times New Roman" w:cs="Times New Roman"/>
          <w:bCs/>
        </w:rPr>
        <w:t>”</w:t>
      </w:r>
      <w:r w:rsidRPr="00E2394A">
        <w:rPr>
          <w:rFonts w:ascii="Times New Roman" w:hAnsi="Times New Roman" w:cs="Times New Roman"/>
          <w:bCs/>
        </w:rPr>
        <w:t>.</w:t>
      </w:r>
      <w:r w:rsidRPr="00E2394A">
        <w:rPr>
          <w:rFonts w:ascii="Times New Roman" w:hAnsi="Times New Roman" w:cs="Times New Roman"/>
          <w:b/>
        </w:rPr>
        <w:t xml:space="preserve"> </w:t>
      </w:r>
    </w:p>
    <w:p w:rsidR="00DC5EF0" w:rsidRPr="00E2394A" w:rsidRDefault="00E80F1A"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rPr>
      </w:pPr>
      <w:r w:rsidRPr="00E2394A">
        <w:rPr>
          <w:rFonts w:ascii="Times New Roman" w:hAnsi="Times New Roman" w:cs="Times New Roman"/>
          <w:b/>
        </w:rPr>
        <w:t>Expediente N° 15.58</w:t>
      </w:r>
      <w:r w:rsidR="000B27B6" w:rsidRPr="00E2394A">
        <w:rPr>
          <w:rFonts w:ascii="Times New Roman" w:hAnsi="Times New Roman" w:cs="Times New Roman"/>
          <w:b/>
        </w:rPr>
        <w:t>5</w:t>
      </w:r>
      <w:r w:rsidRPr="00E2394A">
        <w:rPr>
          <w:rFonts w:ascii="Times New Roman" w:hAnsi="Times New Roman" w:cs="Times New Roman"/>
          <w:b/>
        </w:rPr>
        <w:t>-CH-26 –</w:t>
      </w:r>
      <w:proofErr w:type="gramStart"/>
      <w:r w:rsidRPr="00E2394A">
        <w:rPr>
          <w:rFonts w:ascii="Times New Roman" w:hAnsi="Times New Roman" w:cs="Times New Roman"/>
          <w:b/>
        </w:rPr>
        <w:t>Concejal</w:t>
      </w:r>
      <w:proofErr w:type="gramEnd"/>
      <w:r w:rsidRPr="00E2394A">
        <w:rPr>
          <w:rFonts w:ascii="Times New Roman" w:hAnsi="Times New Roman" w:cs="Times New Roman"/>
          <w:b/>
        </w:rPr>
        <w:t xml:space="preserve"> ABG. Martín Luciano Chávez– Bloque Justicialista –Unión por la Patria</w:t>
      </w:r>
      <w:r w:rsidR="00CB5720" w:rsidRPr="00E2394A">
        <w:rPr>
          <w:rFonts w:ascii="Times New Roman" w:hAnsi="Times New Roman" w:cs="Times New Roman"/>
          <w:b/>
        </w:rPr>
        <w:t>-</w:t>
      </w:r>
      <w:r w:rsidRPr="00E2394A">
        <w:rPr>
          <w:rFonts w:ascii="Times New Roman" w:hAnsi="Times New Roman" w:cs="Times New Roman"/>
        </w:rPr>
        <w:t>, eleva Proyecto de Resolución</w:t>
      </w:r>
      <w:r w:rsidR="004A243F" w:rsidRPr="00E2394A">
        <w:rPr>
          <w:rFonts w:ascii="Times New Roman" w:hAnsi="Times New Roman" w:cs="Times New Roman"/>
        </w:rPr>
        <w:t>,</w:t>
      </w:r>
      <w:r w:rsidRPr="00E2394A">
        <w:rPr>
          <w:rFonts w:ascii="Times New Roman" w:hAnsi="Times New Roman" w:cs="Times New Roman"/>
        </w:rPr>
        <w:t xml:space="preserve"> Reconociendo y Felicitando al programa de finanzas denominado “Generación Invers</w:t>
      </w:r>
      <w:r w:rsidR="004A243F" w:rsidRPr="00E2394A">
        <w:rPr>
          <w:rFonts w:ascii="Times New Roman" w:hAnsi="Times New Roman" w:cs="Times New Roman"/>
        </w:rPr>
        <w:t>ora</w:t>
      </w:r>
      <w:r w:rsidRPr="00E2394A">
        <w:rPr>
          <w:rFonts w:ascii="Times New Roman" w:hAnsi="Times New Roman" w:cs="Times New Roman"/>
        </w:rPr>
        <w:t>”</w:t>
      </w:r>
    </w:p>
    <w:p w:rsidR="00DC5EF0" w:rsidRPr="00E2394A" w:rsidRDefault="00E80F1A"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rPr>
      </w:pPr>
      <w:r w:rsidRPr="00E2394A">
        <w:rPr>
          <w:rFonts w:ascii="Times New Roman" w:hAnsi="Times New Roman" w:cs="Times New Roman"/>
          <w:b/>
          <w:bCs/>
        </w:rPr>
        <w:t>Expediente N° 15.58</w:t>
      </w:r>
      <w:r w:rsidR="000B27B6" w:rsidRPr="00E2394A">
        <w:rPr>
          <w:rFonts w:ascii="Times New Roman" w:hAnsi="Times New Roman" w:cs="Times New Roman"/>
          <w:b/>
          <w:bCs/>
        </w:rPr>
        <w:t xml:space="preserve">6- </w:t>
      </w:r>
      <w:r w:rsidRPr="00E2394A">
        <w:rPr>
          <w:rFonts w:ascii="Times New Roman" w:hAnsi="Times New Roman" w:cs="Times New Roman"/>
          <w:b/>
          <w:bCs/>
        </w:rPr>
        <w:t>A-26 –</w:t>
      </w:r>
      <w:proofErr w:type="gramStart"/>
      <w:r w:rsidRPr="00E2394A">
        <w:rPr>
          <w:rFonts w:ascii="Times New Roman" w:hAnsi="Times New Roman" w:cs="Times New Roman"/>
          <w:b/>
          <w:bCs/>
        </w:rPr>
        <w:t>Concejal</w:t>
      </w:r>
      <w:proofErr w:type="gramEnd"/>
      <w:r w:rsidRPr="00E2394A">
        <w:rPr>
          <w:rFonts w:ascii="Times New Roman" w:hAnsi="Times New Roman" w:cs="Times New Roman"/>
          <w:b/>
          <w:bCs/>
        </w:rPr>
        <w:t xml:space="preserve"> Julio César Arabena– Bloque Justicialista– Unión por la Patria</w:t>
      </w:r>
      <w:r w:rsidR="00CB5720" w:rsidRPr="00E2394A">
        <w:rPr>
          <w:rFonts w:ascii="Times New Roman" w:hAnsi="Times New Roman" w:cs="Times New Roman"/>
          <w:b/>
          <w:bCs/>
        </w:rPr>
        <w:t>-</w:t>
      </w:r>
      <w:r w:rsidRPr="00E2394A">
        <w:rPr>
          <w:rFonts w:ascii="Times New Roman" w:hAnsi="Times New Roman" w:cs="Times New Roman"/>
          <w:b/>
          <w:bCs/>
        </w:rPr>
        <w:t>,</w:t>
      </w:r>
      <w:r w:rsidRPr="00E2394A">
        <w:rPr>
          <w:rFonts w:ascii="Times New Roman" w:hAnsi="Times New Roman" w:cs="Times New Roman"/>
        </w:rPr>
        <w:t xml:space="preserve"> eleva Proyecto de Resolución reiterando a Servicios Públicos Sociedad del Estado (S.P.S.E.) proceda a realizar un estudio técnico y de factibilidad para la colocación de artefactos lumínicos en el ingreso del barrio Municipal sobre Ruta Nacional N° 3 de nuestra ciudad. </w:t>
      </w:r>
    </w:p>
    <w:p w:rsidR="00E80F1A" w:rsidRPr="00E2394A" w:rsidRDefault="000B27B6"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rPr>
      </w:pPr>
      <w:r w:rsidRPr="00E2394A">
        <w:rPr>
          <w:rFonts w:ascii="Times New Roman" w:hAnsi="Times New Roman" w:cs="Times New Roman"/>
          <w:b/>
          <w:bCs/>
        </w:rPr>
        <w:t>Expediente N° 15.587-A-26 –</w:t>
      </w:r>
      <w:proofErr w:type="gramStart"/>
      <w:r w:rsidRPr="00E2394A">
        <w:rPr>
          <w:rFonts w:ascii="Times New Roman" w:hAnsi="Times New Roman" w:cs="Times New Roman"/>
          <w:b/>
          <w:bCs/>
        </w:rPr>
        <w:t>Concejal</w:t>
      </w:r>
      <w:proofErr w:type="gramEnd"/>
      <w:r w:rsidRPr="00E2394A">
        <w:rPr>
          <w:rFonts w:ascii="Times New Roman" w:hAnsi="Times New Roman" w:cs="Times New Roman"/>
          <w:b/>
          <w:bCs/>
        </w:rPr>
        <w:t xml:space="preserve"> Julio César Arabena– Bloque Justicialista– Unión por la Patria</w:t>
      </w:r>
      <w:r w:rsidR="00CB5720" w:rsidRPr="00E2394A">
        <w:rPr>
          <w:rFonts w:ascii="Times New Roman" w:hAnsi="Times New Roman" w:cs="Times New Roman"/>
          <w:b/>
          <w:bCs/>
        </w:rPr>
        <w:t>-</w:t>
      </w:r>
      <w:r w:rsidRPr="00E2394A">
        <w:rPr>
          <w:rFonts w:ascii="Times New Roman" w:hAnsi="Times New Roman" w:cs="Times New Roman"/>
          <w:b/>
          <w:bCs/>
        </w:rPr>
        <w:t>,</w:t>
      </w:r>
      <w:r w:rsidRPr="00E2394A">
        <w:rPr>
          <w:rFonts w:ascii="Times New Roman" w:hAnsi="Times New Roman" w:cs="Times New Roman"/>
        </w:rPr>
        <w:t xml:space="preserve"> eleva Proyecto de Resolución solicitando al Departamento Ejecutivo Municipal, a </w:t>
      </w:r>
      <w:r w:rsidR="004A243F" w:rsidRPr="00E2394A">
        <w:rPr>
          <w:rFonts w:ascii="Times New Roman" w:hAnsi="Times New Roman" w:cs="Times New Roman"/>
        </w:rPr>
        <w:t>través</w:t>
      </w:r>
      <w:r w:rsidRPr="00E2394A">
        <w:rPr>
          <w:rFonts w:ascii="Times New Roman" w:hAnsi="Times New Roman" w:cs="Times New Roman"/>
        </w:rPr>
        <w:t xml:space="preserve"> del área que corresponda, proceda a efectuar un estudio técnico y de factibilidad para la confección y entrega de salamandras para familias vulnerables de Río Gallegos. </w:t>
      </w:r>
    </w:p>
    <w:p w:rsidR="000B27B6" w:rsidRPr="00E2394A" w:rsidRDefault="000B27B6"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rPr>
      </w:pPr>
      <w:r w:rsidRPr="00E2394A">
        <w:rPr>
          <w:rFonts w:ascii="Times New Roman" w:hAnsi="Times New Roman" w:cs="Times New Roman"/>
          <w:b/>
          <w:bCs/>
        </w:rPr>
        <w:t>Expediente N° 15.588-BJ-26</w:t>
      </w:r>
      <w:r w:rsidR="00750207" w:rsidRPr="00E2394A">
        <w:rPr>
          <w:rFonts w:ascii="Times New Roman" w:hAnsi="Times New Roman" w:cs="Times New Roman"/>
          <w:b/>
          <w:bCs/>
        </w:rPr>
        <w:t xml:space="preserve"> -</w:t>
      </w:r>
      <w:r w:rsidRPr="00E2394A">
        <w:rPr>
          <w:rFonts w:ascii="Times New Roman" w:hAnsi="Times New Roman" w:cs="Times New Roman"/>
          <w:b/>
          <w:bCs/>
        </w:rPr>
        <w:t>Bloque Justicialista</w:t>
      </w:r>
      <w:r w:rsidR="00750207" w:rsidRPr="00E2394A">
        <w:rPr>
          <w:rFonts w:ascii="Times New Roman" w:hAnsi="Times New Roman" w:cs="Times New Roman"/>
          <w:b/>
          <w:bCs/>
        </w:rPr>
        <w:t>-</w:t>
      </w:r>
      <w:r w:rsidRPr="00E2394A">
        <w:rPr>
          <w:rFonts w:ascii="Times New Roman" w:hAnsi="Times New Roman" w:cs="Times New Roman"/>
          <w:b/>
          <w:bCs/>
        </w:rPr>
        <w:t xml:space="preserve"> Unión por la Patria -</w:t>
      </w:r>
      <w:r w:rsidRPr="00E2394A">
        <w:rPr>
          <w:rFonts w:ascii="Times New Roman" w:hAnsi="Times New Roman" w:cs="Times New Roman"/>
        </w:rPr>
        <w:t xml:space="preserve"> eleva Proyecto de Resolución</w:t>
      </w:r>
      <w:r w:rsidR="004A243F" w:rsidRPr="00E2394A">
        <w:rPr>
          <w:rFonts w:ascii="Times New Roman" w:hAnsi="Times New Roman" w:cs="Times New Roman"/>
        </w:rPr>
        <w:t>,</w:t>
      </w:r>
      <w:r w:rsidRPr="00E2394A">
        <w:rPr>
          <w:rFonts w:ascii="Times New Roman" w:hAnsi="Times New Roman" w:cs="Times New Roman"/>
        </w:rPr>
        <w:t xml:space="preserve"> expresando nuestro rechazo y preocupación frente al proyecto impulsado por el Poder Ejecutivo Provincial para autorizar operación de créditos en dólares.</w:t>
      </w:r>
    </w:p>
    <w:p w:rsidR="000B27B6" w:rsidRPr="00E2394A" w:rsidRDefault="000B27B6"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rPr>
      </w:pPr>
      <w:r w:rsidRPr="00E2394A">
        <w:rPr>
          <w:rFonts w:ascii="Times New Roman" w:hAnsi="Times New Roman" w:cs="Times New Roman"/>
          <w:b/>
          <w:bCs/>
        </w:rPr>
        <w:t>Expediente N° 15.589-K-26 –</w:t>
      </w:r>
      <w:proofErr w:type="gramStart"/>
      <w:r w:rsidRPr="00E2394A">
        <w:rPr>
          <w:rFonts w:ascii="Times New Roman" w:hAnsi="Times New Roman" w:cs="Times New Roman"/>
          <w:b/>
          <w:bCs/>
        </w:rPr>
        <w:t>Concejal</w:t>
      </w:r>
      <w:proofErr w:type="gramEnd"/>
      <w:r w:rsidRPr="00E2394A">
        <w:rPr>
          <w:rFonts w:ascii="Times New Roman" w:hAnsi="Times New Roman" w:cs="Times New Roman"/>
          <w:b/>
          <w:bCs/>
        </w:rPr>
        <w:t xml:space="preserve"> Cynthia Kamu– Bloque Justicialista– Unión por la Patria-,</w:t>
      </w:r>
      <w:r w:rsidRPr="00E2394A">
        <w:rPr>
          <w:rFonts w:ascii="Times New Roman" w:hAnsi="Times New Roman" w:cs="Times New Roman"/>
        </w:rPr>
        <w:t xml:space="preserve"> eleva Proyecto de Resolución, solicitando al Gobierno de la provincia de Santa Cruz que disponga las acciones </w:t>
      </w:r>
      <w:r w:rsidR="004A243F" w:rsidRPr="00E2394A">
        <w:rPr>
          <w:rFonts w:ascii="Times New Roman" w:hAnsi="Times New Roman" w:cs="Times New Roman"/>
        </w:rPr>
        <w:t>y partidas</w:t>
      </w:r>
      <w:r w:rsidRPr="00E2394A">
        <w:rPr>
          <w:rFonts w:ascii="Times New Roman" w:hAnsi="Times New Roman" w:cs="Times New Roman"/>
        </w:rPr>
        <w:t xml:space="preserve"> presupuestarias necesarias para el desarrollo de obras de infraestructuras para el barrio Chimen Aike. </w:t>
      </w:r>
    </w:p>
    <w:p w:rsidR="007214F5" w:rsidRPr="00E2394A" w:rsidRDefault="000B27B6" w:rsidP="007B1EBE">
      <w:pPr>
        <w:pStyle w:val="Prrafodelista"/>
        <w:numPr>
          <w:ilvl w:val="2"/>
          <w:numId w:val="11"/>
        </w:numPr>
        <w:tabs>
          <w:tab w:val="clear" w:pos="9639"/>
          <w:tab w:val="left" w:pos="851"/>
          <w:tab w:val="left" w:pos="1134"/>
        </w:tabs>
        <w:spacing w:after="240"/>
        <w:ind w:left="851" w:right="-1" w:hanging="851"/>
        <w:rPr>
          <w:rFonts w:ascii="Times New Roman" w:hAnsi="Times New Roman" w:cs="Times New Roman"/>
        </w:rPr>
      </w:pPr>
      <w:r w:rsidRPr="00E2394A">
        <w:rPr>
          <w:rFonts w:ascii="Times New Roman" w:hAnsi="Times New Roman" w:cs="Times New Roman"/>
          <w:b/>
          <w:bCs/>
        </w:rPr>
        <w:t>Expediente N° 15.590-K-26 –</w:t>
      </w:r>
      <w:proofErr w:type="gramStart"/>
      <w:r w:rsidRPr="00E2394A">
        <w:rPr>
          <w:rFonts w:ascii="Times New Roman" w:hAnsi="Times New Roman" w:cs="Times New Roman"/>
          <w:b/>
          <w:bCs/>
        </w:rPr>
        <w:t>Concejal</w:t>
      </w:r>
      <w:proofErr w:type="gramEnd"/>
      <w:r w:rsidRPr="00E2394A">
        <w:rPr>
          <w:rFonts w:ascii="Times New Roman" w:hAnsi="Times New Roman" w:cs="Times New Roman"/>
          <w:b/>
          <w:bCs/>
        </w:rPr>
        <w:t xml:space="preserve"> Cynthia Kamu– Bloque Justicialista–Unión por la Patria-,</w:t>
      </w:r>
      <w:r w:rsidRPr="00E2394A">
        <w:rPr>
          <w:rFonts w:ascii="Times New Roman" w:hAnsi="Times New Roman" w:cs="Times New Roman"/>
        </w:rPr>
        <w:t xml:space="preserve"> eleva Proyecto de Resolución, solicitando al Poder Ejecutivo Provincial y a la Caja de Previsión Social de Santa Cruz </w:t>
      </w:r>
      <w:r w:rsidR="00701C77" w:rsidRPr="00E2394A">
        <w:rPr>
          <w:rFonts w:ascii="Times New Roman" w:hAnsi="Times New Roman" w:cs="Times New Roman"/>
        </w:rPr>
        <w:t xml:space="preserve">un informe </w:t>
      </w:r>
      <w:r w:rsidRPr="00E2394A">
        <w:rPr>
          <w:rFonts w:ascii="Times New Roman" w:hAnsi="Times New Roman" w:cs="Times New Roman"/>
        </w:rPr>
        <w:t>ante presuntas irregularidades de retiros previsionales de efectivos policiales sin la debida intervención del Directorio de</w:t>
      </w:r>
      <w:r w:rsidR="004A243F" w:rsidRPr="00E2394A">
        <w:rPr>
          <w:rFonts w:ascii="Times New Roman" w:hAnsi="Times New Roman" w:cs="Times New Roman"/>
        </w:rPr>
        <w:t xml:space="preserve"> dicho Organismo</w:t>
      </w:r>
      <w:r w:rsidRPr="00E2394A">
        <w:rPr>
          <w:rFonts w:ascii="Times New Roman" w:hAnsi="Times New Roman" w:cs="Times New Roman"/>
        </w:rPr>
        <w:t xml:space="preserve">. </w:t>
      </w:r>
    </w:p>
    <w:bookmarkEnd w:id="9"/>
    <w:bookmarkEnd w:id="10"/>
    <w:bookmarkEnd w:id="12"/>
    <w:bookmarkEnd w:id="13"/>
    <w:bookmarkEnd w:id="15"/>
    <w:p w:rsidR="00426498" w:rsidRPr="00E2394A" w:rsidRDefault="00426498" w:rsidP="000C460F">
      <w:pPr>
        <w:pStyle w:val="Prrafodelista"/>
        <w:numPr>
          <w:ilvl w:val="1"/>
          <w:numId w:val="11"/>
        </w:numPr>
        <w:tabs>
          <w:tab w:val="clear" w:pos="9639"/>
          <w:tab w:val="left" w:pos="1560"/>
        </w:tabs>
        <w:spacing w:after="240"/>
        <w:ind w:left="851" w:hanging="851"/>
        <w:rPr>
          <w:rFonts w:ascii="Times New Roman" w:hAnsi="Times New Roman" w:cs="Times New Roman"/>
          <w:b/>
          <w:u w:val="single"/>
        </w:rPr>
      </w:pPr>
      <w:r w:rsidRPr="00E2394A">
        <w:rPr>
          <w:rFonts w:ascii="Times New Roman" w:hAnsi="Times New Roman" w:cs="Times New Roman"/>
          <w:b/>
          <w:u w:val="single"/>
        </w:rPr>
        <w:t>DESPACHOS DE COMISIÓN:</w:t>
      </w:r>
    </w:p>
    <w:p w:rsidR="00310539" w:rsidRPr="00E2394A" w:rsidRDefault="00426498" w:rsidP="007B1EBE">
      <w:pPr>
        <w:pStyle w:val="Prrafodelista"/>
        <w:numPr>
          <w:ilvl w:val="2"/>
          <w:numId w:val="11"/>
        </w:numPr>
        <w:ind w:left="851" w:hanging="851"/>
        <w:rPr>
          <w:rFonts w:ascii="Times New Roman" w:hAnsi="Times New Roman" w:cs="Times New Roman"/>
          <w:b/>
          <w:bCs/>
        </w:rPr>
      </w:pPr>
      <w:r w:rsidRPr="00E2394A">
        <w:rPr>
          <w:rFonts w:ascii="Times New Roman" w:hAnsi="Times New Roman" w:cs="Times New Roman"/>
          <w:b/>
          <w:bCs/>
        </w:rPr>
        <w:t>Expediente</w:t>
      </w:r>
      <w:r w:rsidRPr="00E2394A">
        <w:rPr>
          <w:rFonts w:ascii="Times New Roman" w:hAnsi="Times New Roman" w:cs="Times New Roman"/>
        </w:rPr>
        <w:t xml:space="preserve"> </w:t>
      </w:r>
      <w:r w:rsidRPr="00E2394A">
        <w:rPr>
          <w:rFonts w:ascii="Times New Roman" w:hAnsi="Times New Roman" w:cs="Times New Roman"/>
          <w:b/>
          <w:bCs/>
        </w:rPr>
        <w:t>N° 15.097-C-21 -Concejal Mandato Cumplido Paola Costa- Bloque Justicialista</w:t>
      </w:r>
      <w:r w:rsidR="00FF242B" w:rsidRPr="00E2394A">
        <w:rPr>
          <w:rFonts w:ascii="Times New Roman" w:hAnsi="Times New Roman" w:cs="Times New Roman"/>
          <w:b/>
          <w:bCs/>
        </w:rPr>
        <w:t>-</w:t>
      </w:r>
      <w:r w:rsidRPr="00E2394A">
        <w:rPr>
          <w:rFonts w:ascii="Times New Roman" w:hAnsi="Times New Roman" w:cs="Times New Roman"/>
          <w:b/>
          <w:bCs/>
        </w:rPr>
        <w:t xml:space="preserve"> Frente de Todos</w:t>
      </w:r>
      <w:r w:rsidR="00FF242B" w:rsidRPr="00E2394A">
        <w:rPr>
          <w:rFonts w:ascii="Times New Roman" w:hAnsi="Times New Roman" w:cs="Times New Roman"/>
          <w:b/>
          <w:bCs/>
        </w:rPr>
        <w:t>-</w:t>
      </w:r>
      <w:r w:rsidRPr="00E2394A">
        <w:rPr>
          <w:rFonts w:ascii="Times New Roman" w:hAnsi="Times New Roman" w:cs="Times New Roman"/>
          <w:b/>
          <w:bCs/>
        </w:rPr>
        <w:t>,</w:t>
      </w:r>
      <w:r w:rsidRPr="00E2394A">
        <w:rPr>
          <w:rFonts w:ascii="Times New Roman" w:hAnsi="Times New Roman" w:cs="Times New Roman"/>
        </w:rPr>
        <w:t xml:space="preserve"> Proyecto de Ordenanza designando con el nombre de Daniel “El Peque Cárdenas” a una arteria del Barrio Municipal de nuestra ciudad.</w:t>
      </w:r>
      <w:r w:rsidRPr="00E2394A">
        <w:rPr>
          <w:rFonts w:ascii="Times New Roman" w:hAnsi="Times New Roman" w:cs="Times New Roman"/>
          <w:b/>
          <w:bCs/>
        </w:rPr>
        <w:t xml:space="preserve"> </w:t>
      </w:r>
      <w:r w:rsidRPr="00E2394A">
        <w:rPr>
          <w:rFonts w:ascii="Times New Roman" w:hAnsi="Times New Roman" w:cs="Times New Roman"/>
          <w:b/>
          <w:bCs/>
          <w:u w:val="single"/>
        </w:rPr>
        <w:t xml:space="preserve">(Orden de Despacho N° 103-LG-26). </w:t>
      </w:r>
    </w:p>
    <w:p w:rsidR="00A17778" w:rsidRPr="00E2394A" w:rsidRDefault="00A17778" w:rsidP="00D40FAF">
      <w:pPr>
        <w:ind w:left="0" w:firstLine="0"/>
        <w:rPr>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Expediente N° 15.318-K-26</w:t>
      </w:r>
      <w:r w:rsidR="0030704E" w:rsidRPr="00E2394A">
        <w:rPr>
          <w:rFonts w:ascii="Times New Roman" w:hAnsi="Times New Roman" w:cs="Times New Roman"/>
          <w:b/>
          <w:bCs/>
        </w:rPr>
        <w:t xml:space="preserve"> -</w:t>
      </w:r>
      <w:proofErr w:type="gramStart"/>
      <w:r w:rsidRPr="00E2394A">
        <w:rPr>
          <w:rFonts w:ascii="Times New Roman" w:hAnsi="Times New Roman" w:cs="Times New Roman"/>
          <w:b/>
          <w:bCs/>
        </w:rPr>
        <w:t>Concejal</w:t>
      </w:r>
      <w:proofErr w:type="gramEnd"/>
      <w:r w:rsidRPr="00E2394A">
        <w:rPr>
          <w:rFonts w:ascii="Times New Roman" w:hAnsi="Times New Roman" w:cs="Times New Roman"/>
          <w:b/>
          <w:bCs/>
        </w:rPr>
        <w:t xml:space="preserve"> Cynthia Kamu– Bloque Justicialista-</w:t>
      </w:r>
      <w:r w:rsidRPr="00E2394A">
        <w:rPr>
          <w:rFonts w:ascii="Times New Roman" w:hAnsi="Times New Roman" w:cs="Times New Roman"/>
        </w:rPr>
        <w:t xml:space="preserve"> Proyecto de Ordenanza designando el espacio verde ubicado en la manzana 139 del Barrio Ayres Argentinos como </w:t>
      </w:r>
      <w:r w:rsidR="00D40FAF" w:rsidRPr="00E2394A">
        <w:rPr>
          <w:rFonts w:ascii="Times New Roman" w:hAnsi="Times New Roman" w:cs="Times New Roman"/>
        </w:rPr>
        <w:t>P</w:t>
      </w:r>
      <w:r w:rsidRPr="00E2394A">
        <w:rPr>
          <w:rFonts w:ascii="Times New Roman" w:hAnsi="Times New Roman" w:cs="Times New Roman"/>
        </w:rPr>
        <w:t xml:space="preserve">laza Héroe de Malvinas Oscar Poltronieri en reconocimiento </w:t>
      </w:r>
      <w:r w:rsidR="00464060" w:rsidRPr="00E2394A">
        <w:rPr>
          <w:rFonts w:ascii="Times New Roman" w:hAnsi="Times New Roman" w:cs="Times New Roman"/>
        </w:rPr>
        <w:t xml:space="preserve">a </w:t>
      </w:r>
      <w:r w:rsidRPr="00E2394A">
        <w:rPr>
          <w:rFonts w:ascii="Times New Roman" w:hAnsi="Times New Roman" w:cs="Times New Roman"/>
        </w:rPr>
        <w:t>su valor y heroísmo durante la guerra de Malvinas.</w:t>
      </w:r>
      <w:r w:rsidRPr="00E2394A">
        <w:rPr>
          <w:rFonts w:ascii="Times New Roman" w:hAnsi="Times New Roman" w:cs="Times New Roman"/>
          <w:b/>
          <w:bCs/>
        </w:rPr>
        <w:t xml:space="preserve"> </w:t>
      </w:r>
      <w:r w:rsidRPr="00E2394A">
        <w:rPr>
          <w:rFonts w:ascii="Times New Roman" w:hAnsi="Times New Roman" w:cs="Times New Roman"/>
          <w:b/>
          <w:bCs/>
          <w:u w:val="single"/>
        </w:rPr>
        <w:t>(Orden de Despacho N° 119-LG-26).</w:t>
      </w:r>
    </w:p>
    <w:p w:rsidR="00A17778" w:rsidRPr="00E2394A" w:rsidRDefault="00A17778" w:rsidP="00A17778">
      <w:pPr>
        <w:pStyle w:val="Prrafodelista"/>
        <w:numPr>
          <w:ilvl w:val="0"/>
          <w:numId w:val="0"/>
        </w:numPr>
        <w:ind w:left="851"/>
        <w:rPr>
          <w:rFonts w:ascii="Times New Roman" w:hAnsi="Times New Roman" w:cs="Times New Roman"/>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lastRenderedPageBreak/>
        <w:t>Expediente N° 15.487-M-2</w:t>
      </w:r>
      <w:r w:rsidR="001E43DE" w:rsidRPr="00E2394A">
        <w:rPr>
          <w:rFonts w:ascii="Times New Roman" w:hAnsi="Times New Roman" w:cs="Times New Roman"/>
          <w:b/>
          <w:bCs/>
        </w:rPr>
        <w:t>0</w:t>
      </w:r>
      <w:r w:rsidRPr="00E2394A">
        <w:rPr>
          <w:rFonts w:ascii="Times New Roman" w:hAnsi="Times New Roman" w:cs="Times New Roman"/>
          <w:b/>
          <w:bCs/>
        </w:rPr>
        <w:t xml:space="preserve"> -Concejal Mandato Cumplido Pedro Muñoz- Bloque Coalición Cívica ARI</w:t>
      </w:r>
      <w:r w:rsidR="0030704E" w:rsidRPr="00E2394A">
        <w:rPr>
          <w:rFonts w:ascii="Times New Roman" w:hAnsi="Times New Roman" w:cs="Times New Roman"/>
        </w:rPr>
        <w:t>-</w:t>
      </w:r>
      <w:r w:rsidRPr="00E2394A">
        <w:rPr>
          <w:rFonts w:ascii="Times New Roman" w:hAnsi="Times New Roman" w:cs="Times New Roman"/>
        </w:rPr>
        <w:t xml:space="preserve">, Proyecto de Resolución, declarando la necesidad de reforma parcial del Reglamento Interno del H.C.D de Rio </w:t>
      </w:r>
      <w:proofErr w:type="gramStart"/>
      <w:r w:rsidRPr="00E2394A">
        <w:rPr>
          <w:rFonts w:ascii="Times New Roman" w:hAnsi="Times New Roman" w:cs="Times New Roman"/>
        </w:rPr>
        <w:t>Gallegos</w:t>
      </w:r>
      <w:proofErr w:type="gramEnd"/>
      <w:r w:rsidRPr="00E2394A">
        <w:rPr>
          <w:rFonts w:ascii="Times New Roman" w:hAnsi="Times New Roman" w:cs="Times New Roman"/>
        </w:rPr>
        <w:t xml:space="preserve">, </w:t>
      </w:r>
      <w:r w:rsidR="001E43DE" w:rsidRPr="00E2394A">
        <w:rPr>
          <w:rFonts w:ascii="Times New Roman" w:hAnsi="Times New Roman" w:cs="Times New Roman"/>
        </w:rPr>
        <w:t>Artículo</w:t>
      </w:r>
      <w:r w:rsidRPr="00E2394A">
        <w:rPr>
          <w:rFonts w:ascii="Times New Roman" w:hAnsi="Times New Roman" w:cs="Times New Roman"/>
        </w:rPr>
        <w:t xml:space="preserve"> 6</w:t>
      </w:r>
      <w:r w:rsidR="001E43DE" w:rsidRPr="00E2394A">
        <w:rPr>
          <w:rFonts w:ascii="Times New Roman" w:hAnsi="Times New Roman" w:cs="Times New Roman"/>
        </w:rPr>
        <w:t>9</w:t>
      </w:r>
      <w:r w:rsidRPr="00E2394A">
        <w:rPr>
          <w:rFonts w:ascii="Times New Roman" w:hAnsi="Times New Roman" w:cs="Times New Roman"/>
        </w:rPr>
        <w:t xml:space="preserve">°, conforme texto propuesto en los considerando de la presente. </w:t>
      </w:r>
      <w:r w:rsidRPr="00E2394A">
        <w:rPr>
          <w:rFonts w:ascii="Times New Roman" w:hAnsi="Times New Roman" w:cs="Times New Roman"/>
          <w:b/>
          <w:bCs/>
          <w:u w:val="single"/>
        </w:rPr>
        <w:t>(Orden de Despacho N° 100-LG-26).</w:t>
      </w:r>
    </w:p>
    <w:p w:rsidR="00A17778" w:rsidRPr="00E2394A" w:rsidRDefault="00A17778" w:rsidP="00A17778">
      <w:pPr>
        <w:ind w:left="1560" w:firstLine="0"/>
        <w:rPr>
          <w:b/>
          <w:bCs/>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Expediente N° 15.503-R-18 –Concejal Mandato Cumplido Daniel Alberto Roquel – Bloque Unión Cívica Radical</w:t>
      </w:r>
      <w:r w:rsidRPr="00E2394A">
        <w:rPr>
          <w:rFonts w:ascii="Times New Roman" w:hAnsi="Times New Roman" w:cs="Times New Roman"/>
        </w:rPr>
        <w:t xml:space="preserve">, Proyecto de Ordenanza, modificando los artículos N° 151, 152, 153, 155, 156, 158 y 161 de la Ordenanza N° 1.378, que fueron incorporados mediante Ordenanza N° 8.707. </w:t>
      </w:r>
      <w:r w:rsidRPr="00E2394A">
        <w:rPr>
          <w:rFonts w:ascii="Times New Roman" w:hAnsi="Times New Roman" w:cs="Times New Roman"/>
          <w:b/>
          <w:bCs/>
          <w:u w:val="single"/>
        </w:rPr>
        <w:t>(Orden de Despacho N° 102-LG-26).</w:t>
      </w:r>
    </w:p>
    <w:p w:rsidR="00A17778" w:rsidRPr="00E2394A" w:rsidRDefault="00A17778" w:rsidP="00A17778">
      <w:pPr>
        <w:ind w:left="1560" w:firstLine="0"/>
        <w:rPr>
          <w:b/>
          <w:bCs/>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Expediente N° 15.544-R-20 –Concejal Mandato Cumplido Leonardo Roquel– Bloque Unión Cívica Radical</w:t>
      </w:r>
      <w:r w:rsidR="009C0139" w:rsidRPr="00E2394A">
        <w:rPr>
          <w:rFonts w:ascii="Times New Roman" w:hAnsi="Times New Roman" w:cs="Times New Roman"/>
          <w:b/>
          <w:bCs/>
        </w:rPr>
        <w:t>-</w:t>
      </w:r>
      <w:r w:rsidRPr="00E2394A">
        <w:rPr>
          <w:rFonts w:ascii="Times New Roman" w:hAnsi="Times New Roman" w:cs="Times New Roman"/>
        </w:rPr>
        <w:t xml:space="preserve">, Proyecto de Ordenanza, eximiendo de pago de derecho de publicidad y propaganda a las instituciones de enseñanzas deportivas, formación académica que están destinados al aprendizaje de la sociedad en general. </w:t>
      </w:r>
      <w:r w:rsidRPr="00E2394A">
        <w:rPr>
          <w:rFonts w:ascii="Times New Roman" w:hAnsi="Times New Roman" w:cs="Times New Roman"/>
          <w:b/>
          <w:bCs/>
          <w:u w:val="single"/>
        </w:rPr>
        <w:t>(Orden de Despacho N° 101-LG-26).</w:t>
      </w:r>
    </w:p>
    <w:p w:rsidR="00A17778" w:rsidRPr="00E2394A" w:rsidRDefault="00A17778" w:rsidP="00A17778">
      <w:pPr>
        <w:pStyle w:val="Prrafodelista"/>
        <w:numPr>
          <w:ilvl w:val="0"/>
          <w:numId w:val="0"/>
        </w:numPr>
        <w:ind w:left="1920"/>
        <w:rPr>
          <w:rFonts w:ascii="Times New Roman" w:hAnsi="Times New Roman" w:cs="Times New Roman"/>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Expediente N° 15.347-A-26 –Asociación por los derechos de los animales Tonel-</w:t>
      </w:r>
      <w:r w:rsidRPr="00E2394A">
        <w:rPr>
          <w:rFonts w:ascii="Times New Roman" w:hAnsi="Times New Roman" w:cs="Times New Roman"/>
        </w:rPr>
        <w:t xml:space="preserve">, Proyecto de Ordenanza instituyendo en la ciudad de Rio </w:t>
      </w:r>
      <w:proofErr w:type="gramStart"/>
      <w:r w:rsidRPr="00E2394A">
        <w:rPr>
          <w:rFonts w:ascii="Times New Roman" w:hAnsi="Times New Roman" w:cs="Times New Roman"/>
        </w:rPr>
        <w:t>Gallegos</w:t>
      </w:r>
      <w:proofErr w:type="gramEnd"/>
      <w:r w:rsidR="00A856A7" w:rsidRPr="00E2394A">
        <w:rPr>
          <w:rFonts w:ascii="Times New Roman" w:hAnsi="Times New Roman" w:cs="Times New Roman"/>
        </w:rPr>
        <w:t>,</w:t>
      </w:r>
      <w:r w:rsidR="001E43DE" w:rsidRPr="00E2394A">
        <w:rPr>
          <w:rFonts w:ascii="Times New Roman" w:hAnsi="Times New Roman" w:cs="Times New Roman"/>
        </w:rPr>
        <w:t xml:space="preserve"> </w:t>
      </w:r>
      <w:r w:rsidRPr="00E2394A">
        <w:rPr>
          <w:rFonts w:ascii="Times New Roman" w:hAnsi="Times New Roman" w:cs="Times New Roman"/>
        </w:rPr>
        <w:t xml:space="preserve">el día 7 de Marzo como el </w:t>
      </w:r>
      <w:r w:rsidR="001E43DE" w:rsidRPr="00E2394A">
        <w:rPr>
          <w:rFonts w:ascii="Times New Roman" w:hAnsi="Times New Roman" w:cs="Times New Roman"/>
        </w:rPr>
        <w:t>“D</w:t>
      </w:r>
      <w:r w:rsidRPr="00E2394A">
        <w:rPr>
          <w:rFonts w:ascii="Times New Roman" w:hAnsi="Times New Roman" w:cs="Times New Roman"/>
        </w:rPr>
        <w:t>ía de la Mujer Proteccionista</w:t>
      </w:r>
      <w:r w:rsidR="001E43DE" w:rsidRPr="00E2394A">
        <w:rPr>
          <w:rFonts w:ascii="Times New Roman" w:hAnsi="Times New Roman" w:cs="Times New Roman"/>
        </w:rPr>
        <w:t>”</w:t>
      </w:r>
      <w:r w:rsidRPr="00E2394A">
        <w:rPr>
          <w:rFonts w:ascii="Times New Roman" w:hAnsi="Times New Roman" w:cs="Times New Roman"/>
        </w:rPr>
        <w:t xml:space="preserve"> </w:t>
      </w:r>
      <w:r w:rsidRPr="00E2394A">
        <w:rPr>
          <w:rFonts w:ascii="Times New Roman" w:hAnsi="Times New Roman" w:cs="Times New Roman"/>
          <w:b/>
          <w:bCs/>
          <w:u w:val="single"/>
        </w:rPr>
        <w:t>(Orden de Despacho N° 120-LG-26 y Proyecto de Ordenanza).</w:t>
      </w:r>
    </w:p>
    <w:p w:rsidR="00A17778" w:rsidRPr="00E2394A" w:rsidRDefault="00A17778" w:rsidP="00A17778">
      <w:pPr>
        <w:ind w:left="1560" w:firstLine="0"/>
        <w:rPr>
          <w:b/>
          <w:bCs/>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rPr>
      </w:pPr>
      <w:r w:rsidRPr="00E2394A">
        <w:rPr>
          <w:rFonts w:ascii="Times New Roman" w:hAnsi="Times New Roman" w:cs="Times New Roman"/>
          <w:b/>
          <w:bCs/>
        </w:rPr>
        <w:t>Expediente N° 15.325-G-23 –</w:t>
      </w:r>
      <w:proofErr w:type="spellStart"/>
      <w:r w:rsidRPr="00E2394A">
        <w:rPr>
          <w:rFonts w:ascii="Times New Roman" w:hAnsi="Times New Roman" w:cs="Times New Roman"/>
          <w:b/>
          <w:bCs/>
        </w:rPr>
        <w:t>Gunt</w:t>
      </w:r>
      <w:r w:rsidR="007E22C6">
        <w:rPr>
          <w:rFonts w:ascii="Times New Roman" w:hAnsi="Times New Roman" w:cs="Times New Roman"/>
          <w:b/>
          <w:bCs/>
        </w:rPr>
        <w:t>h</w:t>
      </w:r>
      <w:r w:rsidRPr="00E2394A">
        <w:rPr>
          <w:rFonts w:ascii="Times New Roman" w:hAnsi="Times New Roman" w:cs="Times New Roman"/>
          <w:b/>
          <w:bCs/>
        </w:rPr>
        <w:t>er</w:t>
      </w:r>
      <w:proofErr w:type="spellEnd"/>
      <w:r w:rsidRPr="00E2394A">
        <w:rPr>
          <w:rFonts w:ascii="Times New Roman" w:hAnsi="Times New Roman" w:cs="Times New Roman"/>
          <w:b/>
          <w:bCs/>
        </w:rPr>
        <w:t xml:space="preserve"> Bahamonde, José Roberto–, </w:t>
      </w:r>
      <w:r w:rsidRPr="00E2394A">
        <w:rPr>
          <w:rFonts w:ascii="Times New Roman" w:hAnsi="Times New Roman" w:cs="Times New Roman"/>
        </w:rPr>
        <w:t>solicita eximición de impuestos municipales y patente automotor por discapacidad</w:t>
      </w:r>
      <w:r w:rsidRPr="00E2394A">
        <w:rPr>
          <w:rFonts w:ascii="Times New Roman" w:hAnsi="Times New Roman" w:cs="Times New Roman"/>
          <w:b/>
          <w:bCs/>
        </w:rPr>
        <w:t>.</w:t>
      </w:r>
      <w:r w:rsidRPr="00E2394A">
        <w:rPr>
          <w:rFonts w:ascii="Times New Roman" w:hAnsi="Times New Roman" w:cs="Times New Roman"/>
          <w:b/>
          <w:bCs/>
          <w:u w:val="single"/>
        </w:rPr>
        <w:t xml:space="preserve"> (Ordenes de Despacho N° 097-PH-26, Proyecto de Ordenanza y N° 116-LG-26).</w:t>
      </w:r>
    </w:p>
    <w:p w:rsidR="00A17778" w:rsidRPr="00E2394A" w:rsidRDefault="00A17778" w:rsidP="00A17778">
      <w:pPr>
        <w:pStyle w:val="Prrafodelista"/>
        <w:numPr>
          <w:ilvl w:val="0"/>
          <w:numId w:val="0"/>
        </w:numPr>
        <w:ind w:left="1920"/>
        <w:rPr>
          <w:rFonts w:ascii="Times New Roman" w:hAnsi="Times New Roman" w:cs="Times New Roman"/>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Expediente N° 15.242-M-2</w:t>
      </w:r>
      <w:r w:rsidR="001E43DE" w:rsidRPr="00E2394A">
        <w:rPr>
          <w:rFonts w:ascii="Times New Roman" w:hAnsi="Times New Roman" w:cs="Times New Roman"/>
          <w:b/>
          <w:bCs/>
        </w:rPr>
        <w:t>1</w:t>
      </w:r>
      <w:r w:rsidRPr="00E2394A">
        <w:rPr>
          <w:rFonts w:ascii="Times New Roman" w:hAnsi="Times New Roman" w:cs="Times New Roman"/>
          <w:b/>
          <w:bCs/>
        </w:rPr>
        <w:t xml:space="preserve"> -Concejal Mandato Cumplido Pedro Muñoz- Bloque Coalición </w:t>
      </w:r>
      <w:r w:rsidR="001E43DE" w:rsidRPr="00E2394A">
        <w:rPr>
          <w:rFonts w:ascii="Times New Roman" w:hAnsi="Times New Roman" w:cs="Times New Roman"/>
          <w:b/>
          <w:bCs/>
        </w:rPr>
        <w:t>Cívica</w:t>
      </w:r>
      <w:r w:rsidRPr="00E2394A">
        <w:rPr>
          <w:rFonts w:ascii="Times New Roman" w:hAnsi="Times New Roman" w:cs="Times New Roman"/>
          <w:b/>
          <w:bCs/>
        </w:rPr>
        <w:t xml:space="preserve"> ARI</w:t>
      </w:r>
      <w:r w:rsidRPr="00E2394A">
        <w:rPr>
          <w:rFonts w:ascii="Times New Roman" w:hAnsi="Times New Roman" w:cs="Times New Roman"/>
        </w:rPr>
        <w:t>-</w:t>
      </w:r>
      <w:r w:rsidR="00077A2C" w:rsidRPr="00E2394A">
        <w:rPr>
          <w:rFonts w:ascii="Times New Roman" w:hAnsi="Times New Roman" w:cs="Times New Roman"/>
        </w:rPr>
        <w:t>,</w:t>
      </w:r>
      <w:r w:rsidRPr="00E2394A">
        <w:rPr>
          <w:rFonts w:ascii="Times New Roman" w:hAnsi="Times New Roman" w:cs="Times New Roman"/>
        </w:rPr>
        <w:t xml:space="preserve"> Proyecto de Ordenanza, eximir del pago del SIPEM a los vecinos frentista</w:t>
      </w:r>
      <w:r w:rsidR="001E7C52" w:rsidRPr="00E2394A">
        <w:rPr>
          <w:rFonts w:ascii="Times New Roman" w:hAnsi="Times New Roman" w:cs="Times New Roman"/>
        </w:rPr>
        <w:t>s</w:t>
      </w:r>
      <w:r w:rsidRPr="00E2394A">
        <w:rPr>
          <w:rFonts w:ascii="Times New Roman" w:hAnsi="Times New Roman" w:cs="Times New Roman"/>
        </w:rPr>
        <w:t xml:space="preserve"> que acrediten fehacientemente residir dentro del área de cobertura del sistema. </w:t>
      </w:r>
      <w:r w:rsidRPr="00E2394A">
        <w:rPr>
          <w:rFonts w:ascii="Times New Roman" w:hAnsi="Times New Roman" w:cs="Times New Roman"/>
          <w:b/>
          <w:bCs/>
          <w:u w:val="single"/>
        </w:rPr>
        <w:t>(Ordenes de Despacho N° 068-T-26, N° 096-PH-26 y N° 104-LG-26).</w:t>
      </w:r>
    </w:p>
    <w:p w:rsidR="00A17778" w:rsidRPr="00E2394A" w:rsidRDefault="00A17778" w:rsidP="00A17778">
      <w:pPr>
        <w:rPr>
          <w:b/>
          <w:bCs/>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rPr>
      </w:pPr>
      <w:r w:rsidRPr="00E2394A">
        <w:rPr>
          <w:rFonts w:ascii="Times New Roman" w:hAnsi="Times New Roman" w:cs="Times New Roman"/>
          <w:b/>
        </w:rPr>
        <w:t>Expediente N° 15.102-B-26 –</w:t>
      </w:r>
      <w:r w:rsidR="001E43DE" w:rsidRPr="00E2394A">
        <w:rPr>
          <w:rFonts w:ascii="Times New Roman" w:hAnsi="Times New Roman" w:cs="Times New Roman"/>
          <w:b/>
        </w:rPr>
        <w:t>Benítez</w:t>
      </w:r>
      <w:r w:rsidRPr="00E2394A">
        <w:rPr>
          <w:rFonts w:ascii="Times New Roman" w:hAnsi="Times New Roman" w:cs="Times New Roman"/>
          <w:b/>
        </w:rPr>
        <w:t>, Rosa Beatriz–,</w:t>
      </w:r>
      <w:r w:rsidRPr="00E2394A">
        <w:rPr>
          <w:rFonts w:ascii="Times New Roman" w:hAnsi="Times New Roman" w:cs="Times New Roman"/>
          <w:bCs/>
        </w:rPr>
        <w:t xml:space="preserve"> solicita eximición de impuestos municipales por discapacidad. </w:t>
      </w:r>
      <w:r w:rsidRPr="00E2394A">
        <w:rPr>
          <w:rFonts w:ascii="Times New Roman" w:hAnsi="Times New Roman" w:cs="Times New Roman"/>
          <w:b/>
          <w:bCs/>
          <w:u w:val="single"/>
        </w:rPr>
        <w:t>(Ordenes de Despacho N° 092-PH-26, Proyecto de Ordenanza y N° 117-LG-26).</w:t>
      </w:r>
    </w:p>
    <w:p w:rsidR="00A17778" w:rsidRPr="00E2394A" w:rsidRDefault="00A17778" w:rsidP="00A17778">
      <w:pPr>
        <w:pStyle w:val="Prrafodelista"/>
        <w:numPr>
          <w:ilvl w:val="0"/>
          <w:numId w:val="0"/>
        </w:numPr>
        <w:ind w:left="1920"/>
        <w:rPr>
          <w:rFonts w:ascii="Times New Roman" w:hAnsi="Times New Roman" w:cs="Times New Roman"/>
        </w:rPr>
      </w:pPr>
    </w:p>
    <w:p w:rsidR="00A17778" w:rsidRPr="00E2394A" w:rsidRDefault="00A17778" w:rsidP="007B1EBE">
      <w:pPr>
        <w:pStyle w:val="Prrafodelista"/>
        <w:numPr>
          <w:ilvl w:val="2"/>
          <w:numId w:val="11"/>
        </w:numPr>
        <w:ind w:left="851" w:hanging="851"/>
        <w:rPr>
          <w:rFonts w:ascii="Times New Roman" w:hAnsi="Times New Roman" w:cs="Times New Roman"/>
          <w:u w:val="single"/>
        </w:rPr>
      </w:pPr>
      <w:r w:rsidRPr="00E2394A">
        <w:rPr>
          <w:rFonts w:ascii="Times New Roman" w:hAnsi="Times New Roman" w:cs="Times New Roman"/>
          <w:b/>
          <w:bCs/>
        </w:rPr>
        <w:t>Expediente N° 15.012-A-26 –Asociación Centro Marítimo Austral C.E.M.A-</w:t>
      </w:r>
      <w:r w:rsidRPr="00E2394A">
        <w:rPr>
          <w:rFonts w:ascii="Times New Roman" w:hAnsi="Times New Roman" w:cs="Times New Roman"/>
        </w:rPr>
        <w:t xml:space="preserve">, solicita eximición de impuestos municipales. </w:t>
      </w:r>
      <w:r w:rsidRPr="00E2394A">
        <w:rPr>
          <w:rFonts w:ascii="Times New Roman" w:hAnsi="Times New Roman" w:cs="Times New Roman"/>
          <w:b/>
          <w:bCs/>
          <w:u w:val="single"/>
        </w:rPr>
        <w:t>(Ordenes de Despacho N° 083-PH-26, Proyecto de Ordenanza y N° 105-LG-26).</w:t>
      </w:r>
    </w:p>
    <w:p w:rsidR="00A17778" w:rsidRPr="00E2394A" w:rsidRDefault="00A17778" w:rsidP="00A17778">
      <w:pPr>
        <w:pStyle w:val="Prrafodelista"/>
        <w:numPr>
          <w:ilvl w:val="0"/>
          <w:numId w:val="0"/>
        </w:numPr>
        <w:ind w:left="1920"/>
        <w:rPr>
          <w:rFonts w:ascii="Times New Roman" w:hAnsi="Times New Roman" w:cs="Times New Roman"/>
        </w:rPr>
      </w:pPr>
    </w:p>
    <w:p w:rsidR="00A17778" w:rsidRPr="00E2394A" w:rsidRDefault="00A17778" w:rsidP="007B1EBE">
      <w:pPr>
        <w:pStyle w:val="Prrafodelista"/>
        <w:numPr>
          <w:ilvl w:val="2"/>
          <w:numId w:val="11"/>
        </w:numPr>
        <w:ind w:left="851" w:hanging="851"/>
        <w:rPr>
          <w:rFonts w:ascii="Times New Roman" w:hAnsi="Times New Roman" w:cs="Times New Roman"/>
          <w:b/>
          <w:bCs/>
        </w:rPr>
      </w:pPr>
      <w:r w:rsidRPr="00E2394A">
        <w:rPr>
          <w:rFonts w:ascii="Times New Roman" w:hAnsi="Times New Roman" w:cs="Times New Roman"/>
          <w:b/>
          <w:bCs/>
        </w:rPr>
        <w:t>Expediente N° 15.017-C-26 –Cárdenas Gómez, Lionel Egidio-</w:t>
      </w:r>
      <w:r w:rsidRPr="00E2394A">
        <w:rPr>
          <w:rFonts w:ascii="Times New Roman" w:hAnsi="Times New Roman" w:cs="Times New Roman"/>
        </w:rPr>
        <w:t xml:space="preserve">, solicita condonación de impuestos municipales por bajos recursos. </w:t>
      </w:r>
      <w:r w:rsidRPr="00E2394A">
        <w:rPr>
          <w:rFonts w:ascii="Times New Roman" w:hAnsi="Times New Roman" w:cs="Times New Roman"/>
          <w:b/>
          <w:bCs/>
          <w:u w:val="single"/>
        </w:rPr>
        <w:t>(Ordenes de Despacho N° 084 -PH-26, Proyecto de Ordenanza y N° 108-LG-26).</w:t>
      </w:r>
    </w:p>
    <w:p w:rsidR="00A17778" w:rsidRPr="00E2394A" w:rsidRDefault="00A17778" w:rsidP="00A17778">
      <w:pPr>
        <w:ind w:left="1560" w:firstLine="0"/>
        <w:rPr>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rPr>
      </w:pPr>
      <w:r w:rsidRPr="00E2394A">
        <w:rPr>
          <w:rFonts w:ascii="Times New Roman" w:hAnsi="Times New Roman" w:cs="Times New Roman"/>
          <w:b/>
          <w:bCs/>
        </w:rPr>
        <w:t>Expediente N° 15.024-M-26 –Mayorga, Rosa del Carmen-</w:t>
      </w:r>
      <w:r w:rsidRPr="00E2394A">
        <w:rPr>
          <w:rFonts w:ascii="Times New Roman" w:hAnsi="Times New Roman" w:cs="Times New Roman"/>
        </w:rPr>
        <w:t>, solicita eximición de impuestos municipales.</w:t>
      </w:r>
      <w:r w:rsidRPr="00E2394A">
        <w:rPr>
          <w:rFonts w:ascii="Times New Roman" w:hAnsi="Times New Roman" w:cs="Times New Roman"/>
          <w:b/>
          <w:bCs/>
        </w:rPr>
        <w:t xml:space="preserve"> </w:t>
      </w:r>
      <w:r w:rsidRPr="00E2394A">
        <w:rPr>
          <w:rFonts w:ascii="Times New Roman" w:hAnsi="Times New Roman" w:cs="Times New Roman"/>
          <w:b/>
          <w:bCs/>
          <w:u w:val="single"/>
        </w:rPr>
        <w:t>(Ordenes de Despacho N° 085-PH-26, Proyecto de Ordenanza y N° 118-LG-26).</w:t>
      </w:r>
      <w:bookmarkEnd w:id="3"/>
    </w:p>
    <w:p w:rsidR="00A17778" w:rsidRPr="00E2394A" w:rsidRDefault="00A17778" w:rsidP="00A17778">
      <w:pPr>
        <w:ind w:left="1560" w:firstLine="0"/>
        <w:rPr>
          <w:b/>
          <w:sz w:val="24"/>
          <w:szCs w:val="24"/>
          <w:u w:val="single"/>
        </w:rPr>
      </w:pPr>
    </w:p>
    <w:p w:rsidR="00426498" w:rsidRPr="00E2394A" w:rsidRDefault="00C708A5" w:rsidP="007B1EBE">
      <w:pPr>
        <w:pStyle w:val="Prrafodelista"/>
        <w:numPr>
          <w:ilvl w:val="2"/>
          <w:numId w:val="11"/>
        </w:numPr>
        <w:ind w:left="851" w:hanging="851"/>
        <w:rPr>
          <w:rFonts w:ascii="Times New Roman" w:hAnsi="Times New Roman" w:cs="Times New Roman"/>
        </w:rPr>
      </w:pPr>
      <w:r w:rsidRPr="00E2394A">
        <w:rPr>
          <w:rFonts w:ascii="Times New Roman" w:hAnsi="Times New Roman" w:cs="Times New Roman"/>
          <w:b/>
          <w:u w:val="single"/>
        </w:rPr>
        <w:lastRenderedPageBreak/>
        <w:t xml:space="preserve"> </w:t>
      </w:r>
      <w:r w:rsidR="00A17778" w:rsidRPr="00E2394A">
        <w:rPr>
          <w:rFonts w:ascii="Times New Roman" w:hAnsi="Times New Roman" w:cs="Times New Roman"/>
          <w:b/>
        </w:rPr>
        <w:t>Expediente N° 15.045-C-26 –</w:t>
      </w:r>
      <w:proofErr w:type="spellStart"/>
      <w:r w:rsidR="00A17778" w:rsidRPr="00E2394A">
        <w:rPr>
          <w:rFonts w:ascii="Times New Roman" w:hAnsi="Times New Roman" w:cs="Times New Roman"/>
          <w:b/>
        </w:rPr>
        <w:t>Calhuante</w:t>
      </w:r>
      <w:proofErr w:type="spellEnd"/>
      <w:r w:rsidR="00A17778" w:rsidRPr="00E2394A">
        <w:rPr>
          <w:rFonts w:ascii="Times New Roman" w:hAnsi="Times New Roman" w:cs="Times New Roman"/>
          <w:b/>
        </w:rPr>
        <w:t xml:space="preserve">, Gladys </w:t>
      </w:r>
      <w:proofErr w:type="spellStart"/>
      <w:r w:rsidR="00A17778" w:rsidRPr="00E2394A">
        <w:rPr>
          <w:rFonts w:ascii="Times New Roman" w:hAnsi="Times New Roman" w:cs="Times New Roman"/>
          <w:b/>
        </w:rPr>
        <w:t>Lucerina</w:t>
      </w:r>
      <w:proofErr w:type="spellEnd"/>
      <w:r w:rsidR="00A17778" w:rsidRPr="00E2394A">
        <w:rPr>
          <w:rFonts w:ascii="Times New Roman" w:hAnsi="Times New Roman" w:cs="Times New Roman"/>
          <w:b/>
        </w:rPr>
        <w:t xml:space="preserve">-, </w:t>
      </w:r>
      <w:r w:rsidR="00A17778" w:rsidRPr="00E2394A">
        <w:rPr>
          <w:rFonts w:ascii="Times New Roman" w:hAnsi="Times New Roman" w:cs="Times New Roman"/>
          <w:bCs/>
        </w:rPr>
        <w:t>solicita condonación de impuestos municipales.</w:t>
      </w:r>
      <w:r w:rsidR="00A17778" w:rsidRPr="00E2394A">
        <w:rPr>
          <w:rFonts w:ascii="Times New Roman" w:hAnsi="Times New Roman" w:cs="Times New Roman"/>
          <w:b/>
          <w:u w:val="single"/>
        </w:rPr>
        <w:t xml:space="preserve"> (Ordenes de Despacho N° 086-PH-26, Proyecto de Ordenanza y N° 115-LG-26).</w:t>
      </w:r>
    </w:p>
    <w:p w:rsidR="00A17778" w:rsidRPr="00E2394A" w:rsidRDefault="00A17778" w:rsidP="00A17778">
      <w:pPr>
        <w:ind w:left="1560" w:firstLine="0"/>
        <w:rPr>
          <w:sz w:val="24"/>
          <w:szCs w:val="24"/>
        </w:rPr>
      </w:pPr>
    </w:p>
    <w:p w:rsidR="00426498" w:rsidRPr="00E2394A" w:rsidRDefault="00A17778" w:rsidP="007B1EBE">
      <w:pPr>
        <w:pStyle w:val="Prrafodelista"/>
        <w:numPr>
          <w:ilvl w:val="2"/>
          <w:numId w:val="11"/>
        </w:numPr>
        <w:ind w:left="851" w:hanging="851"/>
        <w:rPr>
          <w:rFonts w:ascii="Times New Roman" w:hAnsi="Times New Roman" w:cs="Times New Roman"/>
          <w:u w:val="single"/>
        </w:rPr>
      </w:pPr>
      <w:r w:rsidRPr="00E2394A">
        <w:rPr>
          <w:rFonts w:ascii="Times New Roman" w:hAnsi="Times New Roman" w:cs="Times New Roman"/>
          <w:b/>
          <w:bCs/>
        </w:rPr>
        <w:t>Expediente N° 15.053-V-26 –</w:t>
      </w:r>
      <w:r w:rsidR="00680DD5" w:rsidRPr="00E2394A">
        <w:rPr>
          <w:rFonts w:ascii="Times New Roman" w:hAnsi="Times New Roman" w:cs="Times New Roman"/>
          <w:b/>
          <w:bCs/>
        </w:rPr>
        <w:t>V</w:t>
      </w:r>
      <w:r w:rsidRPr="00E2394A">
        <w:rPr>
          <w:rFonts w:ascii="Times New Roman" w:hAnsi="Times New Roman" w:cs="Times New Roman"/>
          <w:b/>
          <w:bCs/>
        </w:rPr>
        <w:t xml:space="preserve">ivar Pérez, Sonia del Rosario-, </w:t>
      </w:r>
      <w:r w:rsidRPr="00E2394A">
        <w:rPr>
          <w:rFonts w:ascii="Times New Roman" w:hAnsi="Times New Roman" w:cs="Times New Roman"/>
        </w:rPr>
        <w:t>solicita condonación de impuestos municipales.</w:t>
      </w:r>
      <w:r w:rsidRPr="00E2394A">
        <w:rPr>
          <w:rFonts w:ascii="Times New Roman" w:hAnsi="Times New Roman" w:cs="Times New Roman"/>
          <w:b/>
          <w:bCs/>
        </w:rPr>
        <w:t xml:space="preserve"> </w:t>
      </w:r>
      <w:r w:rsidRPr="00E2394A">
        <w:rPr>
          <w:rFonts w:ascii="Times New Roman" w:hAnsi="Times New Roman" w:cs="Times New Roman"/>
          <w:b/>
          <w:bCs/>
          <w:u w:val="single"/>
        </w:rPr>
        <w:t>(Ordenes de Despacho N° 087-PH-26, Proyecto de Ordenanza y N° 112-LG-26).</w:t>
      </w:r>
    </w:p>
    <w:p w:rsidR="00A17778" w:rsidRPr="00E2394A" w:rsidRDefault="00A17778" w:rsidP="00A17778">
      <w:pPr>
        <w:ind w:left="1560" w:firstLine="0"/>
        <w:rPr>
          <w:sz w:val="24"/>
          <w:szCs w:val="24"/>
          <w:u w:val="single"/>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Expediente N° 15.056-S-26 –Santana, Alicia del Carmen</w:t>
      </w:r>
      <w:r w:rsidRPr="00E2394A">
        <w:rPr>
          <w:rFonts w:ascii="Times New Roman" w:hAnsi="Times New Roman" w:cs="Times New Roman"/>
        </w:rPr>
        <w:t xml:space="preserve">-, solicita condonación de impuestos municipales. </w:t>
      </w:r>
      <w:r w:rsidRPr="00E2394A">
        <w:rPr>
          <w:rFonts w:ascii="Times New Roman" w:hAnsi="Times New Roman" w:cs="Times New Roman"/>
          <w:b/>
          <w:bCs/>
          <w:u w:val="single"/>
        </w:rPr>
        <w:t>(Ordenes de Despacho N° 088-PH-26, Proyecto de Ordenanza y N° 109-LG-26).</w:t>
      </w:r>
    </w:p>
    <w:p w:rsidR="00A17778" w:rsidRPr="00E2394A" w:rsidRDefault="00A17778" w:rsidP="00A17778">
      <w:pPr>
        <w:ind w:left="1560" w:firstLine="0"/>
        <w:rPr>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 xml:space="preserve">Expediente N° 15.064-C-26 –Care Huirimilla, </w:t>
      </w:r>
      <w:r w:rsidR="001E43DE" w:rsidRPr="00E2394A">
        <w:rPr>
          <w:rFonts w:ascii="Times New Roman" w:hAnsi="Times New Roman" w:cs="Times New Roman"/>
          <w:b/>
          <w:bCs/>
        </w:rPr>
        <w:t>Inés</w:t>
      </w:r>
      <w:r w:rsidRPr="00E2394A">
        <w:rPr>
          <w:rFonts w:ascii="Times New Roman" w:hAnsi="Times New Roman" w:cs="Times New Roman"/>
          <w:b/>
          <w:bCs/>
        </w:rPr>
        <w:t xml:space="preserve"> Melania</w:t>
      </w:r>
      <w:r w:rsidRPr="00E2394A">
        <w:rPr>
          <w:rFonts w:ascii="Times New Roman" w:hAnsi="Times New Roman" w:cs="Times New Roman"/>
        </w:rPr>
        <w:t xml:space="preserve">-, solicita condonación de impuestos municipales. </w:t>
      </w:r>
      <w:r w:rsidRPr="00E2394A">
        <w:rPr>
          <w:rFonts w:ascii="Times New Roman" w:hAnsi="Times New Roman" w:cs="Times New Roman"/>
          <w:b/>
          <w:bCs/>
          <w:u w:val="single"/>
        </w:rPr>
        <w:t>(Ordenes de Despacho N° 089-PH-26, Proyecto de Ordenanza y N° 113-LG-26).</w:t>
      </w:r>
    </w:p>
    <w:p w:rsidR="00A17778" w:rsidRPr="00E2394A" w:rsidRDefault="00A17778" w:rsidP="00A17778">
      <w:pPr>
        <w:pStyle w:val="Prrafodelista"/>
        <w:numPr>
          <w:ilvl w:val="0"/>
          <w:numId w:val="0"/>
        </w:numPr>
        <w:ind w:left="1920"/>
        <w:rPr>
          <w:rFonts w:ascii="Times New Roman" w:hAnsi="Times New Roman" w:cs="Times New Roman"/>
        </w:rPr>
      </w:pPr>
    </w:p>
    <w:p w:rsidR="00A17778" w:rsidRPr="00E2394A" w:rsidRDefault="00A17778" w:rsidP="007B1EBE">
      <w:pPr>
        <w:pStyle w:val="Prrafodelista"/>
        <w:numPr>
          <w:ilvl w:val="2"/>
          <w:numId w:val="11"/>
        </w:numPr>
        <w:ind w:left="851" w:hanging="851"/>
        <w:rPr>
          <w:rFonts w:ascii="Times New Roman" w:hAnsi="Times New Roman" w:cs="Times New Roman"/>
          <w:b/>
          <w:bCs/>
          <w:u w:val="single"/>
        </w:rPr>
      </w:pPr>
      <w:r w:rsidRPr="00E2394A">
        <w:rPr>
          <w:rFonts w:ascii="Times New Roman" w:hAnsi="Times New Roman" w:cs="Times New Roman"/>
          <w:b/>
          <w:bCs/>
        </w:rPr>
        <w:t>Expediente N° 15.068-H-26 –Haro, Rocío Evelyn-</w:t>
      </w:r>
      <w:r w:rsidRPr="00E2394A">
        <w:rPr>
          <w:rFonts w:ascii="Times New Roman" w:hAnsi="Times New Roman" w:cs="Times New Roman"/>
        </w:rPr>
        <w:t xml:space="preserve">, solicita eximición de impuestos municipales por discapacidad. </w:t>
      </w:r>
      <w:r w:rsidRPr="00E2394A">
        <w:rPr>
          <w:rFonts w:ascii="Times New Roman" w:hAnsi="Times New Roman" w:cs="Times New Roman"/>
          <w:b/>
          <w:bCs/>
          <w:u w:val="single"/>
        </w:rPr>
        <w:t>(Ordenes de Despacho N° 090-PH-26, Proyecto de Ordenanza y N° 107-LG-26).</w:t>
      </w:r>
    </w:p>
    <w:p w:rsidR="00A17778" w:rsidRPr="00E2394A" w:rsidRDefault="00A17778" w:rsidP="00A17778">
      <w:pPr>
        <w:ind w:left="1560" w:firstLine="0"/>
        <w:rPr>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b/>
          <w:bCs/>
        </w:rPr>
      </w:pPr>
      <w:r w:rsidRPr="00E2394A">
        <w:rPr>
          <w:rFonts w:ascii="Times New Roman" w:hAnsi="Times New Roman" w:cs="Times New Roman"/>
          <w:b/>
          <w:bCs/>
        </w:rPr>
        <w:t>Expediente N° 15.081-M-26 –Muñoz Mancilla, Emilia-</w:t>
      </w:r>
      <w:r w:rsidRPr="00E2394A">
        <w:rPr>
          <w:rFonts w:ascii="Times New Roman" w:hAnsi="Times New Roman" w:cs="Times New Roman"/>
        </w:rPr>
        <w:t xml:space="preserve">, solicita condonación </w:t>
      </w:r>
      <w:r w:rsidR="001E43DE" w:rsidRPr="00E2394A">
        <w:rPr>
          <w:rFonts w:ascii="Times New Roman" w:hAnsi="Times New Roman" w:cs="Times New Roman"/>
        </w:rPr>
        <w:t>de impuestos</w:t>
      </w:r>
      <w:r w:rsidRPr="00E2394A">
        <w:rPr>
          <w:rFonts w:ascii="Times New Roman" w:hAnsi="Times New Roman" w:cs="Times New Roman"/>
        </w:rPr>
        <w:t xml:space="preserve"> municipales. </w:t>
      </w:r>
      <w:r w:rsidRPr="00E2394A">
        <w:rPr>
          <w:rFonts w:ascii="Times New Roman" w:hAnsi="Times New Roman" w:cs="Times New Roman"/>
          <w:b/>
          <w:bCs/>
          <w:u w:val="single"/>
        </w:rPr>
        <w:t>(Ordenes de Despacho N° 091-PH-26, Proyecto de Ordenanza y N° 106-LG-26).</w:t>
      </w:r>
    </w:p>
    <w:p w:rsidR="00A17778" w:rsidRPr="00E2394A" w:rsidRDefault="00A17778" w:rsidP="00A17778">
      <w:pPr>
        <w:pStyle w:val="Prrafodelista"/>
        <w:numPr>
          <w:ilvl w:val="0"/>
          <w:numId w:val="0"/>
        </w:numPr>
        <w:ind w:left="851"/>
        <w:rPr>
          <w:rFonts w:ascii="Times New Roman" w:hAnsi="Times New Roman" w:cs="Times New Roman"/>
        </w:rPr>
      </w:pPr>
    </w:p>
    <w:p w:rsidR="00A17778" w:rsidRPr="00E2394A" w:rsidRDefault="00A17778" w:rsidP="007B1EBE">
      <w:pPr>
        <w:pStyle w:val="Prrafodelista"/>
        <w:numPr>
          <w:ilvl w:val="2"/>
          <w:numId w:val="11"/>
        </w:numPr>
        <w:ind w:left="851" w:hanging="851"/>
        <w:rPr>
          <w:rFonts w:ascii="Times New Roman" w:hAnsi="Times New Roman" w:cs="Times New Roman"/>
          <w:b/>
          <w:bCs/>
        </w:rPr>
      </w:pPr>
      <w:r w:rsidRPr="00E2394A">
        <w:rPr>
          <w:rFonts w:ascii="Times New Roman" w:hAnsi="Times New Roman" w:cs="Times New Roman"/>
          <w:b/>
          <w:bCs/>
        </w:rPr>
        <w:t>Expediente N° 15.111-R-26 –Romero, Graciela Beatriz</w:t>
      </w:r>
      <w:r w:rsidRPr="00E2394A">
        <w:rPr>
          <w:rFonts w:ascii="Times New Roman" w:hAnsi="Times New Roman" w:cs="Times New Roman"/>
        </w:rPr>
        <w:t xml:space="preserve">-, solicita condonación de impuestos municipales. </w:t>
      </w:r>
      <w:r w:rsidRPr="00E2394A">
        <w:rPr>
          <w:rFonts w:ascii="Times New Roman" w:hAnsi="Times New Roman" w:cs="Times New Roman"/>
          <w:b/>
          <w:bCs/>
          <w:u w:val="single"/>
        </w:rPr>
        <w:t>(Ordenes de Despacho N° 093-PH-26, Proyecto de Ordenanza y N° 110-LG-26</w:t>
      </w:r>
      <w:r w:rsidRPr="00E2394A">
        <w:rPr>
          <w:rFonts w:ascii="Times New Roman" w:hAnsi="Times New Roman" w:cs="Times New Roman"/>
          <w:b/>
          <w:bCs/>
        </w:rPr>
        <w:t>).</w:t>
      </w:r>
      <w:bookmarkStart w:id="41" w:name="_Hlk229995423"/>
    </w:p>
    <w:p w:rsidR="00A17778" w:rsidRPr="00E2394A" w:rsidRDefault="00A17778" w:rsidP="00A17778">
      <w:pPr>
        <w:rPr>
          <w:sz w:val="24"/>
          <w:szCs w:val="24"/>
        </w:rPr>
      </w:pPr>
    </w:p>
    <w:p w:rsidR="00A17778" w:rsidRPr="00E2394A" w:rsidRDefault="00A17778" w:rsidP="007B1EBE">
      <w:pPr>
        <w:pStyle w:val="Prrafodelista"/>
        <w:numPr>
          <w:ilvl w:val="2"/>
          <w:numId w:val="11"/>
        </w:numPr>
        <w:ind w:left="851" w:hanging="851"/>
        <w:rPr>
          <w:rFonts w:ascii="Times New Roman" w:hAnsi="Times New Roman" w:cs="Times New Roman"/>
          <w:b/>
          <w:bCs/>
        </w:rPr>
      </w:pPr>
      <w:r w:rsidRPr="00E2394A">
        <w:rPr>
          <w:rFonts w:ascii="Times New Roman" w:hAnsi="Times New Roman" w:cs="Times New Roman"/>
          <w:b/>
          <w:bCs/>
        </w:rPr>
        <w:t>Expediente N° 15.112-C-26 –Caro, Elva Elisa-</w:t>
      </w:r>
      <w:r w:rsidRPr="00E2394A">
        <w:rPr>
          <w:rFonts w:ascii="Times New Roman" w:hAnsi="Times New Roman" w:cs="Times New Roman"/>
        </w:rPr>
        <w:t>, solicita condonación de impuestos municipales y patente automotor por discapacidad.</w:t>
      </w:r>
      <w:r w:rsidRPr="00E2394A">
        <w:rPr>
          <w:rFonts w:ascii="Times New Roman" w:hAnsi="Times New Roman" w:cs="Times New Roman"/>
          <w:b/>
          <w:bCs/>
        </w:rPr>
        <w:t xml:space="preserve"> </w:t>
      </w:r>
      <w:r w:rsidRPr="00E2394A">
        <w:rPr>
          <w:rFonts w:ascii="Times New Roman" w:hAnsi="Times New Roman" w:cs="Times New Roman"/>
          <w:b/>
          <w:bCs/>
          <w:u w:val="single"/>
        </w:rPr>
        <w:t>(Ordenes de Despacho N° 094-PH-26, Proyecto de Ordenanza y N° 114-LG-26).</w:t>
      </w:r>
    </w:p>
    <w:p w:rsidR="00A17778" w:rsidRPr="00E2394A" w:rsidRDefault="00A17778" w:rsidP="00EC09D9">
      <w:pPr>
        <w:ind w:left="0" w:firstLine="0"/>
        <w:rPr>
          <w:sz w:val="24"/>
          <w:szCs w:val="24"/>
        </w:rPr>
      </w:pPr>
    </w:p>
    <w:p w:rsidR="0013105E" w:rsidRPr="00E2394A" w:rsidRDefault="00A17778" w:rsidP="007B1EBE">
      <w:pPr>
        <w:pStyle w:val="Prrafodelista"/>
        <w:numPr>
          <w:ilvl w:val="2"/>
          <w:numId w:val="11"/>
        </w:numPr>
        <w:ind w:left="851" w:hanging="851"/>
        <w:rPr>
          <w:rFonts w:ascii="Times New Roman" w:hAnsi="Times New Roman" w:cs="Times New Roman"/>
        </w:rPr>
      </w:pPr>
      <w:r w:rsidRPr="00E2394A">
        <w:rPr>
          <w:rFonts w:ascii="Times New Roman" w:hAnsi="Times New Roman" w:cs="Times New Roman"/>
          <w:b/>
          <w:bCs/>
        </w:rPr>
        <w:t>Expediente N° 15</w:t>
      </w:r>
      <w:r w:rsidRPr="00E2394A">
        <w:rPr>
          <w:rFonts w:ascii="Times New Roman" w:hAnsi="Times New Roman" w:cs="Times New Roman"/>
        </w:rPr>
        <w:t>.</w:t>
      </w:r>
      <w:r w:rsidRPr="00E2394A">
        <w:rPr>
          <w:rFonts w:ascii="Times New Roman" w:hAnsi="Times New Roman" w:cs="Times New Roman"/>
          <w:b/>
          <w:bCs/>
        </w:rPr>
        <w:t xml:space="preserve">959-H-25 –Haro Báez, </w:t>
      </w:r>
      <w:r w:rsidR="00CB150D">
        <w:rPr>
          <w:rFonts w:ascii="Times New Roman" w:hAnsi="Times New Roman" w:cs="Times New Roman"/>
          <w:b/>
          <w:bCs/>
        </w:rPr>
        <w:t>Nolberto</w:t>
      </w:r>
      <w:r w:rsidRPr="00E2394A">
        <w:rPr>
          <w:rFonts w:ascii="Times New Roman" w:hAnsi="Times New Roman" w:cs="Times New Roman"/>
          <w:b/>
          <w:bCs/>
        </w:rPr>
        <w:t xml:space="preserve"> Juvenal-</w:t>
      </w:r>
      <w:r w:rsidRPr="00E2394A">
        <w:rPr>
          <w:rFonts w:ascii="Times New Roman" w:hAnsi="Times New Roman" w:cs="Times New Roman"/>
        </w:rPr>
        <w:t xml:space="preserve">, solicita eximición de impuestos municipales por discapacidad. </w:t>
      </w:r>
      <w:r w:rsidRPr="00E2394A">
        <w:rPr>
          <w:rFonts w:ascii="Times New Roman" w:hAnsi="Times New Roman" w:cs="Times New Roman"/>
          <w:b/>
          <w:bCs/>
          <w:u w:val="single"/>
        </w:rPr>
        <w:t>(Ordenes de Despacho N° 095-PH-26, Proyecto de Ordenanza y N° 111-LG-26).</w:t>
      </w:r>
      <w:bookmarkStart w:id="42" w:name="_Hlk226366240"/>
      <w:bookmarkEnd w:id="41"/>
    </w:p>
    <w:bookmarkEnd w:id="42"/>
    <w:p w:rsidR="008E7FC8" w:rsidRPr="00E2394A" w:rsidRDefault="008E7FC8" w:rsidP="0056010C">
      <w:pPr>
        <w:ind w:left="0" w:right="-1" w:firstLine="0"/>
        <w:rPr>
          <w:sz w:val="24"/>
          <w:szCs w:val="24"/>
        </w:rPr>
      </w:pPr>
    </w:p>
    <w:p w:rsidR="00E2394A" w:rsidRPr="00E2394A" w:rsidRDefault="00E2394A">
      <w:pPr>
        <w:ind w:left="0" w:right="-1" w:firstLine="0"/>
        <w:rPr>
          <w:sz w:val="24"/>
          <w:szCs w:val="24"/>
        </w:rPr>
      </w:pPr>
    </w:p>
    <w:sectPr w:rsidR="00E2394A" w:rsidRPr="00E2394A" w:rsidSect="00B04D4D">
      <w:headerReference w:type="even" r:id="rId8"/>
      <w:headerReference w:type="default" r:id="rId9"/>
      <w:footerReference w:type="default" r:id="rId10"/>
      <w:pgSz w:w="12242" w:h="20163" w:code="5"/>
      <w:pgMar w:top="3261" w:right="902" w:bottom="1440" w:left="2268" w:header="720" w:footer="1701" w:gutter="284"/>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A6527" w:rsidRDefault="000A6527">
      <w:r>
        <w:separator/>
      </w:r>
    </w:p>
  </w:endnote>
  <w:endnote w:type="continuationSeparator" w:id="0">
    <w:p w:rsidR="000A6527" w:rsidRDefault="000A6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153D3" w:rsidRDefault="003153D3">
    <w:pPr>
      <w:pStyle w:val="Piedepgina"/>
      <w:jc w:val="right"/>
    </w:pPr>
    <w:r>
      <w:rPr>
        <w:noProof/>
      </w:rPr>
      <w:fldChar w:fldCharType="begin"/>
    </w:r>
    <w:r>
      <w:rPr>
        <w:noProof/>
      </w:rPr>
      <w:instrText xml:space="preserve"> PAGE   \* MERGEFORMAT </w:instrText>
    </w:r>
    <w:r>
      <w:rPr>
        <w:noProof/>
      </w:rPr>
      <w:fldChar w:fldCharType="separate"/>
    </w:r>
    <w:r>
      <w:rPr>
        <w:noProof/>
      </w:rPr>
      <w:t>10</w:t>
    </w:r>
    <w:r>
      <w:rPr>
        <w:noProof/>
      </w:rPr>
      <w:fldChar w:fldCharType="end"/>
    </w:r>
  </w:p>
  <w:p w:rsidR="003153D3" w:rsidRDefault="003153D3" w:rsidP="0053256D">
    <w:pPr>
      <w:pStyle w:val="Encabezado"/>
      <w:ind w:right="360"/>
      <w:jc w:val="center"/>
      <w:rPr>
        <w:sz w:val="16"/>
        <w:lang w:val="es-ES_tradnl"/>
      </w:rPr>
    </w:pPr>
    <w:r>
      <w:rPr>
        <w:noProof/>
        <w:sz w:val="16"/>
        <w:lang w:val="es-AR" w:eastAsia="es-AR"/>
      </w:rPr>
      <mc:AlternateContent>
        <mc:Choice Requires="wps">
          <w:drawing>
            <wp:anchor distT="0" distB="0" distL="114300" distR="114300" simplePos="0" relativeHeight="251659776" behindDoc="0" locked="0" layoutInCell="0" allowOverlap="1" wp14:anchorId="6FDE2090" wp14:editId="37942F7F">
              <wp:simplePos x="0" y="0"/>
              <wp:positionH relativeFrom="column">
                <wp:posOffset>-1250950</wp:posOffset>
              </wp:positionH>
              <wp:positionV relativeFrom="paragraph">
                <wp:posOffset>1287145</wp:posOffset>
              </wp:positionV>
              <wp:extent cx="2261235" cy="9509760"/>
              <wp:effectExtent l="0" t="0" r="0" b="0"/>
              <wp:wrapNone/>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9509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53D3" w:rsidRDefault="003153D3" w:rsidP="0053256D">
                          <w:pP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tbl>
                          <w:tblPr>
                            <w:tblW w:w="0" w:type="auto"/>
                            <w:tblInd w:w="1204" w:type="dxa"/>
                            <w:tblLayout w:type="fixed"/>
                            <w:tblCellMar>
                              <w:left w:w="70" w:type="dxa"/>
                              <w:right w:w="70" w:type="dxa"/>
                            </w:tblCellMar>
                            <w:tblLook w:val="0000" w:firstRow="0" w:lastRow="0" w:firstColumn="0" w:lastColumn="0" w:noHBand="0" w:noVBand="0"/>
                          </w:tblPr>
                          <w:tblGrid>
                            <w:gridCol w:w="354"/>
                          </w:tblGrid>
                          <w:tr w:rsidR="003153D3">
                            <w:trPr>
                              <w:cantSplit/>
                              <w:trHeight w:val="1640"/>
                            </w:trPr>
                            <w:tc>
                              <w:tcPr>
                                <w:tcW w:w="354" w:type="dxa"/>
                                <w:textDirection w:val="btLr"/>
                              </w:tcPr>
                              <w:p w:rsidR="003153D3" w:rsidRDefault="003153D3">
                                <w:pPr>
                                  <w:ind w:left="113" w:right="113"/>
                                </w:pPr>
                                <w:r>
                                  <w:t>www.mrg.gov.ar</w:t>
                                </w:r>
                              </w:p>
                            </w:tc>
                          </w:tr>
                        </w:tbl>
                        <w:p w:rsidR="003153D3" w:rsidRDefault="003153D3" w:rsidP="0053256D">
                          <w:pPr>
                            <w:jc w:val="center"/>
                            <w:rPr>
                              <w:sz w:val="16"/>
                              <w:lang w:val="es-ES_trad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DE2090" id="_x0000_t202" coordsize="21600,21600" o:spt="202" path="m,l,21600r21600,l21600,xe">
              <v:stroke joinstyle="miter"/>
              <v:path gradientshapeok="t" o:connecttype="rect"/>
            </v:shapetype>
            <v:shape id="Text Box 18" o:spid="_x0000_s1027" type="#_x0000_t202" style="position:absolute;left:0;text-align:left;margin-left:-98.5pt;margin-top:101.35pt;width:178.05pt;height:748.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" o:allowincell="f" filled="f" stroked="f">
              <v:textbox>
                <w:txbxContent>
                  <w:p w:rsidR="003153D3" w:rsidRDefault="003153D3" w:rsidP="0053256D">
                    <w:pP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p w:rsidR="003153D3" w:rsidRDefault="003153D3" w:rsidP="0053256D">
                    <w:pPr>
                      <w:jc w:val="center"/>
                      <w:rPr>
                        <w:sz w:val="16"/>
                        <w:lang w:val="es-ES_tradnl"/>
                      </w:rPr>
                    </w:pPr>
                  </w:p>
                  <w:tbl>
                    <w:tblPr>
                      <w:tblW w:w="0" w:type="auto"/>
                      <w:tblInd w:w="1204" w:type="dxa"/>
                      <w:tblLayout w:type="fixed"/>
                      <w:tblCellMar>
                        <w:left w:w="70" w:type="dxa"/>
                        <w:right w:w="70" w:type="dxa"/>
                      </w:tblCellMar>
                      <w:tblLook w:val="0000" w:firstRow="0" w:lastRow="0" w:firstColumn="0" w:lastColumn="0" w:noHBand="0" w:noVBand="0"/>
                    </w:tblPr>
                    <w:tblGrid>
                      <w:gridCol w:w="354"/>
                    </w:tblGrid>
                    <w:tr w:rsidR="003153D3">
                      <w:trPr>
                        <w:cantSplit/>
                        <w:trHeight w:val="1640"/>
                      </w:trPr>
                      <w:tc>
                        <w:tcPr>
                          <w:tcW w:w="354" w:type="dxa"/>
                          <w:textDirection w:val="btLr"/>
                        </w:tcPr>
                        <w:p w:rsidR="003153D3" w:rsidRDefault="003153D3">
                          <w:pPr>
                            <w:ind w:left="113" w:right="113"/>
                          </w:pPr>
                          <w:r>
                            <w:t>www.mrg.gov.ar</w:t>
                          </w:r>
                        </w:p>
                      </w:tc>
                    </w:tr>
                  </w:tbl>
                  <w:p w:rsidR="003153D3" w:rsidRDefault="003153D3" w:rsidP="0053256D">
                    <w:pPr>
                      <w:jc w:val="center"/>
                      <w:rPr>
                        <w:sz w:val="16"/>
                        <w:lang w:val="es-ES_tradnl"/>
                      </w:rPr>
                    </w:pPr>
                  </w:p>
                </w:txbxContent>
              </v:textbox>
            </v:shape>
          </w:pict>
        </mc:Fallback>
      </mc:AlternateContent>
    </w:r>
    <w:r>
      <w:rPr>
        <w:noProof/>
        <w:sz w:val="16"/>
        <w:lang w:val="es-AR" w:eastAsia="es-AR"/>
      </w:rPr>
      <mc:AlternateContent>
        <mc:Choice Requires="wpg">
          <w:drawing>
            <wp:anchor distT="0" distB="0" distL="114300" distR="114300" simplePos="0" relativeHeight="251658752" behindDoc="0" locked="0" layoutInCell="0" allowOverlap="1" wp14:anchorId="4AEEE64A" wp14:editId="4A0585D7">
              <wp:simplePos x="0" y="0"/>
              <wp:positionH relativeFrom="column">
                <wp:posOffset>-334010</wp:posOffset>
              </wp:positionH>
              <wp:positionV relativeFrom="paragraph">
                <wp:posOffset>1706880</wp:posOffset>
              </wp:positionV>
              <wp:extent cx="457200" cy="9181465"/>
              <wp:effectExtent l="38100" t="0" r="19050" b="19685"/>
              <wp:wrapNone/>
              <wp:docPr id="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9181465"/>
                        <a:chOff x="786" y="2344"/>
                        <a:chExt cx="720" cy="17349"/>
                      </a:xfrm>
                    </wpg:grpSpPr>
                    <wps:wsp>
                      <wps:cNvPr id="6" name="Line 16"/>
                      <wps:cNvCnPr/>
                      <wps:spPr bwMode="auto">
                        <a:xfrm>
                          <a:off x="1131" y="2413"/>
                          <a:ext cx="0" cy="17280"/>
                        </a:xfrm>
                        <a:prstGeom prst="line">
                          <a:avLst/>
                        </a:prstGeom>
                        <a:noFill/>
                        <a:ln w="9525">
                          <a:solidFill>
                            <a:srgbClr val="008080"/>
                          </a:solidFill>
                          <a:round/>
                          <a:headEnd/>
                          <a:tailEnd/>
                        </a:ln>
                        <a:extLst>
                          <a:ext uri="{909E8E84-426E-40DD-AFC4-6F175D3DCCD1}">
                            <a14:hiddenFill xmlns:a14="http://schemas.microsoft.com/office/drawing/2010/main">
                              <a:noFill/>
                            </a14:hiddenFill>
                          </a:ext>
                        </a:extLst>
                      </wps:spPr>
                      <wps:bodyPr/>
                    </wps:wsp>
                    <wps:wsp>
                      <wps:cNvPr id="7" name="AutoShape 17"/>
                      <wps:cNvSpPr>
                        <a:spLocks noChangeArrowheads="1"/>
                      </wps:cNvSpPr>
                      <wps:spPr bwMode="auto">
                        <a:xfrm>
                          <a:off x="786" y="2344"/>
                          <a:ext cx="720" cy="180"/>
                        </a:xfrm>
                        <a:prstGeom prst="ellipseRibbon2">
                          <a:avLst>
                            <a:gd name="adj1" fmla="val 25000"/>
                            <a:gd name="adj2" fmla="val 50000"/>
                            <a:gd name="adj3" fmla="val 12500"/>
                          </a:avLst>
                        </a:prstGeom>
                        <a:solidFill>
                          <a:srgbClr val="FFFFFF"/>
                        </a:solidFill>
                        <a:ln w="9525">
                          <a:solidFill>
                            <a:srgbClr val="00808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71AD1A" id="Group 15" o:spid="_x0000_s1026" style="position:absolute;margin-left:-26.3pt;margin-top:134.4pt;width:36pt;height:722.95pt;z-index:251658752" coordorigin="786,2344" coordsize="720,17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" o:allowincell="f">
              <v:line id="Line 16" o:spid="_x0000_s1027" style="position:absolute;visibility:visible;mso-wrap-style:square" from="1131,2413" to="1131,19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" strokecolor="teal"/>
              <v:shapetype id="_x0000_t108" coordsize="21600,21600" o:spt="108" adj="5400,16200,2700" path="wr@9@34@8@35,0@24@0@23@9,0@8@11@0@22@19@22@9@34@8@35@19@23@3@24l@7@36@3@4at@9@31@8@32@3@4@18@30@9@1@8@33@18@28@17@28@9@31@8@32@17@30,0@4l@5@36xear@9@1@8@33@17@28@0@29nfl@17@30ewr@9@1@8@33@18@28@19@29nfl@18@30em@0@23nfl@0@29em@19@23nfl@19@29e">
                <v:formulas>
                  <v:f eqn="val #0"/>
                  <v:f eqn="val #1"/>
                  <v:f eqn="val #2"/>
                  <v:f eqn="val width"/>
                  <v:f eqn="val height"/>
                  <v:f eqn="prod width 1 8"/>
                  <v:f eqn="prod width 1 2"/>
                  <v:f eqn="prod width 7 8"/>
                  <v:f eqn="prod width 3 2"/>
                  <v:f eqn="sum 0 0 @6"/>
                  <v:f eqn="prod #2 30573 4096"/>
                  <v:f eqn="prod @10 2 1"/>
                  <v:f eqn="sum @10 height #2"/>
                  <v:f eqn="sum @10 #1 0"/>
                  <v:f eqn="prod #1 1 2"/>
                  <v:f eqn="sum @10 @14 0"/>
                  <v:f eqn="sum @12 0 #1"/>
                  <v:f eqn="sum #0 @5 0"/>
                  <v:f eqn="sum width 0 @17"/>
                  <v:f eqn="sum width 0 #0"/>
                  <v:f eqn="sum @6 0 #0"/>
                  <v:f eqn="ellipse @20 width @10"/>
                  <v:f eqn="sum @10 0 @21"/>
                  <v:f eqn="sum @22 @16 @10"/>
                  <v:f eqn="sum #2 @16 @10"/>
                  <v:f eqn="prod @10 2391 32768"/>
                  <v:f eqn="sum @6 0 @17"/>
                  <v:f eqn="ellipse @26 width @10"/>
                  <v:f eqn="sum @10 #1 @27"/>
                  <v:f eqn="sum @22 #1 0"/>
                  <v:f eqn="sum @12 0 @27"/>
                  <v:f eqn="sum height 0 #2"/>
                  <v:f eqn="sum @10 @12 0"/>
                  <v:f eqn="sum @32 @10 @16"/>
                  <v:f eqn="sum @31 @10 @13"/>
                  <v:f eqn="sum @32 @10 @13"/>
                  <v:f eqn="sum @25 @12 @15"/>
                  <v:f eqn="sum @16 0 @15"/>
                  <v:f eqn="prod @37 2 3"/>
                  <v:f eqn="sum @1 @38 0"/>
                  <v:f eqn="sum #2 @38 0"/>
                  <v:f eqn="max @40 675"/>
                  <v:f eqn="prod width 3 8"/>
                  <v:f eqn="sum @42 0 4"/>
                </v:formulas>
                <v:path o:extrusionok="f" o:connecttype="custom" o:connectlocs="@6,0;@5,@36;@6,@1;@7,@36" o:connectangles="270,180,90,0" textboxrect="@0,@22,@19,@1"/>
                <v:handles>
                  <v:h position="#0,topLeft" xrange="@5,@43"/>
                  <v:h position="center,#1" yrange="@39,@31"/>
                  <v:h position="topLeft,#2" yrange="@41,@24"/>
                </v:handles>
                <o:complex v:ext="view"/>
              </v:shapetype>
              <v:shape id="AutoShape 17" o:spid="_x0000_s1028" type="#_x0000_t108" style="position:absolute;left:786;top:2344;width:72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" strokecolor="teal"/>
            </v:group>
          </w:pict>
        </mc:Fallback>
      </mc:AlternateContent>
    </w:r>
    <w:r>
      <w:rPr>
        <w:sz w:val="16"/>
        <w:lang w:val="es-ES_tradnl"/>
      </w:rPr>
      <w:t>“</w:t>
    </w:r>
    <w:r w:rsidRPr="00E848C8">
      <w:rPr>
        <w:sz w:val="14"/>
        <w:szCs w:val="14"/>
        <w:lang w:val="es-ES_tradnl"/>
      </w:rPr>
      <w:t>LOS HIELOS CONTINENTALES, LAS ISLAS MALVINAS, ANTÁRTIDA E ISLAS DEL ATLÁNTICO SUR, SON ARGENTINOS</w:t>
    </w:r>
    <w:r>
      <w:rPr>
        <w:sz w:val="16"/>
        <w:lang w:val="es-ES_tradnl"/>
      </w:rPr>
      <w:t>”</w:t>
    </w:r>
  </w:p>
  <w:p w:rsidR="003153D3" w:rsidRPr="0053256D" w:rsidRDefault="003153D3">
    <w:pPr>
      <w:pStyle w:val="Piedepgina"/>
      <w:jc w:val="center"/>
      <w:rPr>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A6527" w:rsidRDefault="000A6527">
      <w:r>
        <w:separator/>
      </w:r>
    </w:p>
  </w:footnote>
  <w:footnote w:type="continuationSeparator" w:id="0">
    <w:p w:rsidR="000A6527" w:rsidRDefault="000A65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153D3" w:rsidRDefault="003153D3">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13</w:t>
    </w:r>
    <w:r>
      <w:rPr>
        <w:rStyle w:val="Nmerodepgina"/>
      </w:rPr>
      <w:fldChar w:fldCharType="end"/>
    </w:r>
  </w:p>
  <w:p w:rsidR="003153D3" w:rsidRDefault="003153D3">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153D3" w:rsidRPr="00DA37F4" w:rsidRDefault="003153D3" w:rsidP="00EF6FB4">
    <w:pPr>
      <w:pStyle w:val="Encabezado"/>
      <w:tabs>
        <w:tab w:val="left" w:pos="1985"/>
      </w:tabs>
      <w:spacing w:line="480" w:lineRule="auto"/>
      <w:ind w:right="-539"/>
      <w:jc w:val="right"/>
      <w:rPr>
        <w:rFonts w:ascii="Garamond" w:hAnsi="Garamond"/>
        <w:b/>
        <w:iCs/>
        <w:sz w:val="16"/>
        <w:szCs w:val="16"/>
        <w:lang w:val="es-ES_tradnl"/>
      </w:rPr>
    </w:pPr>
    <w:r w:rsidRPr="00CC3A81">
      <w:rPr>
        <w:bCs/>
        <w:iCs/>
        <w:noProof/>
        <w:sz w:val="16"/>
        <w:szCs w:val="16"/>
        <w:lang w:val="es-AR" w:eastAsia="es-AR"/>
      </w:rPr>
      <w:drawing>
        <wp:anchor distT="0" distB="0" distL="114300" distR="114300" simplePos="0" relativeHeight="251796992" behindDoc="0" locked="0" layoutInCell="1" allowOverlap="1" wp14:anchorId="6DE7DB35" wp14:editId="72D17331">
          <wp:simplePos x="0" y="0"/>
          <wp:positionH relativeFrom="column">
            <wp:posOffset>-887095</wp:posOffset>
          </wp:positionH>
          <wp:positionV relativeFrom="paragraph">
            <wp:posOffset>-257175</wp:posOffset>
          </wp:positionV>
          <wp:extent cx="887095" cy="1257300"/>
          <wp:effectExtent l="0" t="0" r="8255" b="0"/>
          <wp:wrapNone/>
          <wp:docPr id="13" name="Imagen 13" descr="Descripción: C:\Users\Usuario\Desktop\PABLO GRASSO\ESCUDO HCD\escudo hc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C:\Users\Usuario\Desktop\PABLO GRASSO\ESCUDO HCD\escudo hcd.jpg"/>
                  <pic:cNvPicPr>
                    <a:picLocks noChangeAspect="1" noChangeArrowheads="1"/>
                  </pic:cNvPicPr>
                </pic:nvPicPr>
                <pic:blipFill>
                  <a:blip r:embed="rId1">
                    <a:extLst>
                      <a:ext uri="{BEBA8EAE-BF5A-486C-A8C5-ECC9F3942E4B}">
                        <a14:imgProps xmlns:a14="http://schemas.microsoft.com/office/drawing/2010/main">
                          <a14:imgLayer r:embed="rId2">
                            <a14:imgEffect>
                              <a14:saturation sat="0"/>
                            </a14:imgEffect>
                          </a14:imgLayer>
                        </a14:imgProps>
                      </a:ext>
                    </a:extLst>
                  </a:blip>
                  <a:srcRect/>
                  <a:stretch>
                    <a:fillRect/>
                  </a:stretch>
                </pic:blipFill>
                <pic:spPr bwMode="auto">
                  <a:xfrm>
                    <a:off x="0" y="0"/>
                    <a:ext cx="887095" cy="1257300"/>
                  </a:xfrm>
                  <a:prstGeom prst="rect">
                    <a:avLst/>
                  </a:prstGeom>
                  <a:noFill/>
                  <a:ln w="9525">
                    <a:noFill/>
                    <a:miter lim="800000"/>
                    <a:headEnd/>
                    <a:tailEnd/>
                  </a:ln>
                </pic:spPr>
              </pic:pic>
            </a:graphicData>
          </a:graphic>
        </wp:anchor>
      </w:drawing>
    </w:r>
    <w:r w:rsidRPr="00CC3A81">
      <w:rPr>
        <w:bCs/>
        <w:iCs/>
        <w:noProof/>
        <w:sz w:val="16"/>
        <w:szCs w:val="16"/>
        <w:lang w:val="es-AR" w:eastAsia="es-AR"/>
      </w:rPr>
      <w:t>“2.026 – A 10 AÑOS DEL TRANSFEMICIDIO DE MARCELA ESTEFANÍA CHOCOBA</w:t>
    </w:r>
    <w:r>
      <w:rPr>
        <w:bCs/>
        <w:iCs/>
        <w:noProof/>
        <w:sz w:val="16"/>
        <w:szCs w:val="16"/>
        <w:lang w:val="es-AR" w:eastAsia="es-AR"/>
      </w:rPr>
      <w:t>R</w:t>
    </w:r>
    <w:r w:rsidRPr="00DA37F4">
      <w:rPr>
        <w:rFonts w:ascii="Garamond" w:hAnsi="Garamond"/>
        <w:b/>
        <w:iCs/>
        <w:sz w:val="16"/>
        <w:szCs w:val="16"/>
        <w:lang w:val="es-ES_tradnl"/>
      </w:rPr>
      <w:t>”</w:t>
    </w:r>
  </w:p>
  <w:p w:rsidR="003153D3" w:rsidRPr="00EF7F29" w:rsidRDefault="003153D3" w:rsidP="00EF7F29">
    <w:pPr>
      <w:pStyle w:val="Encabezado"/>
      <w:rPr>
        <w:szCs w:val="18"/>
        <w:lang w:val="es-ES_tradnl"/>
      </w:rPr>
    </w:pPr>
    <w:r>
      <w:rPr>
        <w:rFonts w:ascii="Garamond" w:hAnsi="Garamond"/>
        <w:b/>
        <w:i/>
        <w:noProof/>
        <w:sz w:val="18"/>
        <w:szCs w:val="18"/>
        <w:lang w:val="es-AR" w:eastAsia="es-AR"/>
      </w:rPr>
      <mc:AlternateContent>
        <mc:Choice Requires="wps">
          <w:drawing>
            <wp:anchor distT="0" distB="0" distL="114300" distR="114300" simplePos="0" relativeHeight="251703808" behindDoc="0" locked="0" layoutInCell="0" allowOverlap="1" wp14:anchorId="6385267C" wp14:editId="06225371">
              <wp:simplePos x="0" y="0"/>
              <wp:positionH relativeFrom="column">
                <wp:posOffset>-1546225</wp:posOffset>
              </wp:positionH>
              <wp:positionV relativeFrom="paragraph">
                <wp:posOffset>824865</wp:posOffset>
              </wp:positionV>
              <wp:extent cx="2261235" cy="9759950"/>
              <wp:effectExtent l="0" t="0" r="0" b="0"/>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9759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53D3" w:rsidRPr="00E848C8" w:rsidRDefault="003153D3" w:rsidP="00EF7F29">
                          <w:pPr>
                            <w:jc w:val="center"/>
                            <w:rPr>
                              <w:sz w:val="14"/>
                              <w:szCs w:val="14"/>
                              <w:lang w:val="es-ES_tradnl"/>
                            </w:rPr>
                          </w:pPr>
                          <w:r w:rsidRPr="00E848C8">
                            <w:rPr>
                              <w:sz w:val="14"/>
                              <w:szCs w:val="14"/>
                              <w:lang w:val="es-ES_tradnl"/>
                            </w:rPr>
                            <w:t>HONORABLE CONCEJO DELIBERANTE</w:t>
                          </w:r>
                        </w:p>
                        <w:p w:rsidR="003153D3" w:rsidRPr="00E848C8" w:rsidRDefault="003153D3" w:rsidP="00EF7F29">
                          <w:pPr>
                            <w:jc w:val="center"/>
                            <w:rPr>
                              <w:sz w:val="14"/>
                              <w:szCs w:val="14"/>
                              <w:lang w:val="es-ES_tradnl"/>
                            </w:rPr>
                          </w:pPr>
                          <w:r w:rsidRPr="00E848C8">
                            <w:rPr>
                              <w:sz w:val="14"/>
                              <w:szCs w:val="14"/>
                              <w:lang w:val="es-ES_tradnl"/>
                            </w:rPr>
                            <w:t>RÍO GALLEGOS</w:t>
                          </w:r>
                        </w:p>
                        <w:p w:rsidR="003153D3" w:rsidRPr="00E848C8" w:rsidRDefault="003153D3" w:rsidP="00EF7F29">
                          <w:pPr>
                            <w:jc w:val="center"/>
                            <w:rPr>
                              <w:sz w:val="14"/>
                              <w:szCs w:val="14"/>
                              <w:lang w:val="es-ES_tradnl"/>
                            </w:rPr>
                          </w:pPr>
                          <w:r w:rsidRPr="00E848C8">
                            <w:rPr>
                              <w:sz w:val="14"/>
                              <w:szCs w:val="14"/>
                              <w:lang w:val="es-ES_tradnl"/>
                            </w:rPr>
                            <w:t>PROVINCIA DE SANTA CRUZ</w:t>
                          </w: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tbl>
                          <w:tblPr>
                            <w:tblW w:w="0" w:type="auto"/>
                            <w:tblInd w:w="1204" w:type="dxa"/>
                            <w:tblLayout w:type="fixed"/>
                            <w:tblCellMar>
                              <w:left w:w="70" w:type="dxa"/>
                              <w:right w:w="70" w:type="dxa"/>
                            </w:tblCellMar>
                            <w:tblLook w:val="0000" w:firstRow="0" w:lastRow="0" w:firstColumn="0" w:lastColumn="0" w:noHBand="0" w:noVBand="0"/>
                          </w:tblPr>
                          <w:tblGrid>
                            <w:gridCol w:w="354"/>
                          </w:tblGrid>
                          <w:tr w:rsidR="003153D3">
                            <w:trPr>
                              <w:cantSplit/>
                              <w:trHeight w:val="1640"/>
                            </w:trPr>
                            <w:tc>
                              <w:tcPr>
                                <w:tcW w:w="354" w:type="dxa"/>
                                <w:textDirection w:val="btLr"/>
                              </w:tcPr>
                              <w:p w:rsidR="003153D3" w:rsidRDefault="003153D3">
                                <w:pPr>
                                  <w:ind w:left="113" w:right="113"/>
                                </w:pPr>
                                <w:r>
                                  <w:t>www.mwww.mrg.gov.ar</w:t>
                                </w:r>
                              </w:p>
                            </w:tc>
                          </w:tr>
                        </w:tbl>
                        <w:p w:rsidR="003153D3" w:rsidRDefault="003153D3" w:rsidP="00EF7F29">
                          <w:pPr>
                            <w:jc w:val="center"/>
                            <w:rPr>
                              <w:sz w:val="16"/>
                              <w:lang w:val="es-ES_trad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85267C" id="_x0000_t202" coordsize="21600,21600" o:spt="202" path="m,l,21600r21600,l21600,xe">
              <v:stroke joinstyle="miter"/>
              <v:path gradientshapeok="t" o:connecttype="rect"/>
            </v:shapetype>
            <v:shape id="Text Box 4" o:spid="_x0000_s1026" type="#_x0000_t202" style="position:absolute;left:0;text-align:left;margin-left:-121.75pt;margin-top:64.95pt;width:178.05pt;height:768.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" o:allowincell="f" filled="f" stroked="f">
              <v:textbox>
                <w:txbxContent>
                  <w:p w:rsidR="003153D3" w:rsidRPr="00E848C8" w:rsidRDefault="003153D3" w:rsidP="00EF7F29">
                    <w:pPr>
                      <w:jc w:val="center"/>
                      <w:rPr>
                        <w:sz w:val="14"/>
                        <w:szCs w:val="14"/>
                        <w:lang w:val="es-ES_tradnl"/>
                      </w:rPr>
                    </w:pPr>
                    <w:r w:rsidRPr="00E848C8">
                      <w:rPr>
                        <w:sz w:val="14"/>
                        <w:szCs w:val="14"/>
                        <w:lang w:val="es-ES_tradnl"/>
                      </w:rPr>
                      <w:t>HONORABLE CONCEJO DELIBERANTE</w:t>
                    </w:r>
                  </w:p>
                  <w:p w:rsidR="003153D3" w:rsidRPr="00E848C8" w:rsidRDefault="003153D3" w:rsidP="00EF7F29">
                    <w:pPr>
                      <w:jc w:val="center"/>
                      <w:rPr>
                        <w:sz w:val="14"/>
                        <w:szCs w:val="14"/>
                        <w:lang w:val="es-ES_tradnl"/>
                      </w:rPr>
                    </w:pPr>
                    <w:r w:rsidRPr="00E848C8">
                      <w:rPr>
                        <w:sz w:val="14"/>
                        <w:szCs w:val="14"/>
                        <w:lang w:val="es-ES_tradnl"/>
                      </w:rPr>
                      <w:t>RÍO GALLEGOS</w:t>
                    </w:r>
                  </w:p>
                  <w:p w:rsidR="003153D3" w:rsidRPr="00E848C8" w:rsidRDefault="003153D3" w:rsidP="00EF7F29">
                    <w:pPr>
                      <w:jc w:val="center"/>
                      <w:rPr>
                        <w:sz w:val="14"/>
                        <w:szCs w:val="14"/>
                        <w:lang w:val="es-ES_tradnl"/>
                      </w:rPr>
                    </w:pPr>
                    <w:r w:rsidRPr="00E848C8">
                      <w:rPr>
                        <w:sz w:val="14"/>
                        <w:szCs w:val="14"/>
                        <w:lang w:val="es-ES_tradnl"/>
                      </w:rPr>
                      <w:t>PROVINCIA DE SANTA CRUZ</w:t>
                    </w: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p w:rsidR="003153D3" w:rsidRDefault="003153D3" w:rsidP="00EF7F29">
                    <w:pPr>
                      <w:jc w:val="center"/>
                      <w:rPr>
                        <w:sz w:val="16"/>
                        <w:lang w:val="es-ES_tradnl"/>
                      </w:rPr>
                    </w:pPr>
                  </w:p>
                  <w:tbl>
                    <w:tblPr>
                      <w:tblW w:w="0" w:type="auto"/>
                      <w:tblInd w:w="1204" w:type="dxa"/>
                      <w:tblLayout w:type="fixed"/>
                      <w:tblCellMar>
                        <w:left w:w="70" w:type="dxa"/>
                        <w:right w:w="70" w:type="dxa"/>
                      </w:tblCellMar>
                      <w:tblLook w:val="0000" w:firstRow="0" w:lastRow="0" w:firstColumn="0" w:lastColumn="0" w:noHBand="0" w:noVBand="0"/>
                    </w:tblPr>
                    <w:tblGrid>
                      <w:gridCol w:w="354"/>
                    </w:tblGrid>
                    <w:tr w:rsidR="003153D3">
                      <w:trPr>
                        <w:cantSplit/>
                        <w:trHeight w:val="1640"/>
                      </w:trPr>
                      <w:tc>
                        <w:tcPr>
                          <w:tcW w:w="354" w:type="dxa"/>
                          <w:textDirection w:val="btLr"/>
                        </w:tcPr>
                        <w:p w:rsidR="003153D3" w:rsidRDefault="003153D3">
                          <w:pPr>
                            <w:ind w:left="113" w:right="113"/>
                          </w:pPr>
                          <w:r>
                            <w:t>www.mwww.mrg.gov.ar</w:t>
                          </w:r>
                        </w:p>
                      </w:tc>
                    </w:tr>
                  </w:tbl>
                  <w:p w:rsidR="003153D3" w:rsidRDefault="003153D3" w:rsidP="00EF7F29">
                    <w:pPr>
                      <w:jc w:val="center"/>
                      <w:rPr>
                        <w:sz w:val="16"/>
                        <w:lang w:val="es-ES_tradnl"/>
                      </w:rPr>
                    </w:pPr>
                  </w:p>
                </w:txbxContent>
              </v:textbox>
            </v:shape>
          </w:pict>
        </mc:Fallback>
      </mc:AlternateContent>
    </w:r>
    <w:r>
      <w:rPr>
        <w:rFonts w:ascii="Garamond" w:hAnsi="Garamond"/>
        <w:b/>
        <w:i/>
        <w:noProof/>
        <w:sz w:val="18"/>
        <w:szCs w:val="18"/>
        <w:lang w:val="es-AR" w:eastAsia="es-AR"/>
      </w:rPr>
      <mc:AlternateContent>
        <mc:Choice Requires="wpg">
          <w:drawing>
            <wp:anchor distT="0" distB="0" distL="114300" distR="114300" simplePos="0" relativeHeight="251610624" behindDoc="0" locked="0" layoutInCell="0" allowOverlap="1" wp14:anchorId="683D1137" wp14:editId="09CA52E9">
              <wp:simplePos x="0" y="0"/>
              <wp:positionH relativeFrom="column">
                <wp:posOffset>-600710</wp:posOffset>
              </wp:positionH>
              <wp:positionV relativeFrom="paragraph">
                <wp:posOffset>1295400</wp:posOffset>
              </wp:positionV>
              <wp:extent cx="457200" cy="9181465"/>
              <wp:effectExtent l="38100" t="0" r="19050" b="38735"/>
              <wp:wrapNone/>
              <wp:docPr id="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9181465"/>
                        <a:chOff x="786" y="2344"/>
                        <a:chExt cx="720" cy="17349"/>
                      </a:xfrm>
                    </wpg:grpSpPr>
                    <wps:wsp>
                      <wps:cNvPr id="10" name="Line 2"/>
                      <wps:cNvCnPr/>
                      <wps:spPr bwMode="auto">
                        <a:xfrm>
                          <a:off x="1131" y="2413"/>
                          <a:ext cx="0" cy="17280"/>
                        </a:xfrm>
                        <a:prstGeom prst="line">
                          <a:avLst/>
                        </a:prstGeom>
                        <a:noFill/>
                        <a:ln w="9525">
                          <a:solidFill>
                            <a:srgbClr val="008080"/>
                          </a:solidFill>
                          <a:round/>
                          <a:headEnd/>
                          <a:tailEnd/>
                        </a:ln>
                        <a:extLst>
                          <a:ext uri="{909E8E84-426E-40DD-AFC4-6F175D3DCCD1}">
                            <a14:hiddenFill xmlns:a14="http://schemas.microsoft.com/office/drawing/2010/main">
                              <a:noFill/>
                            </a14:hiddenFill>
                          </a:ext>
                        </a:extLst>
                      </wps:spPr>
                      <wps:bodyPr/>
                    </wps:wsp>
                    <wps:wsp>
                      <wps:cNvPr id="11" name="AutoShape 3"/>
                      <wps:cNvSpPr>
                        <a:spLocks noChangeArrowheads="1"/>
                      </wps:cNvSpPr>
                      <wps:spPr bwMode="auto">
                        <a:xfrm>
                          <a:off x="786" y="2344"/>
                          <a:ext cx="720" cy="180"/>
                        </a:xfrm>
                        <a:prstGeom prst="ellipseRibbon2">
                          <a:avLst>
                            <a:gd name="adj1" fmla="val 25000"/>
                            <a:gd name="adj2" fmla="val 50000"/>
                            <a:gd name="adj3" fmla="val 12500"/>
                          </a:avLst>
                        </a:prstGeom>
                        <a:solidFill>
                          <a:srgbClr val="FFFFFF"/>
                        </a:solidFill>
                        <a:ln w="9525">
                          <a:solidFill>
                            <a:srgbClr val="00808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9192C5" id="Group 1" o:spid="_x0000_s1026" style="position:absolute;margin-left:-47.3pt;margin-top:102pt;width:36pt;height:722.95pt;z-index:251610624" coordorigin="786,2344" coordsize="720,17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" o:allowincell="f">
              <v:line id="Line 2" o:spid="_x0000_s1027" style="position:absolute;visibility:visible;mso-wrap-style:square" from="1131,2413" to="1131,19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" strokecolor="teal"/>
              <v:shapetype id="_x0000_t108" coordsize="21600,21600" o:spt="108" adj="5400,16200,2700" path="wr@9@34@8@35,0@24@0@23@9,0@8@11@0@22@19@22@9@34@8@35@19@23@3@24l@7@36@3@4at@9@31@8@32@3@4@18@30@9@1@8@33@18@28@17@28@9@31@8@32@17@30,0@4l@5@36xear@9@1@8@33@17@28@0@29nfl@17@30ewr@9@1@8@33@18@28@19@29nfl@18@30em@0@23nfl@0@29em@19@23nfl@19@29e">
                <v:formulas>
                  <v:f eqn="val #0"/>
                  <v:f eqn="val #1"/>
                  <v:f eqn="val #2"/>
                  <v:f eqn="val width"/>
                  <v:f eqn="val height"/>
                  <v:f eqn="prod width 1 8"/>
                  <v:f eqn="prod width 1 2"/>
                  <v:f eqn="prod width 7 8"/>
                  <v:f eqn="prod width 3 2"/>
                  <v:f eqn="sum 0 0 @6"/>
                  <v:f eqn="prod #2 30573 4096"/>
                  <v:f eqn="prod @10 2 1"/>
                  <v:f eqn="sum @10 height #2"/>
                  <v:f eqn="sum @10 #1 0"/>
                  <v:f eqn="prod #1 1 2"/>
                  <v:f eqn="sum @10 @14 0"/>
                  <v:f eqn="sum @12 0 #1"/>
                  <v:f eqn="sum #0 @5 0"/>
                  <v:f eqn="sum width 0 @17"/>
                  <v:f eqn="sum width 0 #0"/>
                  <v:f eqn="sum @6 0 #0"/>
                  <v:f eqn="ellipse @20 width @10"/>
                  <v:f eqn="sum @10 0 @21"/>
                  <v:f eqn="sum @22 @16 @10"/>
                  <v:f eqn="sum #2 @16 @10"/>
                  <v:f eqn="prod @10 2391 32768"/>
                  <v:f eqn="sum @6 0 @17"/>
                  <v:f eqn="ellipse @26 width @10"/>
                  <v:f eqn="sum @10 #1 @27"/>
                  <v:f eqn="sum @22 #1 0"/>
                  <v:f eqn="sum @12 0 @27"/>
                  <v:f eqn="sum height 0 #2"/>
                  <v:f eqn="sum @10 @12 0"/>
                  <v:f eqn="sum @32 @10 @16"/>
                  <v:f eqn="sum @31 @10 @13"/>
                  <v:f eqn="sum @32 @10 @13"/>
                  <v:f eqn="sum @25 @12 @15"/>
                  <v:f eqn="sum @16 0 @15"/>
                  <v:f eqn="prod @37 2 3"/>
                  <v:f eqn="sum @1 @38 0"/>
                  <v:f eqn="sum #2 @38 0"/>
                  <v:f eqn="max @40 675"/>
                  <v:f eqn="prod width 3 8"/>
                  <v:f eqn="sum @42 0 4"/>
                </v:formulas>
                <v:path o:extrusionok="f" o:connecttype="custom" o:connectlocs="@6,0;@5,@36;@6,@1;@7,@36" o:connectangles="270,180,90,0" textboxrect="@0,@22,@19,@1"/>
                <v:handles>
                  <v:h position="#0,topLeft" xrange="@5,@43"/>
                  <v:h position="center,#1" yrange="@39,@31"/>
                  <v:h position="topLeft,#2" yrange="@41,@24"/>
                </v:handles>
                <o:complex v:ext="view"/>
              </v:shapetype>
              <v:shape id="AutoShape 3" o:spid="_x0000_s1028" type="#_x0000_t108" style="position:absolute;left:786;top:2344;width:72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" strokecolor="teal"/>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CA1F0F"/>
    <w:multiLevelType w:val="multilevel"/>
    <w:tmpl w:val="1B249B42"/>
    <w:lvl w:ilvl="0">
      <w:start w:val="4"/>
      <w:numFmt w:val="decimal"/>
      <w:lvlText w:val="%1"/>
      <w:lvlJc w:val="left"/>
      <w:pPr>
        <w:ind w:left="450" w:hanging="450"/>
      </w:pPr>
      <w:rPr>
        <w:rFonts w:ascii="Garamond" w:hAnsi="Garamond" w:cs="Arial" w:hint="default"/>
        <w:b/>
      </w:rPr>
    </w:lvl>
    <w:lvl w:ilvl="1">
      <w:start w:val="2"/>
      <w:numFmt w:val="decimal"/>
      <w:lvlText w:val="%1.%2"/>
      <w:lvlJc w:val="left"/>
      <w:pPr>
        <w:ind w:left="810" w:hanging="450"/>
      </w:pPr>
      <w:rPr>
        <w:rFonts w:ascii="Garamond" w:hAnsi="Garamond" w:cs="Arial" w:hint="default"/>
        <w:b/>
      </w:rPr>
    </w:lvl>
    <w:lvl w:ilvl="2">
      <w:start w:val="1"/>
      <w:numFmt w:val="decimal"/>
      <w:lvlText w:val="%1.%2.%3"/>
      <w:lvlJc w:val="left"/>
      <w:pPr>
        <w:ind w:left="1440" w:hanging="720"/>
      </w:pPr>
      <w:rPr>
        <w:rFonts w:ascii="Times New Roman" w:hAnsi="Times New Roman" w:cs="Times New Roman" w:hint="default"/>
        <w:b/>
        <w:bCs/>
      </w:rPr>
    </w:lvl>
    <w:lvl w:ilvl="3">
      <w:start w:val="1"/>
      <w:numFmt w:val="decimal"/>
      <w:lvlText w:val="%1.%2.%3.%4"/>
      <w:lvlJc w:val="left"/>
      <w:pPr>
        <w:ind w:left="1800" w:hanging="720"/>
      </w:pPr>
      <w:rPr>
        <w:rFonts w:ascii="Garamond" w:hAnsi="Garamond" w:cs="Arial" w:hint="default"/>
        <w:b/>
      </w:rPr>
    </w:lvl>
    <w:lvl w:ilvl="4">
      <w:start w:val="1"/>
      <w:numFmt w:val="decimal"/>
      <w:lvlText w:val="%1.%2.%3.%4.%5"/>
      <w:lvlJc w:val="left"/>
      <w:pPr>
        <w:ind w:left="2520" w:hanging="1080"/>
      </w:pPr>
      <w:rPr>
        <w:rFonts w:ascii="Garamond" w:hAnsi="Garamond" w:cs="Arial" w:hint="default"/>
        <w:b/>
      </w:rPr>
    </w:lvl>
    <w:lvl w:ilvl="5">
      <w:start w:val="1"/>
      <w:numFmt w:val="decimal"/>
      <w:lvlText w:val="%1.%2.%3.%4.%5.%6"/>
      <w:lvlJc w:val="left"/>
      <w:pPr>
        <w:ind w:left="2880" w:hanging="1080"/>
      </w:pPr>
      <w:rPr>
        <w:rFonts w:ascii="Garamond" w:hAnsi="Garamond" w:cs="Arial" w:hint="default"/>
        <w:b/>
      </w:rPr>
    </w:lvl>
    <w:lvl w:ilvl="6">
      <w:start w:val="1"/>
      <w:numFmt w:val="decimal"/>
      <w:lvlText w:val="%1.%2.%3.%4.%5.%6.%7"/>
      <w:lvlJc w:val="left"/>
      <w:pPr>
        <w:ind w:left="3600" w:hanging="1440"/>
      </w:pPr>
      <w:rPr>
        <w:rFonts w:ascii="Garamond" w:hAnsi="Garamond" w:cs="Arial" w:hint="default"/>
        <w:b/>
      </w:rPr>
    </w:lvl>
    <w:lvl w:ilvl="7">
      <w:start w:val="1"/>
      <w:numFmt w:val="decimal"/>
      <w:lvlText w:val="%1.%2.%3.%4.%5.%6.%7.%8"/>
      <w:lvlJc w:val="left"/>
      <w:pPr>
        <w:ind w:left="3960" w:hanging="1440"/>
      </w:pPr>
      <w:rPr>
        <w:rFonts w:ascii="Garamond" w:hAnsi="Garamond" w:cs="Arial" w:hint="default"/>
        <w:b/>
      </w:rPr>
    </w:lvl>
    <w:lvl w:ilvl="8">
      <w:start w:val="1"/>
      <w:numFmt w:val="decimal"/>
      <w:lvlText w:val="%1.%2.%3.%4.%5.%6.%7.%8.%9"/>
      <w:lvlJc w:val="left"/>
      <w:pPr>
        <w:ind w:left="4680" w:hanging="1800"/>
      </w:pPr>
      <w:rPr>
        <w:rFonts w:ascii="Garamond" w:hAnsi="Garamond" w:cs="Arial" w:hint="default"/>
        <w:b/>
      </w:rPr>
    </w:lvl>
  </w:abstractNum>
  <w:abstractNum w:abstractNumId="1" w15:restartNumberingAfterBreak="0">
    <w:nsid w:val="12ED33D1"/>
    <w:multiLevelType w:val="hybridMultilevel"/>
    <w:tmpl w:val="0E2C18A0"/>
    <w:lvl w:ilvl="0" w:tplc="1774FFD4">
      <w:start w:val="1"/>
      <w:numFmt w:val="decimal"/>
      <w:lvlText w:val="4.2.1%1"/>
      <w:lvlJc w:val="left"/>
      <w:pPr>
        <w:ind w:left="437" w:hanging="360"/>
      </w:pPr>
      <w:rPr>
        <w:rFonts w:hint="default"/>
      </w:rPr>
    </w:lvl>
    <w:lvl w:ilvl="1" w:tplc="2C0A0019" w:tentative="1">
      <w:start w:val="1"/>
      <w:numFmt w:val="lowerLetter"/>
      <w:lvlText w:val="%2."/>
      <w:lvlJc w:val="left"/>
      <w:pPr>
        <w:ind w:left="1157" w:hanging="360"/>
      </w:pPr>
    </w:lvl>
    <w:lvl w:ilvl="2" w:tplc="2C0A001B" w:tentative="1">
      <w:start w:val="1"/>
      <w:numFmt w:val="lowerRoman"/>
      <w:lvlText w:val="%3."/>
      <w:lvlJc w:val="right"/>
      <w:pPr>
        <w:ind w:left="1877" w:hanging="180"/>
      </w:pPr>
    </w:lvl>
    <w:lvl w:ilvl="3" w:tplc="2C0A000F" w:tentative="1">
      <w:start w:val="1"/>
      <w:numFmt w:val="decimal"/>
      <w:lvlText w:val="%4."/>
      <w:lvlJc w:val="left"/>
      <w:pPr>
        <w:ind w:left="2597" w:hanging="360"/>
      </w:pPr>
    </w:lvl>
    <w:lvl w:ilvl="4" w:tplc="2C0A0019" w:tentative="1">
      <w:start w:val="1"/>
      <w:numFmt w:val="lowerLetter"/>
      <w:lvlText w:val="%5."/>
      <w:lvlJc w:val="left"/>
      <w:pPr>
        <w:ind w:left="3317" w:hanging="360"/>
      </w:pPr>
    </w:lvl>
    <w:lvl w:ilvl="5" w:tplc="2C0A001B" w:tentative="1">
      <w:start w:val="1"/>
      <w:numFmt w:val="lowerRoman"/>
      <w:lvlText w:val="%6."/>
      <w:lvlJc w:val="right"/>
      <w:pPr>
        <w:ind w:left="4037" w:hanging="180"/>
      </w:pPr>
    </w:lvl>
    <w:lvl w:ilvl="6" w:tplc="2C0A000F" w:tentative="1">
      <w:start w:val="1"/>
      <w:numFmt w:val="decimal"/>
      <w:lvlText w:val="%7."/>
      <w:lvlJc w:val="left"/>
      <w:pPr>
        <w:ind w:left="4757" w:hanging="360"/>
      </w:pPr>
    </w:lvl>
    <w:lvl w:ilvl="7" w:tplc="2C0A0019" w:tentative="1">
      <w:start w:val="1"/>
      <w:numFmt w:val="lowerLetter"/>
      <w:lvlText w:val="%8."/>
      <w:lvlJc w:val="left"/>
      <w:pPr>
        <w:ind w:left="5477" w:hanging="360"/>
      </w:pPr>
    </w:lvl>
    <w:lvl w:ilvl="8" w:tplc="2C0A001B" w:tentative="1">
      <w:start w:val="1"/>
      <w:numFmt w:val="lowerRoman"/>
      <w:lvlText w:val="%9."/>
      <w:lvlJc w:val="right"/>
      <w:pPr>
        <w:ind w:left="6197" w:hanging="180"/>
      </w:pPr>
    </w:lvl>
  </w:abstractNum>
  <w:abstractNum w:abstractNumId="2" w15:restartNumberingAfterBreak="0">
    <w:nsid w:val="1B873C05"/>
    <w:multiLevelType w:val="multilevel"/>
    <w:tmpl w:val="D7FA54E2"/>
    <w:lvl w:ilvl="0">
      <w:start w:val="4"/>
      <w:numFmt w:val="decimal"/>
      <w:lvlText w:val="%1."/>
      <w:lvlJc w:val="left"/>
      <w:pPr>
        <w:ind w:left="360" w:hanging="360"/>
      </w:pPr>
      <w:rPr>
        <w:rFonts w:hint="default"/>
      </w:rPr>
    </w:lvl>
    <w:lvl w:ilvl="1">
      <w:start w:val="1"/>
      <w:numFmt w:val="decimal"/>
      <w:lvlText w:val="%1.%2."/>
      <w:lvlJc w:val="left"/>
      <w:pPr>
        <w:ind w:left="720" w:hanging="360"/>
      </w:pPr>
      <w:rPr>
        <w:rFonts w:ascii="Times New Roman" w:hAnsi="Times New Roman" w:cs="Times New Roman" w:hint="default"/>
        <w:b/>
        <w:bCs w:val="0"/>
      </w:rPr>
    </w:lvl>
    <w:lvl w:ilvl="2">
      <w:start w:val="1"/>
      <w:numFmt w:val="decimal"/>
      <w:lvlText w:val="%1.%2.%3."/>
      <w:lvlJc w:val="left"/>
      <w:pPr>
        <w:ind w:left="1440" w:hanging="720"/>
      </w:pPr>
      <w:rPr>
        <w:rFonts w:hint="default"/>
        <w:b/>
        <w:bCs/>
        <w:color w:val="auto"/>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CD01AB2"/>
    <w:multiLevelType w:val="multilevel"/>
    <w:tmpl w:val="96E2E02A"/>
    <w:lvl w:ilvl="0">
      <w:start w:val="1"/>
      <w:numFmt w:val="decimal"/>
      <w:lvlText w:val="%1."/>
      <w:lvlJc w:val="left"/>
      <w:pPr>
        <w:ind w:left="360" w:hanging="360"/>
      </w:pPr>
    </w:lvl>
    <w:lvl w:ilvl="1">
      <w:start w:val="1"/>
      <w:numFmt w:val="decimal"/>
      <w:lvlText w:val="%2.4.1"/>
      <w:lvlJc w:val="left"/>
      <w:pPr>
        <w:ind w:left="792" w:hanging="432"/>
      </w:pPr>
      <w:rPr>
        <w:rFonts w:hint="default"/>
      </w:rPr>
    </w:lvl>
    <w:lvl w:ilvl="2">
      <w:start w:val="1"/>
      <w:numFmt w:val="decimal"/>
      <w:lvlText w:val="%1.%2.%3."/>
      <w:lvlJc w:val="left"/>
      <w:pPr>
        <w:ind w:left="4049" w:hanging="504"/>
      </w:pPr>
      <w:rPr>
        <w:rFonts w:ascii="Times New Roman" w:hAnsi="Times New Roman" w:cs="Times New Roman" w:hint="default"/>
        <w:b/>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D2C62FC"/>
    <w:multiLevelType w:val="multilevel"/>
    <w:tmpl w:val="201404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4049" w:hanging="504"/>
      </w:pPr>
      <w:rPr>
        <w:rFonts w:ascii="Times New Roman" w:hAnsi="Times New Roman" w:cs="Times New Roman" w:hint="default"/>
        <w:b/>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E1D6911"/>
    <w:multiLevelType w:val="hybridMultilevel"/>
    <w:tmpl w:val="12849B0A"/>
    <w:lvl w:ilvl="0" w:tplc="9594DEDC">
      <w:numFmt w:val="decimal"/>
      <w:lvlText w:val="4.2.1%1"/>
      <w:lvlJc w:val="left"/>
      <w:pPr>
        <w:ind w:left="1571"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2B191B12"/>
    <w:multiLevelType w:val="hybridMultilevel"/>
    <w:tmpl w:val="8A6AAAD8"/>
    <w:lvl w:ilvl="0" w:tplc="26946078">
      <w:start w:val="1"/>
      <w:numFmt w:val="decimal"/>
      <w:lvlText w:val="4.2.1%1"/>
      <w:lvlJc w:val="left"/>
      <w:pPr>
        <w:ind w:left="1571"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15:restartNumberingAfterBreak="0">
    <w:nsid w:val="36DB22DC"/>
    <w:multiLevelType w:val="multilevel"/>
    <w:tmpl w:val="201404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4049" w:hanging="504"/>
      </w:pPr>
      <w:rPr>
        <w:rFonts w:ascii="Times New Roman" w:hAnsi="Times New Roman" w:cs="Times New Roman" w:hint="default"/>
        <w:b/>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ACC74D1"/>
    <w:multiLevelType w:val="multilevel"/>
    <w:tmpl w:val="AD0C4BA2"/>
    <w:lvl w:ilvl="0">
      <w:start w:val="4"/>
      <w:numFmt w:val="decimal"/>
      <w:lvlText w:val="%1"/>
      <w:lvlJc w:val="left"/>
      <w:pPr>
        <w:ind w:left="360" w:hanging="360"/>
      </w:pPr>
      <w:rPr>
        <w:rFonts w:ascii="Garamond" w:hAnsi="Garamond" w:cs="Arial" w:hint="default"/>
        <w:b/>
        <w:u w:val="single"/>
      </w:rPr>
    </w:lvl>
    <w:lvl w:ilvl="1">
      <w:start w:val="2"/>
      <w:numFmt w:val="decimal"/>
      <w:lvlText w:val="%1.%2"/>
      <w:lvlJc w:val="left"/>
      <w:pPr>
        <w:ind w:left="1211" w:hanging="360"/>
      </w:pPr>
      <w:rPr>
        <w:rFonts w:ascii="Garamond" w:hAnsi="Garamond" w:cs="Arial" w:hint="default"/>
        <w:b/>
        <w:u w:val="single"/>
      </w:rPr>
    </w:lvl>
    <w:lvl w:ilvl="2">
      <w:start w:val="1"/>
      <w:numFmt w:val="decimal"/>
      <w:lvlText w:val="%1.%2.%3"/>
      <w:lvlJc w:val="left"/>
      <w:pPr>
        <w:ind w:left="2422" w:hanging="720"/>
      </w:pPr>
      <w:rPr>
        <w:rFonts w:ascii="Garamond" w:hAnsi="Garamond" w:cs="Arial" w:hint="default"/>
        <w:b/>
        <w:u w:val="single"/>
      </w:rPr>
    </w:lvl>
    <w:lvl w:ilvl="3">
      <w:start w:val="1"/>
      <w:numFmt w:val="decimal"/>
      <w:lvlText w:val="%1.%2.%3.%4"/>
      <w:lvlJc w:val="left"/>
      <w:pPr>
        <w:ind w:left="3273" w:hanging="720"/>
      </w:pPr>
      <w:rPr>
        <w:rFonts w:ascii="Garamond" w:hAnsi="Garamond" w:cs="Arial" w:hint="default"/>
        <w:b/>
        <w:u w:val="single"/>
      </w:rPr>
    </w:lvl>
    <w:lvl w:ilvl="4">
      <w:start w:val="1"/>
      <w:numFmt w:val="decimal"/>
      <w:lvlText w:val="%1.%2.%3.%4.%5"/>
      <w:lvlJc w:val="left"/>
      <w:pPr>
        <w:ind w:left="4484" w:hanging="1080"/>
      </w:pPr>
      <w:rPr>
        <w:rFonts w:ascii="Garamond" w:hAnsi="Garamond" w:cs="Arial" w:hint="default"/>
        <w:b/>
        <w:u w:val="single"/>
      </w:rPr>
    </w:lvl>
    <w:lvl w:ilvl="5">
      <w:start w:val="1"/>
      <w:numFmt w:val="decimal"/>
      <w:lvlText w:val="%1.%2.%3.%4.%5.%6"/>
      <w:lvlJc w:val="left"/>
      <w:pPr>
        <w:ind w:left="5335" w:hanging="1080"/>
      </w:pPr>
      <w:rPr>
        <w:rFonts w:ascii="Garamond" w:hAnsi="Garamond" w:cs="Arial" w:hint="default"/>
        <w:b/>
        <w:u w:val="single"/>
      </w:rPr>
    </w:lvl>
    <w:lvl w:ilvl="6">
      <w:start w:val="1"/>
      <w:numFmt w:val="decimal"/>
      <w:lvlText w:val="%1.%2.%3.%4.%5.%6.%7"/>
      <w:lvlJc w:val="left"/>
      <w:pPr>
        <w:ind w:left="6546" w:hanging="1440"/>
      </w:pPr>
      <w:rPr>
        <w:rFonts w:ascii="Garamond" w:hAnsi="Garamond" w:cs="Arial" w:hint="default"/>
        <w:b/>
        <w:u w:val="single"/>
      </w:rPr>
    </w:lvl>
    <w:lvl w:ilvl="7">
      <w:start w:val="1"/>
      <w:numFmt w:val="decimal"/>
      <w:lvlText w:val="%1.%2.%3.%4.%5.%6.%7.%8"/>
      <w:lvlJc w:val="left"/>
      <w:pPr>
        <w:ind w:left="7397" w:hanging="1440"/>
      </w:pPr>
      <w:rPr>
        <w:rFonts w:ascii="Garamond" w:hAnsi="Garamond" w:cs="Arial" w:hint="default"/>
        <w:b/>
        <w:u w:val="single"/>
      </w:rPr>
    </w:lvl>
    <w:lvl w:ilvl="8">
      <w:start w:val="1"/>
      <w:numFmt w:val="decimal"/>
      <w:lvlText w:val="%1.%2.%3.%4.%5.%6.%7.%8.%9"/>
      <w:lvlJc w:val="left"/>
      <w:pPr>
        <w:ind w:left="8608" w:hanging="1800"/>
      </w:pPr>
      <w:rPr>
        <w:rFonts w:ascii="Garamond" w:hAnsi="Garamond" w:cs="Arial" w:hint="default"/>
        <w:b/>
        <w:u w:val="single"/>
      </w:rPr>
    </w:lvl>
  </w:abstractNum>
  <w:abstractNum w:abstractNumId="9" w15:restartNumberingAfterBreak="0">
    <w:nsid w:val="446C2CE6"/>
    <w:multiLevelType w:val="hybridMultilevel"/>
    <w:tmpl w:val="F3CC7AF0"/>
    <w:lvl w:ilvl="0" w:tplc="962EF198">
      <w:start w:val="1"/>
      <w:numFmt w:val="decimal"/>
      <w:pStyle w:val="Prrafodelista"/>
      <w:lvlText w:val="4.%1."/>
      <w:lvlJc w:val="left"/>
      <w:pPr>
        <w:ind w:left="2062" w:hanging="360"/>
      </w:pPr>
      <w:rPr>
        <w:rFonts w:hint="default"/>
        <w:b/>
        <w:sz w:val="28"/>
        <w:szCs w:val="28"/>
      </w:rPr>
    </w:lvl>
    <w:lvl w:ilvl="1" w:tplc="0C0A0019" w:tentative="1">
      <w:start w:val="1"/>
      <w:numFmt w:val="lowerLetter"/>
      <w:lvlText w:val="%2."/>
      <w:lvlJc w:val="left"/>
      <w:pPr>
        <w:ind w:left="2782" w:hanging="360"/>
      </w:pPr>
    </w:lvl>
    <w:lvl w:ilvl="2" w:tplc="0C0A001B" w:tentative="1">
      <w:start w:val="1"/>
      <w:numFmt w:val="lowerRoman"/>
      <w:lvlText w:val="%3."/>
      <w:lvlJc w:val="right"/>
      <w:pPr>
        <w:ind w:left="3502" w:hanging="180"/>
      </w:pPr>
    </w:lvl>
    <w:lvl w:ilvl="3" w:tplc="0C0A000F" w:tentative="1">
      <w:start w:val="1"/>
      <w:numFmt w:val="decimal"/>
      <w:lvlText w:val="%4."/>
      <w:lvlJc w:val="left"/>
      <w:pPr>
        <w:ind w:left="4222" w:hanging="360"/>
      </w:pPr>
    </w:lvl>
    <w:lvl w:ilvl="4" w:tplc="0C0A0019" w:tentative="1">
      <w:start w:val="1"/>
      <w:numFmt w:val="lowerLetter"/>
      <w:lvlText w:val="%5."/>
      <w:lvlJc w:val="left"/>
      <w:pPr>
        <w:ind w:left="4942" w:hanging="360"/>
      </w:pPr>
    </w:lvl>
    <w:lvl w:ilvl="5" w:tplc="0C0A001B" w:tentative="1">
      <w:start w:val="1"/>
      <w:numFmt w:val="lowerRoman"/>
      <w:lvlText w:val="%6."/>
      <w:lvlJc w:val="right"/>
      <w:pPr>
        <w:ind w:left="5662" w:hanging="180"/>
      </w:pPr>
    </w:lvl>
    <w:lvl w:ilvl="6" w:tplc="0C0A000F" w:tentative="1">
      <w:start w:val="1"/>
      <w:numFmt w:val="decimal"/>
      <w:lvlText w:val="%7."/>
      <w:lvlJc w:val="left"/>
      <w:pPr>
        <w:ind w:left="6382" w:hanging="360"/>
      </w:pPr>
    </w:lvl>
    <w:lvl w:ilvl="7" w:tplc="0C0A0019" w:tentative="1">
      <w:start w:val="1"/>
      <w:numFmt w:val="lowerLetter"/>
      <w:lvlText w:val="%8."/>
      <w:lvlJc w:val="left"/>
      <w:pPr>
        <w:ind w:left="7102" w:hanging="360"/>
      </w:pPr>
    </w:lvl>
    <w:lvl w:ilvl="8" w:tplc="0C0A001B" w:tentative="1">
      <w:start w:val="1"/>
      <w:numFmt w:val="lowerRoman"/>
      <w:lvlText w:val="%9."/>
      <w:lvlJc w:val="right"/>
      <w:pPr>
        <w:ind w:left="7822" w:hanging="180"/>
      </w:pPr>
    </w:lvl>
  </w:abstractNum>
  <w:abstractNum w:abstractNumId="10" w15:restartNumberingAfterBreak="0">
    <w:nsid w:val="58CD7028"/>
    <w:multiLevelType w:val="multilevel"/>
    <w:tmpl w:val="87880E7E"/>
    <w:lvl w:ilvl="0">
      <w:start w:val="1"/>
      <w:numFmt w:val="decimal"/>
      <w:lvlText w:val="%1."/>
      <w:lvlJc w:val="left"/>
      <w:pPr>
        <w:ind w:left="360" w:hanging="360"/>
      </w:pPr>
    </w:lvl>
    <w:lvl w:ilvl="1">
      <w:start w:val="1"/>
      <w:numFmt w:val="decimal"/>
      <w:lvlText w:val="%2.4"/>
      <w:lvlJc w:val="left"/>
      <w:pPr>
        <w:ind w:left="792" w:hanging="432"/>
      </w:pPr>
      <w:rPr>
        <w:rFonts w:hint="default"/>
      </w:rPr>
    </w:lvl>
    <w:lvl w:ilvl="2">
      <w:start w:val="1"/>
      <w:numFmt w:val="decimal"/>
      <w:lvlText w:val="%1.%2.%3."/>
      <w:lvlJc w:val="left"/>
      <w:pPr>
        <w:ind w:left="4049" w:hanging="504"/>
      </w:pPr>
      <w:rPr>
        <w:rFonts w:ascii="Times New Roman" w:hAnsi="Times New Roman" w:cs="Times New Roman" w:hint="default"/>
        <w:b/>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5116973"/>
    <w:multiLevelType w:val="multilevel"/>
    <w:tmpl w:val="2C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2" w15:restartNumberingAfterBreak="0">
    <w:nsid w:val="7F8E4F14"/>
    <w:multiLevelType w:val="multilevel"/>
    <w:tmpl w:val="201404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4049" w:hanging="504"/>
      </w:pPr>
      <w:rPr>
        <w:rFonts w:ascii="Times New Roman" w:hAnsi="Times New Roman" w:cs="Times New Roman" w:hint="default"/>
        <w:b/>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10"/>
  </w:num>
  <w:num w:numId="3">
    <w:abstractNumId w:val="11"/>
  </w:num>
  <w:num w:numId="4">
    <w:abstractNumId w:val="1"/>
  </w:num>
  <w:num w:numId="5">
    <w:abstractNumId w:val="5"/>
  </w:num>
  <w:num w:numId="6">
    <w:abstractNumId w:val="6"/>
  </w:num>
  <w:num w:numId="7">
    <w:abstractNumId w:val="12"/>
  </w:num>
  <w:num w:numId="8">
    <w:abstractNumId w:val="4"/>
  </w:num>
  <w:num w:numId="9">
    <w:abstractNumId w:val="7"/>
  </w:num>
  <w:num w:numId="10">
    <w:abstractNumId w:val="3"/>
  </w:num>
  <w:num w:numId="11">
    <w:abstractNumId w:val="2"/>
  </w:num>
  <w:num w:numId="12">
    <w:abstractNumId w:val="9"/>
  </w:num>
  <w:num w:numId="13">
    <w:abstractNumId w:val="9"/>
    <w:lvlOverride w:ilvl="0">
      <w:startOverride w:val="10"/>
    </w:lvlOverride>
  </w:num>
  <w:num w:numId="14">
    <w:abstractNumId w:val="8"/>
  </w:num>
  <w:num w:numId="1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isplayHorizontalDrawingGridEvery w:val="0"/>
  <w:displayVerticalDrawingGridEvery w:val="0"/>
  <w:noPunctuationKerning/>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401"/>
    <w:rsid w:val="0000005D"/>
    <w:rsid w:val="000001FF"/>
    <w:rsid w:val="00000A4E"/>
    <w:rsid w:val="00000D11"/>
    <w:rsid w:val="00000D73"/>
    <w:rsid w:val="00000E86"/>
    <w:rsid w:val="00001218"/>
    <w:rsid w:val="00001401"/>
    <w:rsid w:val="00001483"/>
    <w:rsid w:val="000016D5"/>
    <w:rsid w:val="00001742"/>
    <w:rsid w:val="00001BE4"/>
    <w:rsid w:val="00001C1C"/>
    <w:rsid w:val="00001E06"/>
    <w:rsid w:val="00001F3F"/>
    <w:rsid w:val="00002451"/>
    <w:rsid w:val="00002EA8"/>
    <w:rsid w:val="00002EC8"/>
    <w:rsid w:val="00003471"/>
    <w:rsid w:val="000035F0"/>
    <w:rsid w:val="00003E71"/>
    <w:rsid w:val="00003F20"/>
    <w:rsid w:val="000042A7"/>
    <w:rsid w:val="0000465B"/>
    <w:rsid w:val="00004C77"/>
    <w:rsid w:val="00005366"/>
    <w:rsid w:val="00005E85"/>
    <w:rsid w:val="00006209"/>
    <w:rsid w:val="00006258"/>
    <w:rsid w:val="00006317"/>
    <w:rsid w:val="00006466"/>
    <w:rsid w:val="000068C5"/>
    <w:rsid w:val="00006A61"/>
    <w:rsid w:val="00006AFC"/>
    <w:rsid w:val="00006FBD"/>
    <w:rsid w:val="0000708A"/>
    <w:rsid w:val="0000719D"/>
    <w:rsid w:val="00007360"/>
    <w:rsid w:val="0000748B"/>
    <w:rsid w:val="0000780C"/>
    <w:rsid w:val="0000789C"/>
    <w:rsid w:val="00007B46"/>
    <w:rsid w:val="00010044"/>
    <w:rsid w:val="0001014D"/>
    <w:rsid w:val="0001034E"/>
    <w:rsid w:val="000103BB"/>
    <w:rsid w:val="00010937"/>
    <w:rsid w:val="000110BC"/>
    <w:rsid w:val="0001130B"/>
    <w:rsid w:val="00011561"/>
    <w:rsid w:val="0001156E"/>
    <w:rsid w:val="0001156F"/>
    <w:rsid w:val="00012515"/>
    <w:rsid w:val="00012C9C"/>
    <w:rsid w:val="000133BE"/>
    <w:rsid w:val="000139B6"/>
    <w:rsid w:val="000139C5"/>
    <w:rsid w:val="0001457F"/>
    <w:rsid w:val="00014B99"/>
    <w:rsid w:val="00014D6D"/>
    <w:rsid w:val="00014D80"/>
    <w:rsid w:val="000156C9"/>
    <w:rsid w:val="0001587F"/>
    <w:rsid w:val="00015E22"/>
    <w:rsid w:val="00015EB4"/>
    <w:rsid w:val="000161C4"/>
    <w:rsid w:val="00016CCA"/>
    <w:rsid w:val="00017199"/>
    <w:rsid w:val="000174F3"/>
    <w:rsid w:val="00017766"/>
    <w:rsid w:val="0001787B"/>
    <w:rsid w:val="0002001E"/>
    <w:rsid w:val="0002064A"/>
    <w:rsid w:val="00020804"/>
    <w:rsid w:val="00020913"/>
    <w:rsid w:val="00020E30"/>
    <w:rsid w:val="000219B2"/>
    <w:rsid w:val="00021AB0"/>
    <w:rsid w:val="00021B30"/>
    <w:rsid w:val="00021C61"/>
    <w:rsid w:val="000228B1"/>
    <w:rsid w:val="00022FBF"/>
    <w:rsid w:val="0002321B"/>
    <w:rsid w:val="000232A7"/>
    <w:rsid w:val="00023923"/>
    <w:rsid w:val="00023990"/>
    <w:rsid w:val="0002400A"/>
    <w:rsid w:val="00024D7B"/>
    <w:rsid w:val="00024FEC"/>
    <w:rsid w:val="000256E7"/>
    <w:rsid w:val="00025BFE"/>
    <w:rsid w:val="00025D49"/>
    <w:rsid w:val="00026649"/>
    <w:rsid w:val="000269D8"/>
    <w:rsid w:val="00026EA7"/>
    <w:rsid w:val="000276C3"/>
    <w:rsid w:val="000277C9"/>
    <w:rsid w:val="000278F7"/>
    <w:rsid w:val="0002794B"/>
    <w:rsid w:val="00027D39"/>
    <w:rsid w:val="00027E0B"/>
    <w:rsid w:val="000306EA"/>
    <w:rsid w:val="00030FC3"/>
    <w:rsid w:val="00031439"/>
    <w:rsid w:val="00031B1D"/>
    <w:rsid w:val="00031FAE"/>
    <w:rsid w:val="000324F2"/>
    <w:rsid w:val="000329C3"/>
    <w:rsid w:val="00032B5A"/>
    <w:rsid w:val="00032F2A"/>
    <w:rsid w:val="000336B7"/>
    <w:rsid w:val="00033B2A"/>
    <w:rsid w:val="00033E81"/>
    <w:rsid w:val="000343FC"/>
    <w:rsid w:val="000344E9"/>
    <w:rsid w:val="00034517"/>
    <w:rsid w:val="00034C8D"/>
    <w:rsid w:val="00034E5D"/>
    <w:rsid w:val="00035300"/>
    <w:rsid w:val="000354D2"/>
    <w:rsid w:val="000356DC"/>
    <w:rsid w:val="0003598C"/>
    <w:rsid w:val="00035A2C"/>
    <w:rsid w:val="00036331"/>
    <w:rsid w:val="00036355"/>
    <w:rsid w:val="000364D7"/>
    <w:rsid w:val="00036710"/>
    <w:rsid w:val="00036729"/>
    <w:rsid w:val="000369EA"/>
    <w:rsid w:val="00037109"/>
    <w:rsid w:val="0003714F"/>
    <w:rsid w:val="00037186"/>
    <w:rsid w:val="00037243"/>
    <w:rsid w:val="00037B38"/>
    <w:rsid w:val="0004053F"/>
    <w:rsid w:val="00040684"/>
    <w:rsid w:val="0004096E"/>
    <w:rsid w:val="00040E9F"/>
    <w:rsid w:val="000410EE"/>
    <w:rsid w:val="0004112D"/>
    <w:rsid w:val="00041262"/>
    <w:rsid w:val="0004160D"/>
    <w:rsid w:val="0004172B"/>
    <w:rsid w:val="00041CC6"/>
    <w:rsid w:val="00041FA1"/>
    <w:rsid w:val="00042064"/>
    <w:rsid w:val="000420F0"/>
    <w:rsid w:val="000422F0"/>
    <w:rsid w:val="0004265F"/>
    <w:rsid w:val="00042982"/>
    <w:rsid w:val="00042A80"/>
    <w:rsid w:val="00042C37"/>
    <w:rsid w:val="00043544"/>
    <w:rsid w:val="00043B94"/>
    <w:rsid w:val="00043BFA"/>
    <w:rsid w:val="00043C87"/>
    <w:rsid w:val="0004470D"/>
    <w:rsid w:val="0004472F"/>
    <w:rsid w:val="00044BDC"/>
    <w:rsid w:val="00045554"/>
    <w:rsid w:val="000455FF"/>
    <w:rsid w:val="00045D54"/>
    <w:rsid w:val="00045F8C"/>
    <w:rsid w:val="00046092"/>
    <w:rsid w:val="000466F2"/>
    <w:rsid w:val="000468DB"/>
    <w:rsid w:val="00046C0A"/>
    <w:rsid w:val="00046F03"/>
    <w:rsid w:val="00047411"/>
    <w:rsid w:val="000474C4"/>
    <w:rsid w:val="0004783D"/>
    <w:rsid w:val="00047A9E"/>
    <w:rsid w:val="00050017"/>
    <w:rsid w:val="0005047A"/>
    <w:rsid w:val="00050716"/>
    <w:rsid w:val="00050780"/>
    <w:rsid w:val="00050A6D"/>
    <w:rsid w:val="000510C9"/>
    <w:rsid w:val="00051185"/>
    <w:rsid w:val="00051473"/>
    <w:rsid w:val="000515D8"/>
    <w:rsid w:val="00051B4B"/>
    <w:rsid w:val="00051CE1"/>
    <w:rsid w:val="0005209E"/>
    <w:rsid w:val="0005289A"/>
    <w:rsid w:val="00052B91"/>
    <w:rsid w:val="00052F00"/>
    <w:rsid w:val="0005303C"/>
    <w:rsid w:val="000531A2"/>
    <w:rsid w:val="00053282"/>
    <w:rsid w:val="00053587"/>
    <w:rsid w:val="00053C02"/>
    <w:rsid w:val="0005401D"/>
    <w:rsid w:val="000548E3"/>
    <w:rsid w:val="000554C3"/>
    <w:rsid w:val="00055A55"/>
    <w:rsid w:val="00055BDB"/>
    <w:rsid w:val="00055C90"/>
    <w:rsid w:val="00055D3E"/>
    <w:rsid w:val="00055EB6"/>
    <w:rsid w:val="00055F1C"/>
    <w:rsid w:val="00055FB1"/>
    <w:rsid w:val="00056020"/>
    <w:rsid w:val="0005619D"/>
    <w:rsid w:val="0005644C"/>
    <w:rsid w:val="00056521"/>
    <w:rsid w:val="00056D8B"/>
    <w:rsid w:val="00056FEC"/>
    <w:rsid w:val="00057F43"/>
    <w:rsid w:val="00060258"/>
    <w:rsid w:val="000603E2"/>
    <w:rsid w:val="0006051C"/>
    <w:rsid w:val="00060C57"/>
    <w:rsid w:val="00060C6A"/>
    <w:rsid w:val="00060D73"/>
    <w:rsid w:val="00061339"/>
    <w:rsid w:val="000614F8"/>
    <w:rsid w:val="000615F3"/>
    <w:rsid w:val="00061802"/>
    <w:rsid w:val="00061E5D"/>
    <w:rsid w:val="00062175"/>
    <w:rsid w:val="00062A70"/>
    <w:rsid w:val="00062FA7"/>
    <w:rsid w:val="000633D3"/>
    <w:rsid w:val="00063C01"/>
    <w:rsid w:val="00063C4F"/>
    <w:rsid w:val="00063F6A"/>
    <w:rsid w:val="000642AE"/>
    <w:rsid w:val="000642CC"/>
    <w:rsid w:val="00064E12"/>
    <w:rsid w:val="00065250"/>
    <w:rsid w:val="000652EA"/>
    <w:rsid w:val="00066188"/>
    <w:rsid w:val="00066887"/>
    <w:rsid w:val="00066C63"/>
    <w:rsid w:val="00066DB3"/>
    <w:rsid w:val="00066EBE"/>
    <w:rsid w:val="00066F91"/>
    <w:rsid w:val="000675D7"/>
    <w:rsid w:val="00067941"/>
    <w:rsid w:val="00067C99"/>
    <w:rsid w:val="000701FA"/>
    <w:rsid w:val="000703F2"/>
    <w:rsid w:val="000706F2"/>
    <w:rsid w:val="00070D3A"/>
    <w:rsid w:val="00070DB1"/>
    <w:rsid w:val="000712C4"/>
    <w:rsid w:val="000713DB"/>
    <w:rsid w:val="0007183F"/>
    <w:rsid w:val="0007184C"/>
    <w:rsid w:val="00072153"/>
    <w:rsid w:val="0007259A"/>
    <w:rsid w:val="00073435"/>
    <w:rsid w:val="00073510"/>
    <w:rsid w:val="00073A7D"/>
    <w:rsid w:val="00073D82"/>
    <w:rsid w:val="00073F9B"/>
    <w:rsid w:val="0007408E"/>
    <w:rsid w:val="000744CE"/>
    <w:rsid w:val="00074D50"/>
    <w:rsid w:val="00074E9B"/>
    <w:rsid w:val="00074FAA"/>
    <w:rsid w:val="00075118"/>
    <w:rsid w:val="0007582E"/>
    <w:rsid w:val="00075CE8"/>
    <w:rsid w:val="00075EB1"/>
    <w:rsid w:val="000761D6"/>
    <w:rsid w:val="00076380"/>
    <w:rsid w:val="000766DE"/>
    <w:rsid w:val="00076C92"/>
    <w:rsid w:val="00076E84"/>
    <w:rsid w:val="00076FE1"/>
    <w:rsid w:val="00077057"/>
    <w:rsid w:val="000776A9"/>
    <w:rsid w:val="000777BF"/>
    <w:rsid w:val="00077A2C"/>
    <w:rsid w:val="00077BAE"/>
    <w:rsid w:val="00077D01"/>
    <w:rsid w:val="00077D99"/>
    <w:rsid w:val="000806FF"/>
    <w:rsid w:val="000807A2"/>
    <w:rsid w:val="00080856"/>
    <w:rsid w:val="000811B9"/>
    <w:rsid w:val="000813DB"/>
    <w:rsid w:val="00081E3D"/>
    <w:rsid w:val="000822AF"/>
    <w:rsid w:val="00082303"/>
    <w:rsid w:val="000823D5"/>
    <w:rsid w:val="0008248B"/>
    <w:rsid w:val="00082883"/>
    <w:rsid w:val="00082E30"/>
    <w:rsid w:val="000834A2"/>
    <w:rsid w:val="000835D6"/>
    <w:rsid w:val="0008391E"/>
    <w:rsid w:val="00083A42"/>
    <w:rsid w:val="00083B01"/>
    <w:rsid w:val="00083C1D"/>
    <w:rsid w:val="00084348"/>
    <w:rsid w:val="0008441F"/>
    <w:rsid w:val="00084572"/>
    <w:rsid w:val="00084596"/>
    <w:rsid w:val="000845ED"/>
    <w:rsid w:val="0008464F"/>
    <w:rsid w:val="00084E9A"/>
    <w:rsid w:val="00085C67"/>
    <w:rsid w:val="00085EBA"/>
    <w:rsid w:val="0008700A"/>
    <w:rsid w:val="0008721A"/>
    <w:rsid w:val="00087268"/>
    <w:rsid w:val="00087778"/>
    <w:rsid w:val="000878CF"/>
    <w:rsid w:val="0008798D"/>
    <w:rsid w:val="00087B75"/>
    <w:rsid w:val="00087C74"/>
    <w:rsid w:val="00090644"/>
    <w:rsid w:val="00090752"/>
    <w:rsid w:val="00090920"/>
    <w:rsid w:val="00090AFF"/>
    <w:rsid w:val="00090B78"/>
    <w:rsid w:val="00090E6A"/>
    <w:rsid w:val="000910FF"/>
    <w:rsid w:val="0009122B"/>
    <w:rsid w:val="00091D37"/>
    <w:rsid w:val="00091DAF"/>
    <w:rsid w:val="00092072"/>
    <w:rsid w:val="000927FF"/>
    <w:rsid w:val="00092D85"/>
    <w:rsid w:val="0009338C"/>
    <w:rsid w:val="0009347E"/>
    <w:rsid w:val="00093784"/>
    <w:rsid w:val="00093859"/>
    <w:rsid w:val="00093AC0"/>
    <w:rsid w:val="00093D40"/>
    <w:rsid w:val="0009458F"/>
    <w:rsid w:val="0009489E"/>
    <w:rsid w:val="000948EB"/>
    <w:rsid w:val="00094F47"/>
    <w:rsid w:val="00095349"/>
    <w:rsid w:val="00095982"/>
    <w:rsid w:val="00095B4C"/>
    <w:rsid w:val="00095D76"/>
    <w:rsid w:val="00096103"/>
    <w:rsid w:val="000963CD"/>
    <w:rsid w:val="000963FA"/>
    <w:rsid w:val="00096ACC"/>
    <w:rsid w:val="00096FBC"/>
    <w:rsid w:val="0009709B"/>
    <w:rsid w:val="000A0560"/>
    <w:rsid w:val="000A0D9B"/>
    <w:rsid w:val="000A12B9"/>
    <w:rsid w:val="000A12C6"/>
    <w:rsid w:val="000A14D8"/>
    <w:rsid w:val="000A18E5"/>
    <w:rsid w:val="000A1E1A"/>
    <w:rsid w:val="000A22EA"/>
    <w:rsid w:val="000A2B73"/>
    <w:rsid w:val="000A2C0D"/>
    <w:rsid w:val="000A327D"/>
    <w:rsid w:val="000A349C"/>
    <w:rsid w:val="000A3700"/>
    <w:rsid w:val="000A3827"/>
    <w:rsid w:val="000A3956"/>
    <w:rsid w:val="000A3A34"/>
    <w:rsid w:val="000A3B53"/>
    <w:rsid w:val="000A3F85"/>
    <w:rsid w:val="000A472D"/>
    <w:rsid w:val="000A50AC"/>
    <w:rsid w:val="000A52B9"/>
    <w:rsid w:val="000A557F"/>
    <w:rsid w:val="000A5C29"/>
    <w:rsid w:val="000A5DC5"/>
    <w:rsid w:val="000A60AB"/>
    <w:rsid w:val="000A62CC"/>
    <w:rsid w:val="000A6527"/>
    <w:rsid w:val="000A65A0"/>
    <w:rsid w:val="000A6601"/>
    <w:rsid w:val="000A6723"/>
    <w:rsid w:val="000A674D"/>
    <w:rsid w:val="000A69A3"/>
    <w:rsid w:val="000A6C54"/>
    <w:rsid w:val="000A6E91"/>
    <w:rsid w:val="000A7054"/>
    <w:rsid w:val="000A70AB"/>
    <w:rsid w:val="000A791B"/>
    <w:rsid w:val="000A7ACD"/>
    <w:rsid w:val="000A7C7B"/>
    <w:rsid w:val="000B04ED"/>
    <w:rsid w:val="000B07AF"/>
    <w:rsid w:val="000B0859"/>
    <w:rsid w:val="000B09D4"/>
    <w:rsid w:val="000B0D1E"/>
    <w:rsid w:val="000B0E5A"/>
    <w:rsid w:val="000B0F8B"/>
    <w:rsid w:val="000B1796"/>
    <w:rsid w:val="000B180F"/>
    <w:rsid w:val="000B1833"/>
    <w:rsid w:val="000B19C1"/>
    <w:rsid w:val="000B19D0"/>
    <w:rsid w:val="000B1AA0"/>
    <w:rsid w:val="000B1EB8"/>
    <w:rsid w:val="000B2523"/>
    <w:rsid w:val="000B27B6"/>
    <w:rsid w:val="000B28ED"/>
    <w:rsid w:val="000B2E3B"/>
    <w:rsid w:val="000B3035"/>
    <w:rsid w:val="000B32DE"/>
    <w:rsid w:val="000B3691"/>
    <w:rsid w:val="000B3A9A"/>
    <w:rsid w:val="000B3D38"/>
    <w:rsid w:val="000B4355"/>
    <w:rsid w:val="000B44FB"/>
    <w:rsid w:val="000B466D"/>
    <w:rsid w:val="000B4B01"/>
    <w:rsid w:val="000B4C0E"/>
    <w:rsid w:val="000B5316"/>
    <w:rsid w:val="000B53EF"/>
    <w:rsid w:val="000B5595"/>
    <w:rsid w:val="000B5597"/>
    <w:rsid w:val="000B5892"/>
    <w:rsid w:val="000B5B44"/>
    <w:rsid w:val="000B5B99"/>
    <w:rsid w:val="000B5D1A"/>
    <w:rsid w:val="000B64C7"/>
    <w:rsid w:val="000B684A"/>
    <w:rsid w:val="000B6B95"/>
    <w:rsid w:val="000B6E88"/>
    <w:rsid w:val="000B70CD"/>
    <w:rsid w:val="000B71AD"/>
    <w:rsid w:val="000B728D"/>
    <w:rsid w:val="000B73E6"/>
    <w:rsid w:val="000B7B6F"/>
    <w:rsid w:val="000B7D1A"/>
    <w:rsid w:val="000C042D"/>
    <w:rsid w:val="000C049B"/>
    <w:rsid w:val="000C06F7"/>
    <w:rsid w:val="000C09C9"/>
    <w:rsid w:val="000C1372"/>
    <w:rsid w:val="000C1711"/>
    <w:rsid w:val="000C1A3D"/>
    <w:rsid w:val="000C1A8D"/>
    <w:rsid w:val="000C1AC4"/>
    <w:rsid w:val="000C1E87"/>
    <w:rsid w:val="000C2915"/>
    <w:rsid w:val="000C3095"/>
    <w:rsid w:val="000C3463"/>
    <w:rsid w:val="000C3BFA"/>
    <w:rsid w:val="000C3EA9"/>
    <w:rsid w:val="000C3F24"/>
    <w:rsid w:val="000C4315"/>
    <w:rsid w:val="000C43AC"/>
    <w:rsid w:val="000C460F"/>
    <w:rsid w:val="000C495D"/>
    <w:rsid w:val="000C4D86"/>
    <w:rsid w:val="000C5212"/>
    <w:rsid w:val="000C5FBE"/>
    <w:rsid w:val="000C6352"/>
    <w:rsid w:val="000C711E"/>
    <w:rsid w:val="000C74E0"/>
    <w:rsid w:val="000C7687"/>
    <w:rsid w:val="000C778E"/>
    <w:rsid w:val="000C78BE"/>
    <w:rsid w:val="000C7DCC"/>
    <w:rsid w:val="000D04B7"/>
    <w:rsid w:val="000D053E"/>
    <w:rsid w:val="000D0557"/>
    <w:rsid w:val="000D07F9"/>
    <w:rsid w:val="000D09C4"/>
    <w:rsid w:val="000D0A48"/>
    <w:rsid w:val="000D0B33"/>
    <w:rsid w:val="000D14F6"/>
    <w:rsid w:val="000D228B"/>
    <w:rsid w:val="000D2440"/>
    <w:rsid w:val="000D2B30"/>
    <w:rsid w:val="000D2C5F"/>
    <w:rsid w:val="000D2C95"/>
    <w:rsid w:val="000D3572"/>
    <w:rsid w:val="000D3640"/>
    <w:rsid w:val="000D375B"/>
    <w:rsid w:val="000D3A0F"/>
    <w:rsid w:val="000D3E0F"/>
    <w:rsid w:val="000D3EC0"/>
    <w:rsid w:val="000D440F"/>
    <w:rsid w:val="000D44D8"/>
    <w:rsid w:val="000D45BE"/>
    <w:rsid w:val="000D47EB"/>
    <w:rsid w:val="000D4963"/>
    <w:rsid w:val="000D4B97"/>
    <w:rsid w:val="000D5039"/>
    <w:rsid w:val="000D50AB"/>
    <w:rsid w:val="000D5EE0"/>
    <w:rsid w:val="000D6090"/>
    <w:rsid w:val="000D6397"/>
    <w:rsid w:val="000D6814"/>
    <w:rsid w:val="000D6B51"/>
    <w:rsid w:val="000D6F6E"/>
    <w:rsid w:val="000D6F96"/>
    <w:rsid w:val="000D7120"/>
    <w:rsid w:val="000D746D"/>
    <w:rsid w:val="000D79CC"/>
    <w:rsid w:val="000D7C9F"/>
    <w:rsid w:val="000D7F21"/>
    <w:rsid w:val="000E0025"/>
    <w:rsid w:val="000E00D3"/>
    <w:rsid w:val="000E05A9"/>
    <w:rsid w:val="000E072C"/>
    <w:rsid w:val="000E0B02"/>
    <w:rsid w:val="000E0DD5"/>
    <w:rsid w:val="000E0F6A"/>
    <w:rsid w:val="000E1B3C"/>
    <w:rsid w:val="000E1E99"/>
    <w:rsid w:val="000E27AD"/>
    <w:rsid w:val="000E2BAF"/>
    <w:rsid w:val="000E2D62"/>
    <w:rsid w:val="000E2E1C"/>
    <w:rsid w:val="000E2F5D"/>
    <w:rsid w:val="000E31D8"/>
    <w:rsid w:val="000E3396"/>
    <w:rsid w:val="000E3F59"/>
    <w:rsid w:val="000E4190"/>
    <w:rsid w:val="000E4194"/>
    <w:rsid w:val="000E4278"/>
    <w:rsid w:val="000E43D6"/>
    <w:rsid w:val="000E4479"/>
    <w:rsid w:val="000E4509"/>
    <w:rsid w:val="000E4719"/>
    <w:rsid w:val="000E4D0A"/>
    <w:rsid w:val="000E4E4E"/>
    <w:rsid w:val="000E524F"/>
    <w:rsid w:val="000E52B3"/>
    <w:rsid w:val="000E56A0"/>
    <w:rsid w:val="000E58CD"/>
    <w:rsid w:val="000E5A2A"/>
    <w:rsid w:val="000E5A34"/>
    <w:rsid w:val="000E5B5F"/>
    <w:rsid w:val="000E5D01"/>
    <w:rsid w:val="000E62A1"/>
    <w:rsid w:val="000E6C1A"/>
    <w:rsid w:val="000E7041"/>
    <w:rsid w:val="000E7309"/>
    <w:rsid w:val="000E7499"/>
    <w:rsid w:val="000E786B"/>
    <w:rsid w:val="000E7A2A"/>
    <w:rsid w:val="000E7E04"/>
    <w:rsid w:val="000F03B6"/>
    <w:rsid w:val="000F065B"/>
    <w:rsid w:val="000F0662"/>
    <w:rsid w:val="000F099E"/>
    <w:rsid w:val="000F0AA9"/>
    <w:rsid w:val="000F1467"/>
    <w:rsid w:val="000F1773"/>
    <w:rsid w:val="000F1A07"/>
    <w:rsid w:val="000F22B0"/>
    <w:rsid w:val="000F2567"/>
    <w:rsid w:val="000F257C"/>
    <w:rsid w:val="000F2670"/>
    <w:rsid w:val="000F28CF"/>
    <w:rsid w:val="000F29D0"/>
    <w:rsid w:val="000F2D95"/>
    <w:rsid w:val="000F2FE8"/>
    <w:rsid w:val="000F3006"/>
    <w:rsid w:val="000F3269"/>
    <w:rsid w:val="000F3480"/>
    <w:rsid w:val="000F3917"/>
    <w:rsid w:val="000F3CD2"/>
    <w:rsid w:val="000F3CE4"/>
    <w:rsid w:val="000F4065"/>
    <w:rsid w:val="000F4168"/>
    <w:rsid w:val="000F438A"/>
    <w:rsid w:val="000F4AF1"/>
    <w:rsid w:val="000F51FE"/>
    <w:rsid w:val="000F55B3"/>
    <w:rsid w:val="000F586F"/>
    <w:rsid w:val="000F5A24"/>
    <w:rsid w:val="000F655C"/>
    <w:rsid w:val="000F65EB"/>
    <w:rsid w:val="000F6687"/>
    <w:rsid w:val="000F6A30"/>
    <w:rsid w:val="000F6DA0"/>
    <w:rsid w:val="000F6E2F"/>
    <w:rsid w:val="000F70AF"/>
    <w:rsid w:val="000F7F7C"/>
    <w:rsid w:val="000F7FA8"/>
    <w:rsid w:val="001001E1"/>
    <w:rsid w:val="00100229"/>
    <w:rsid w:val="001002F2"/>
    <w:rsid w:val="001004FB"/>
    <w:rsid w:val="00100D5D"/>
    <w:rsid w:val="00100F97"/>
    <w:rsid w:val="00101149"/>
    <w:rsid w:val="001017DD"/>
    <w:rsid w:val="001018E5"/>
    <w:rsid w:val="00101A77"/>
    <w:rsid w:val="00101ABA"/>
    <w:rsid w:val="00101C80"/>
    <w:rsid w:val="00101F55"/>
    <w:rsid w:val="00102346"/>
    <w:rsid w:val="001025E0"/>
    <w:rsid w:val="00102866"/>
    <w:rsid w:val="0010295F"/>
    <w:rsid w:val="00102C6A"/>
    <w:rsid w:val="00102E38"/>
    <w:rsid w:val="00102F1D"/>
    <w:rsid w:val="001032FD"/>
    <w:rsid w:val="00103686"/>
    <w:rsid w:val="00103A71"/>
    <w:rsid w:val="00103F0D"/>
    <w:rsid w:val="00104216"/>
    <w:rsid w:val="0010436F"/>
    <w:rsid w:val="0010448E"/>
    <w:rsid w:val="001046BB"/>
    <w:rsid w:val="00104F51"/>
    <w:rsid w:val="00105314"/>
    <w:rsid w:val="0010568C"/>
    <w:rsid w:val="00105BDF"/>
    <w:rsid w:val="00105D32"/>
    <w:rsid w:val="00106326"/>
    <w:rsid w:val="0010650C"/>
    <w:rsid w:val="0010666B"/>
    <w:rsid w:val="00106784"/>
    <w:rsid w:val="0010681C"/>
    <w:rsid w:val="001069E1"/>
    <w:rsid w:val="00106B7A"/>
    <w:rsid w:val="0010709C"/>
    <w:rsid w:val="001070E3"/>
    <w:rsid w:val="00110077"/>
    <w:rsid w:val="0011025F"/>
    <w:rsid w:val="00110636"/>
    <w:rsid w:val="0011066B"/>
    <w:rsid w:val="00110789"/>
    <w:rsid w:val="00110835"/>
    <w:rsid w:val="00110C7C"/>
    <w:rsid w:val="00110EA7"/>
    <w:rsid w:val="00111822"/>
    <w:rsid w:val="00111A55"/>
    <w:rsid w:val="00111DD6"/>
    <w:rsid w:val="00111F87"/>
    <w:rsid w:val="001124C4"/>
    <w:rsid w:val="00112A09"/>
    <w:rsid w:val="00112AEB"/>
    <w:rsid w:val="00112C74"/>
    <w:rsid w:val="00112D08"/>
    <w:rsid w:val="00112E8F"/>
    <w:rsid w:val="00112EA6"/>
    <w:rsid w:val="00112FCE"/>
    <w:rsid w:val="00113AB6"/>
    <w:rsid w:val="00113D10"/>
    <w:rsid w:val="001142B0"/>
    <w:rsid w:val="0011474C"/>
    <w:rsid w:val="00114773"/>
    <w:rsid w:val="001151AA"/>
    <w:rsid w:val="001151FE"/>
    <w:rsid w:val="00115467"/>
    <w:rsid w:val="001156BC"/>
    <w:rsid w:val="0011574C"/>
    <w:rsid w:val="00115A0B"/>
    <w:rsid w:val="00115AEE"/>
    <w:rsid w:val="0011630A"/>
    <w:rsid w:val="00116537"/>
    <w:rsid w:val="00116A86"/>
    <w:rsid w:val="00116B00"/>
    <w:rsid w:val="00116D55"/>
    <w:rsid w:val="00116DAC"/>
    <w:rsid w:val="00117328"/>
    <w:rsid w:val="001178F5"/>
    <w:rsid w:val="00117986"/>
    <w:rsid w:val="00120436"/>
    <w:rsid w:val="00120470"/>
    <w:rsid w:val="00120809"/>
    <w:rsid w:val="00121075"/>
    <w:rsid w:val="0012127F"/>
    <w:rsid w:val="0012129D"/>
    <w:rsid w:val="0012138F"/>
    <w:rsid w:val="00121474"/>
    <w:rsid w:val="00121921"/>
    <w:rsid w:val="00121AFD"/>
    <w:rsid w:val="00121C0E"/>
    <w:rsid w:val="00122039"/>
    <w:rsid w:val="0012205E"/>
    <w:rsid w:val="00122189"/>
    <w:rsid w:val="001224D3"/>
    <w:rsid w:val="00122739"/>
    <w:rsid w:val="001228E5"/>
    <w:rsid w:val="00122990"/>
    <w:rsid w:val="00122A96"/>
    <w:rsid w:val="00122B86"/>
    <w:rsid w:val="00123660"/>
    <w:rsid w:val="00124564"/>
    <w:rsid w:val="001249F3"/>
    <w:rsid w:val="00124E98"/>
    <w:rsid w:val="001250B0"/>
    <w:rsid w:val="001253EA"/>
    <w:rsid w:val="00125465"/>
    <w:rsid w:val="001261DA"/>
    <w:rsid w:val="00126748"/>
    <w:rsid w:val="001267C4"/>
    <w:rsid w:val="001268C9"/>
    <w:rsid w:val="00126DDB"/>
    <w:rsid w:val="00126E99"/>
    <w:rsid w:val="001278A2"/>
    <w:rsid w:val="001279B6"/>
    <w:rsid w:val="00127C2E"/>
    <w:rsid w:val="00130635"/>
    <w:rsid w:val="0013063E"/>
    <w:rsid w:val="0013084F"/>
    <w:rsid w:val="00130AC2"/>
    <w:rsid w:val="00130B1A"/>
    <w:rsid w:val="0013105E"/>
    <w:rsid w:val="0013151C"/>
    <w:rsid w:val="001316B0"/>
    <w:rsid w:val="001316D2"/>
    <w:rsid w:val="001318B3"/>
    <w:rsid w:val="00131B66"/>
    <w:rsid w:val="0013238B"/>
    <w:rsid w:val="001323CC"/>
    <w:rsid w:val="00132AC8"/>
    <w:rsid w:val="00132F97"/>
    <w:rsid w:val="001330F7"/>
    <w:rsid w:val="00133BE1"/>
    <w:rsid w:val="00133E67"/>
    <w:rsid w:val="00134418"/>
    <w:rsid w:val="00134433"/>
    <w:rsid w:val="001344EA"/>
    <w:rsid w:val="00134601"/>
    <w:rsid w:val="00134DBC"/>
    <w:rsid w:val="00134DD6"/>
    <w:rsid w:val="00134EBD"/>
    <w:rsid w:val="00134FB5"/>
    <w:rsid w:val="00135022"/>
    <w:rsid w:val="00135394"/>
    <w:rsid w:val="00135401"/>
    <w:rsid w:val="001354D3"/>
    <w:rsid w:val="00135534"/>
    <w:rsid w:val="0013565D"/>
    <w:rsid w:val="0013591C"/>
    <w:rsid w:val="001362FF"/>
    <w:rsid w:val="001364AB"/>
    <w:rsid w:val="00136B07"/>
    <w:rsid w:val="00136C9F"/>
    <w:rsid w:val="001370C3"/>
    <w:rsid w:val="00137628"/>
    <w:rsid w:val="00140152"/>
    <w:rsid w:val="00140592"/>
    <w:rsid w:val="00140DFA"/>
    <w:rsid w:val="00140F86"/>
    <w:rsid w:val="00141757"/>
    <w:rsid w:val="0014178B"/>
    <w:rsid w:val="001418F6"/>
    <w:rsid w:val="00141AE7"/>
    <w:rsid w:val="00141FF2"/>
    <w:rsid w:val="00142246"/>
    <w:rsid w:val="0014243A"/>
    <w:rsid w:val="00142C0D"/>
    <w:rsid w:val="00142CBC"/>
    <w:rsid w:val="00143308"/>
    <w:rsid w:val="001434FA"/>
    <w:rsid w:val="001439D8"/>
    <w:rsid w:val="00143BBD"/>
    <w:rsid w:val="00143F72"/>
    <w:rsid w:val="001447D4"/>
    <w:rsid w:val="00144E3A"/>
    <w:rsid w:val="00144F21"/>
    <w:rsid w:val="00146170"/>
    <w:rsid w:val="00146208"/>
    <w:rsid w:val="00146258"/>
    <w:rsid w:val="001462C4"/>
    <w:rsid w:val="00146860"/>
    <w:rsid w:val="00146A4B"/>
    <w:rsid w:val="00146DE6"/>
    <w:rsid w:val="00147870"/>
    <w:rsid w:val="00147E98"/>
    <w:rsid w:val="00147FBA"/>
    <w:rsid w:val="0015022E"/>
    <w:rsid w:val="00150AE2"/>
    <w:rsid w:val="00150F1E"/>
    <w:rsid w:val="00150FD0"/>
    <w:rsid w:val="00151131"/>
    <w:rsid w:val="001512FC"/>
    <w:rsid w:val="00151BB3"/>
    <w:rsid w:val="00151DBB"/>
    <w:rsid w:val="00152210"/>
    <w:rsid w:val="0015266E"/>
    <w:rsid w:val="0015298D"/>
    <w:rsid w:val="00152B20"/>
    <w:rsid w:val="00152C43"/>
    <w:rsid w:val="00152DA2"/>
    <w:rsid w:val="0015300F"/>
    <w:rsid w:val="001538B6"/>
    <w:rsid w:val="00153A48"/>
    <w:rsid w:val="00153BFC"/>
    <w:rsid w:val="00153E69"/>
    <w:rsid w:val="00153EE0"/>
    <w:rsid w:val="00153FC2"/>
    <w:rsid w:val="00154170"/>
    <w:rsid w:val="001542BB"/>
    <w:rsid w:val="0015470C"/>
    <w:rsid w:val="00154839"/>
    <w:rsid w:val="001553FC"/>
    <w:rsid w:val="00155814"/>
    <w:rsid w:val="00155BA6"/>
    <w:rsid w:val="001560F1"/>
    <w:rsid w:val="001563AC"/>
    <w:rsid w:val="0015671F"/>
    <w:rsid w:val="001569F7"/>
    <w:rsid w:val="00156B15"/>
    <w:rsid w:val="00156E80"/>
    <w:rsid w:val="001570E3"/>
    <w:rsid w:val="0015719D"/>
    <w:rsid w:val="00157AF8"/>
    <w:rsid w:val="00157E01"/>
    <w:rsid w:val="00157E1B"/>
    <w:rsid w:val="00160286"/>
    <w:rsid w:val="0016035D"/>
    <w:rsid w:val="00160418"/>
    <w:rsid w:val="0016098B"/>
    <w:rsid w:val="0016164A"/>
    <w:rsid w:val="001616F3"/>
    <w:rsid w:val="00161A1B"/>
    <w:rsid w:val="00161BBD"/>
    <w:rsid w:val="00161CD5"/>
    <w:rsid w:val="00161EB8"/>
    <w:rsid w:val="00161EE3"/>
    <w:rsid w:val="00162273"/>
    <w:rsid w:val="00164024"/>
    <w:rsid w:val="001649C6"/>
    <w:rsid w:val="001650A4"/>
    <w:rsid w:val="001652C8"/>
    <w:rsid w:val="0016536B"/>
    <w:rsid w:val="001659FC"/>
    <w:rsid w:val="00165B10"/>
    <w:rsid w:val="00165EB0"/>
    <w:rsid w:val="001667FB"/>
    <w:rsid w:val="00166957"/>
    <w:rsid w:val="00167690"/>
    <w:rsid w:val="0016787A"/>
    <w:rsid w:val="00167D1C"/>
    <w:rsid w:val="0017079F"/>
    <w:rsid w:val="00170904"/>
    <w:rsid w:val="001709E1"/>
    <w:rsid w:val="00170B0F"/>
    <w:rsid w:val="00170C20"/>
    <w:rsid w:val="00170C78"/>
    <w:rsid w:val="00170C96"/>
    <w:rsid w:val="00170D7E"/>
    <w:rsid w:val="00171043"/>
    <w:rsid w:val="00171265"/>
    <w:rsid w:val="001712AF"/>
    <w:rsid w:val="001712BA"/>
    <w:rsid w:val="00171353"/>
    <w:rsid w:val="001716EC"/>
    <w:rsid w:val="00171774"/>
    <w:rsid w:val="00171ACC"/>
    <w:rsid w:val="00171CE4"/>
    <w:rsid w:val="00171EC8"/>
    <w:rsid w:val="0017237B"/>
    <w:rsid w:val="00172707"/>
    <w:rsid w:val="001738DB"/>
    <w:rsid w:val="00173C10"/>
    <w:rsid w:val="00173EEA"/>
    <w:rsid w:val="00174138"/>
    <w:rsid w:val="0017474E"/>
    <w:rsid w:val="00174801"/>
    <w:rsid w:val="0017493F"/>
    <w:rsid w:val="00174C12"/>
    <w:rsid w:val="00175034"/>
    <w:rsid w:val="001754C6"/>
    <w:rsid w:val="0017578C"/>
    <w:rsid w:val="0017617B"/>
    <w:rsid w:val="00176B0B"/>
    <w:rsid w:val="00176C46"/>
    <w:rsid w:val="00176D1E"/>
    <w:rsid w:val="001774E6"/>
    <w:rsid w:val="001776BE"/>
    <w:rsid w:val="001779B3"/>
    <w:rsid w:val="00177AB5"/>
    <w:rsid w:val="00177B23"/>
    <w:rsid w:val="00177E6B"/>
    <w:rsid w:val="001801CA"/>
    <w:rsid w:val="0018028B"/>
    <w:rsid w:val="00180563"/>
    <w:rsid w:val="00181041"/>
    <w:rsid w:val="00181718"/>
    <w:rsid w:val="00181868"/>
    <w:rsid w:val="0018188D"/>
    <w:rsid w:val="00181A28"/>
    <w:rsid w:val="00182086"/>
    <w:rsid w:val="00182131"/>
    <w:rsid w:val="001826D5"/>
    <w:rsid w:val="00182728"/>
    <w:rsid w:val="00182AFA"/>
    <w:rsid w:val="00182BF0"/>
    <w:rsid w:val="001833F1"/>
    <w:rsid w:val="001835B5"/>
    <w:rsid w:val="001838AA"/>
    <w:rsid w:val="00183C02"/>
    <w:rsid w:val="0018421D"/>
    <w:rsid w:val="00184655"/>
    <w:rsid w:val="001852FF"/>
    <w:rsid w:val="0018554A"/>
    <w:rsid w:val="00185645"/>
    <w:rsid w:val="00185690"/>
    <w:rsid w:val="001857FE"/>
    <w:rsid w:val="001859A9"/>
    <w:rsid w:val="00185C01"/>
    <w:rsid w:val="00186166"/>
    <w:rsid w:val="00186428"/>
    <w:rsid w:val="00187185"/>
    <w:rsid w:val="001871A0"/>
    <w:rsid w:val="00187602"/>
    <w:rsid w:val="00187612"/>
    <w:rsid w:val="00187CE0"/>
    <w:rsid w:val="00190006"/>
    <w:rsid w:val="001900C0"/>
    <w:rsid w:val="00190406"/>
    <w:rsid w:val="00190425"/>
    <w:rsid w:val="001908D3"/>
    <w:rsid w:val="00190BD7"/>
    <w:rsid w:val="00190E0F"/>
    <w:rsid w:val="00190FFE"/>
    <w:rsid w:val="001910B2"/>
    <w:rsid w:val="00191A3C"/>
    <w:rsid w:val="00191ADA"/>
    <w:rsid w:val="00191BE7"/>
    <w:rsid w:val="00191C97"/>
    <w:rsid w:val="00191F54"/>
    <w:rsid w:val="0019262B"/>
    <w:rsid w:val="001926A4"/>
    <w:rsid w:val="00192D56"/>
    <w:rsid w:val="00192DC6"/>
    <w:rsid w:val="00193462"/>
    <w:rsid w:val="00193553"/>
    <w:rsid w:val="0019360B"/>
    <w:rsid w:val="00193DF6"/>
    <w:rsid w:val="001942E6"/>
    <w:rsid w:val="001946CD"/>
    <w:rsid w:val="00194A36"/>
    <w:rsid w:val="00194C83"/>
    <w:rsid w:val="00194D65"/>
    <w:rsid w:val="00194E25"/>
    <w:rsid w:val="0019519E"/>
    <w:rsid w:val="00195568"/>
    <w:rsid w:val="00195934"/>
    <w:rsid w:val="00195A10"/>
    <w:rsid w:val="00195C52"/>
    <w:rsid w:val="00195F0B"/>
    <w:rsid w:val="0019629D"/>
    <w:rsid w:val="00196707"/>
    <w:rsid w:val="00196CCD"/>
    <w:rsid w:val="00196EFE"/>
    <w:rsid w:val="0019710B"/>
    <w:rsid w:val="00197705"/>
    <w:rsid w:val="00197871"/>
    <w:rsid w:val="001A003A"/>
    <w:rsid w:val="001A0159"/>
    <w:rsid w:val="001A0169"/>
    <w:rsid w:val="001A0A8A"/>
    <w:rsid w:val="001A0B0F"/>
    <w:rsid w:val="001A0BB3"/>
    <w:rsid w:val="001A0C25"/>
    <w:rsid w:val="001A0E66"/>
    <w:rsid w:val="001A16B1"/>
    <w:rsid w:val="001A1986"/>
    <w:rsid w:val="001A1BC7"/>
    <w:rsid w:val="001A2148"/>
    <w:rsid w:val="001A25AE"/>
    <w:rsid w:val="001A2825"/>
    <w:rsid w:val="001A2905"/>
    <w:rsid w:val="001A2DAF"/>
    <w:rsid w:val="001A3138"/>
    <w:rsid w:val="001A35C5"/>
    <w:rsid w:val="001A3606"/>
    <w:rsid w:val="001A3677"/>
    <w:rsid w:val="001A3A5E"/>
    <w:rsid w:val="001A3F9F"/>
    <w:rsid w:val="001A3FBD"/>
    <w:rsid w:val="001A4097"/>
    <w:rsid w:val="001A4527"/>
    <w:rsid w:val="001A457C"/>
    <w:rsid w:val="001A4901"/>
    <w:rsid w:val="001A4985"/>
    <w:rsid w:val="001A4B15"/>
    <w:rsid w:val="001A4CA5"/>
    <w:rsid w:val="001A4CBA"/>
    <w:rsid w:val="001A4FD7"/>
    <w:rsid w:val="001A5091"/>
    <w:rsid w:val="001A57B6"/>
    <w:rsid w:val="001A57F7"/>
    <w:rsid w:val="001A5C34"/>
    <w:rsid w:val="001A5C9B"/>
    <w:rsid w:val="001A5F6C"/>
    <w:rsid w:val="001A645B"/>
    <w:rsid w:val="001A64A3"/>
    <w:rsid w:val="001A69DC"/>
    <w:rsid w:val="001A7183"/>
    <w:rsid w:val="001A74E3"/>
    <w:rsid w:val="001A75F7"/>
    <w:rsid w:val="001A790D"/>
    <w:rsid w:val="001A7987"/>
    <w:rsid w:val="001B0042"/>
    <w:rsid w:val="001B011A"/>
    <w:rsid w:val="001B0162"/>
    <w:rsid w:val="001B058F"/>
    <w:rsid w:val="001B092C"/>
    <w:rsid w:val="001B0E95"/>
    <w:rsid w:val="001B13DE"/>
    <w:rsid w:val="001B1550"/>
    <w:rsid w:val="001B156A"/>
    <w:rsid w:val="001B2A6A"/>
    <w:rsid w:val="001B2E0E"/>
    <w:rsid w:val="001B30CF"/>
    <w:rsid w:val="001B31FB"/>
    <w:rsid w:val="001B36D5"/>
    <w:rsid w:val="001B4104"/>
    <w:rsid w:val="001B4348"/>
    <w:rsid w:val="001B43E0"/>
    <w:rsid w:val="001B460E"/>
    <w:rsid w:val="001B46C4"/>
    <w:rsid w:val="001B4915"/>
    <w:rsid w:val="001B4BD8"/>
    <w:rsid w:val="001B5525"/>
    <w:rsid w:val="001B586B"/>
    <w:rsid w:val="001B5882"/>
    <w:rsid w:val="001B5B3C"/>
    <w:rsid w:val="001B5BD2"/>
    <w:rsid w:val="001B5E37"/>
    <w:rsid w:val="001B64D5"/>
    <w:rsid w:val="001B6A5F"/>
    <w:rsid w:val="001B6F37"/>
    <w:rsid w:val="001B7236"/>
    <w:rsid w:val="001B728A"/>
    <w:rsid w:val="001B7547"/>
    <w:rsid w:val="001B75BF"/>
    <w:rsid w:val="001B762C"/>
    <w:rsid w:val="001B76DD"/>
    <w:rsid w:val="001C0A5F"/>
    <w:rsid w:val="001C11B5"/>
    <w:rsid w:val="001C11E2"/>
    <w:rsid w:val="001C180D"/>
    <w:rsid w:val="001C245A"/>
    <w:rsid w:val="001C2861"/>
    <w:rsid w:val="001C2A63"/>
    <w:rsid w:val="001C2C02"/>
    <w:rsid w:val="001C2CC5"/>
    <w:rsid w:val="001C2D1E"/>
    <w:rsid w:val="001C3291"/>
    <w:rsid w:val="001C335D"/>
    <w:rsid w:val="001C34CC"/>
    <w:rsid w:val="001C3605"/>
    <w:rsid w:val="001C3614"/>
    <w:rsid w:val="001C3628"/>
    <w:rsid w:val="001C3777"/>
    <w:rsid w:val="001C4008"/>
    <w:rsid w:val="001C4158"/>
    <w:rsid w:val="001C44F2"/>
    <w:rsid w:val="001C4FBE"/>
    <w:rsid w:val="001C5121"/>
    <w:rsid w:val="001C5136"/>
    <w:rsid w:val="001C5331"/>
    <w:rsid w:val="001C5652"/>
    <w:rsid w:val="001C568F"/>
    <w:rsid w:val="001C578D"/>
    <w:rsid w:val="001C5DE4"/>
    <w:rsid w:val="001C5E32"/>
    <w:rsid w:val="001C61D1"/>
    <w:rsid w:val="001C6D9A"/>
    <w:rsid w:val="001C6F87"/>
    <w:rsid w:val="001C7240"/>
    <w:rsid w:val="001C72FA"/>
    <w:rsid w:val="001C742E"/>
    <w:rsid w:val="001C7681"/>
    <w:rsid w:val="001C76B8"/>
    <w:rsid w:val="001C7A87"/>
    <w:rsid w:val="001C7CF3"/>
    <w:rsid w:val="001D1B07"/>
    <w:rsid w:val="001D1EE1"/>
    <w:rsid w:val="001D26E6"/>
    <w:rsid w:val="001D29C3"/>
    <w:rsid w:val="001D2CA1"/>
    <w:rsid w:val="001D35F0"/>
    <w:rsid w:val="001D38EE"/>
    <w:rsid w:val="001D3A10"/>
    <w:rsid w:val="001D4792"/>
    <w:rsid w:val="001D47E4"/>
    <w:rsid w:val="001D491E"/>
    <w:rsid w:val="001D4A60"/>
    <w:rsid w:val="001D4EE4"/>
    <w:rsid w:val="001D4F48"/>
    <w:rsid w:val="001D5A49"/>
    <w:rsid w:val="001D5B0C"/>
    <w:rsid w:val="001D61B4"/>
    <w:rsid w:val="001D6361"/>
    <w:rsid w:val="001D6456"/>
    <w:rsid w:val="001D6EB9"/>
    <w:rsid w:val="001D74B4"/>
    <w:rsid w:val="001D777E"/>
    <w:rsid w:val="001D7928"/>
    <w:rsid w:val="001D7C43"/>
    <w:rsid w:val="001D7E95"/>
    <w:rsid w:val="001E048C"/>
    <w:rsid w:val="001E084B"/>
    <w:rsid w:val="001E0A85"/>
    <w:rsid w:val="001E0A9B"/>
    <w:rsid w:val="001E0C65"/>
    <w:rsid w:val="001E0CE2"/>
    <w:rsid w:val="001E10AF"/>
    <w:rsid w:val="001E1297"/>
    <w:rsid w:val="001E12E1"/>
    <w:rsid w:val="001E13A6"/>
    <w:rsid w:val="001E164C"/>
    <w:rsid w:val="001E1F4A"/>
    <w:rsid w:val="001E2284"/>
    <w:rsid w:val="001E22B9"/>
    <w:rsid w:val="001E2C1F"/>
    <w:rsid w:val="001E3393"/>
    <w:rsid w:val="001E39E4"/>
    <w:rsid w:val="001E3BB4"/>
    <w:rsid w:val="001E3EF7"/>
    <w:rsid w:val="001E43A5"/>
    <w:rsid w:val="001E43DE"/>
    <w:rsid w:val="001E452D"/>
    <w:rsid w:val="001E49C0"/>
    <w:rsid w:val="001E4C5E"/>
    <w:rsid w:val="001E5275"/>
    <w:rsid w:val="001E5509"/>
    <w:rsid w:val="001E555D"/>
    <w:rsid w:val="001E5562"/>
    <w:rsid w:val="001E62DE"/>
    <w:rsid w:val="001E63B9"/>
    <w:rsid w:val="001E71B4"/>
    <w:rsid w:val="001E7B38"/>
    <w:rsid w:val="001E7C28"/>
    <w:rsid w:val="001E7C30"/>
    <w:rsid w:val="001E7C52"/>
    <w:rsid w:val="001E7F7C"/>
    <w:rsid w:val="001F012A"/>
    <w:rsid w:val="001F08EA"/>
    <w:rsid w:val="001F0A0D"/>
    <w:rsid w:val="001F1A44"/>
    <w:rsid w:val="001F1A86"/>
    <w:rsid w:val="001F1CFD"/>
    <w:rsid w:val="001F1DFE"/>
    <w:rsid w:val="001F202B"/>
    <w:rsid w:val="001F246C"/>
    <w:rsid w:val="001F2635"/>
    <w:rsid w:val="001F2B10"/>
    <w:rsid w:val="001F3252"/>
    <w:rsid w:val="001F36CD"/>
    <w:rsid w:val="001F3CFA"/>
    <w:rsid w:val="001F42CA"/>
    <w:rsid w:val="001F43A6"/>
    <w:rsid w:val="001F4626"/>
    <w:rsid w:val="001F4683"/>
    <w:rsid w:val="001F486A"/>
    <w:rsid w:val="001F48FC"/>
    <w:rsid w:val="001F4967"/>
    <w:rsid w:val="001F54A4"/>
    <w:rsid w:val="001F57A6"/>
    <w:rsid w:val="001F5899"/>
    <w:rsid w:val="001F6317"/>
    <w:rsid w:val="001F71CD"/>
    <w:rsid w:val="001F7206"/>
    <w:rsid w:val="001F721E"/>
    <w:rsid w:val="001F73D0"/>
    <w:rsid w:val="001F7436"/>
    <w:rsid w:val="001F7E8C"/>
    <w:rsid w:val="0020087B"/>
    <w:rsid w:val="00200A7C"/>
    <w:rsid w:val="00201114"/>
    <w:rsid w:val="002012D8"/>
    <w:rsid w:val="00201981"/>
    <w:rsid w:val="002022DD"/>
    <w:rsid w:val="00202464"/>
    <w:rsid w:val="002024BD"/>
    <w:rsid w:val="00202590"/>
    <w:rsid w:val="002029D3"/>
    <w:rsid w:val="0020342C"/>
    <w:rsid w:val="00203859"/>
    <w:rsid w:val="00203A85"/>
    <w:rsid w:val="00203E63"/>
    <w:rsid w:val="0020425D"/>
    <w:rsid w:val="002044C2"/>
    <w:rsid w:val="002044D2"/>
    <w:rsid w:val="0020453E"/>
    <w:rsid w:val="00204934"/>
    <w:rsid w:val="00204A5F"/>
    <w:rsid w:val="00204C7B"/>
    <w:rsid w:val="00204D5E"/>
    <w:rsid w:val="00204E9C"/>
    <w:rsid w:val="0020521D"/>
    <w:rsid w:val="0020555B"/>
    <w:rsid w:val="00205776"/>
    <w:rsid w:val="00205857"/>
    <w:rsid w:val="0020593F"/>
    <w:rsid w:val="002065A4"/>
    <w:rsid w:val="00206FD1"/>
    <w:rsid w:val="002072D8"/>
    <w:rsid w:val="00207540"/>
    <w:rsid w:val="0020778D"/>
    <w:rsid w:val="00210121"/>
    <w:rsid w:val="0021023D"/>
    <w:rsid w:val="00210493"/>
    <w:rsid w:val="002104D9"/>
    <w:rsid w:val="00210B46"/>
    <w:rsid w:val="00210B54"/>
    <w:rsid w:val="0021101A"/>
    <w:rsid w:val="002116B3"/>
    <w:rsid w:val="00211FFC"/>
    <w:rsid w:val="002124B0"/>
    <w:rsid w:val="00212997"/>
    <w:rsid w:val="002129F1"/>
    <w:rsid w:val="00212C8D"/>
    <w:rsid w:val="00212F68"/>
    <w:rsid w:val="00213393"/>
    <w:rsid w:val="00213575"/>
    <w:rsid w:val="002135E4"/>
    <w:rsid w:val="0021367D"/>
    <w:rsid w:val="00213A82"/>
    <w:rsid w:val="00213ED2"/>
    <w:rsid w:val="00213F80"/>
    <w:rsid w:val="00213FDE"/>
    <w:rsid w:val="00214311"/>
    <w:rsid w:val="00214388"/>
    <w:rsid w:val="0021440B"/>
    <w:rsid w:val="00214775"/>
    <w:rsid w:val="002151D7"/>
    <w:rsid w:val="00215FF5"/>
    <w:rsid w:val="00216319"/>
    <w:rsid w:val="00216B2D"/>
    <w:rsid w:val="0021770F"/>
    <w:rsid w:val="002177E7"/>
    <w:rsid w:val="00217A08"/>
    <w:rsid w:val="00217E04"/>
    <w:rsid w:val="002205D0"/>
    <w:rsid w:val="00220787"/>
    <w:rsid w:val="002209C1"/>
    <w:rsid w:val="002211F8"/>
    <w:rsid w:val="00221676"/>
    <w:rsid w:val="002216C9"/>
    <w:rsid w:val="00221848"/>
    <w:rsid w:val="00222249"/>
    <w:rsid w:val="0022231F"/>
    <w:rsid w:val="00222594"/>
    <w:rsid w:val="00222707"/>
    <w:rsid w:val="00222A30"/>
    <w:rsid w:val="00222A54"/>
    <w:rsid w:val="00222D04"/>
    <w:rsid w:val="00223171"/>
    <w:rsid w:val="0022331A"/>
    <w:rsid w:val="00223628"/>
    <w:rsid w:val="00223825"/>
    <w:rsid w:val="002239A0"/>
    <w:rsid w:val="00223A95"/>
    <w:rsid w:val="0022434C"/>
    <w:rsid w:val="002244D1"/>
    <w:rsid w:val="002245AD"/>
    <w:rsid w:val="00224A4D"/>
    <w:rsid w:val="00224CD8"/>
    <w:rsid w:val="00224DC5"/>
    <w:rsid w:val="00225127"/>
    <w:rsid w:val="0022532C"/>
    <w:rsid w:val="0022558B"/>
    <w:rsid w:val="00225A3E"/>
    <w:rsid w:val="00225BBF"/>
    <w:rsid w:val="00225CC2"/>
    <w:rsid w:val="00225DAC"/>
    <w:rsid w:val="00225E89"/>
    <w:rsid w:val="0022626F"/>
    <w:rsid w:val="002262AC"/>
    <w:rsid w:val="0022639B"/>
    <w:rsid w:val="002265C8"/>
    <w:rsid w:val="002266AB"/>
    <w:rsid w:val="00226701"/>
    <w:rsid w:val="00226884"/>
    <w:rsid w:val="00226940"/>
    <w:rsid w:val="00226DD2"/>
    <w:rsid w:val="00226E7F"/>
    <w:rsid w:val="00227250"/>
    <w:rsid w:val="00227482"/>
    <w:rsid w:val="0022756D"/>
    <w:rsid w:val="00227806"/>
    <w:rsid w:val="00227A45"/>
    <w:rsid w:val="00230C83"/>
    <w:rsid w:val="00230EFB"/>
    <w:rsid w:val="002313D1"/>
    <w:rsid w:val="0023154C"/>
    <w:rsid w:val="00231708"/>
    <w:rsid w:val="00231BD9"/>
    <w:rsid w:val="002323AB"/>
    <w:rsid w:val="00232930"/>
    <w:rsid w:val="00232C60"/>
    <w:rsid w:val="00232E10"/>
    <w:rsid w:val="002333F0"/>
    <w:rsid w:val="002334BA"/>
    <w:rsid w:val="00233CF9"/>
    <w:rsid w:val="00233E2E"/>
    <w:rsid w:val="00233E3B"/>
    <w:rsid w:val="0023405F"/>
    <w:rsid w:val="002343F5"/>
    <w:rsid w:val="00234C4B"/>
    <w:rsid w:val="00234DBD"/>
    <w:rsid w:val="00234E41"/>
    <w:rsid w:val="00235891"/>
    <w:rsid w:val="00235A43"/>
    <w:rsid w:val="00235A7D"/>
    <w:rsid w:val="00236315"/>
    <w:rsid w:val="00236350"/>
    <w:rsid w:val="00236385"/>
    <w:rsid w:val="0023658B"/>
    <w:rsid w:val="0023660B"/>
    <w:rsid w:val="00236B50"/>
    <w:rsid w:val="002370E6"/>
    <w:rsid w:val="00237202"/>
    <w:rsid w:val="00237508"/>
    <w:rsid w:val="00237869"/>
    <w:rsid w:val="00237D9D"/>
    <w:rsid w:val="00237E60"/>
    <w:rsid w:val="0024028A"/>
    <w:rsid w:val="002402D8"/>
    <w:rsid w:val="002406B2"/>
    <w:rsid w:val="002409B1"/>
    <w:rsid w:val="00240E1C"/>
    <w:rsid w:val="00240FD4"/>
    <w:rsid w:val="002414FD"/>
    <w:rsid w:val="00241F33"/>
    <w:rsid w:val="00242994"/>
    <w:rsid w:val="00242A63"/>
    <w:rsid w:val="00242B59"/>
    <w:rsid w:val="00242EE1"/>
    <w:rsid w:val="00243476"/>
    <w:rsid w:val="002440BB"/>
    <w:rsid w:val="00244122"/>
    <w:rsid w:val="00244164"/>
    <w:rsid w:val="00244399"/>
    <w:rsid w:val="00244851"/>
    <w:rsid w:val="00245015"/>
    <w:rsid w:val="002451F6"/>
    <w:rsid w:val="00245280"/>
    <w:rsid w:val="0024534C"/>
    <w:rsid w:val="002459D8"/>
    <w:rsid w:val="00245D8D"/>
    <w:rsid w:val="0024604B"/>
    <w:rsid w:val="002464A7"/>
    <w:rsid w:val="002468EC"/>
    <w:rsid w:val="002471AE"/>
    <w:rsid w:val="002474C0"/>
    <w:rsid w:val="00247A44"/>
    <w:rsid w:val="00247BF7"/>
    <w:rsid w:val="00247DAE"/>
    <w:rsid w:val="00247EC8"/>
    <w:rsid w:val="00251014"/>
    <w:rsid w:val="002519DD"/>
    <w:rsid w:val="00251BE6"/>
    <w:rsid w:val="00251F6F"/>
    <w:rsid w:val="002521AB"/>
    <w:rsid w:val="00252315"/>
    <w:rsid w:val="002527E9"/>
    <w:rsid w:val="00252854"/>
    <w:rsid w:val="00252A26"/>
    <w:rsid w:val="00252B60"/>
    <w:rsid w:val="00252B63"/>
    <w:rsid w:val="00252EA0"/>
    <w:rsid w:val="00253555"/>
    <w:rsid w:val="00253F83"/>
    <w:rsid w:val="002545FB"/>
    <w:rsid w:val="00254959"/>
    <w:rsid w:val="002549CC"/>
    <w:rsid w:val="00255478"/>
    <w:rsid w:val="00255793"/>
    <w:rsid w:val="0025581B"/>
    <w:rsid w:val="00256782"/>
    <w:rsid w:val="00256BF8"/>
    <w:rsid w:val="00256DDE"/>
    <w:rsid w:val="00256FE2"/>
    <w:rsid w:val="00257190"/>
    <w:rsid w:val="00257C8D"/>
    <w:rsid w:val="00260063"/>
    <w:rsid w:val="00260967"/>
    <w:rsid w:val="00260DDF"/>
    <w:rsid w:val="00260E7F"/>
    <w:rsid w:val="00261236"/>
    <w:rsid w:val="00261662"/>
    <w:rsid w:val="00262605"/>
    <w:rsid w:val="00262AFC"/>
    <w:rsid w:val="00262DF6"/>
    <w:rsid w:val="00263185"/>
    <w:rsid w:val="00263270"/>
    <w:rsid w:val="00263742"/>
    <w:rsid w:val="00263D94"/>
    <w:rsid w:val="002641A3"/>
    <w:rsid w:val="002644B0"/>
    <w:rsid w:val="002646EF"/>
    <w:rsid w:val="00264B66"/>
    <w:rsid w:val="00264C0D"/>
    <w:rsid w:val="00264D67"/>
    <w:rsid w:val="002654F3"/>
    <w:rsid w:val="00265A24"/>
    <w:rsid w:val="00265CE4"/>
    <w:rsid w:val="00265FE2"/>
    <w:rsid w:val="00266142"/>
    <w:rsid w:val="00266345"/>
    <w:rsid w:val="0026636A"/>
    <w:rsid w:val="002663A0"/>
    <w:rsid w:val="00266473"/>
    <w:rsid w:val="002665D3"/>
    <w:rsid w:val="00266E11"/>
    <w:rsid w:val="0026733B"/>
    <w:rsid w:val="002675E2"/>
    <w:rsid w:val="00267C21"/>
    <w:rsid w:val="00267C65"/>
    <w:rsid w:val="0027054C"/>
    <w:rsid w:val="00270866"/>
    <w:rsid w:val="00270F47"/>
    <w:rsid w:val="002712CB"/>
    <w:rsid w:val="002717D5"/>
    <w:rsid w:val="00271884"/>
    <w:rsid w:val="00272144"/>
    <w:rsid w:val="0027217C"/>
    <w:rsid w:val="00272621"/>
    <w:rsid w:val="002727B5"/>
    <w:rsid w:val="002727D1"/>
    <w:rsid w:val="0027297A"/>
    <w:rsid w:val="00272E31"/>
    <w:rsid w:val="00273131"/>
    <w:rsid w:val="002737E2"/>
    <w:rsid w:val="002737FD"/>
    <w:rsid w:val="00274184"/>
    <w:rsid w:val="00274331"/>
    <w:rsid w:val="0027456A"/>
    <w:rsid w:val="002746F5"/>
    <w:rsid w:val="00274BA5"/>
    <w:rsid w:val="00274DD1"/>
    <w:rsid w:val="002757E6"/>
    <w:rsid w:val="00275A1C"/>
    <w:rsid w:val="00275E37"/>
    <w:rsid w:val="00276E6E"/>
    <w:rsid w:val="00276F09"/>
    <w:rsid w:val="002771E0"/>
    <w:rsid w:val="002775C2"/>
    <w:rsid w:val="00277BD7"/>
    <w:rsid w:val="00277DD8"/>
    <w:rsid w:val="002804D1"/>
    <w:rsid w:val="0028094C"/>
    <w:rsid w:val="00281478"/>
    <w:rsid w:val="002814A2"/>
    <w:rsid w:val="0028172A"/>
    <w:rsid w:val="0028184B"/>
    <w:rsid w:val="00281CBC"/>
    <w:rsid w:val="002821BC"/>
    <w:rsid w:val="00282406"/>
    <w:rsid w:val="002824E7"/>
    <w:rsid w:val="002827E8"/>
    <w:rsid w:val="00282AB1"/>
    <w:rsid w:val="00282C52"/>
    <w:rsid w:val="00282EFC"/>
    <w:rsid w:val="00282FAA"/>
    <w:rsid w:val="0028342F"/>
    <w:rsid w:val="00283E00"/>
    <w:rsid w:val="002841AB"/>
    <w:rsid w:val="00284665"/>
    <w:rsid w:val="00284C9C"/>
    <w:rsid w:val="002850FD"/>
    <w:rsid w:val="002852E9"/>
    <w:rsid w:val="002856F2"/>
    <w:rsid w:val="00285C4A"/>
    <w:rsid w:val="00286085"/>
    <w:rsid w:val="00286246"/>
    <w:rsid w:val="00286247"/>
    <w:rsid w:val="0028630E"/>
    <w:rsid w:val="0028639A"/>
    <w:rsid w:val="002866F3"/>
    <w:rsid w:val="00286774"/>
    <w:rsid w:val="00286B6E"/>
    <w:rsid w:val="00286BCD"/>
    <w:rsid w:val="00287429"/>
    <w:rsid w:val="002876AE"/>
    <w:rsid w:val="00287729"/>
    <w:rsid w:val="00287E16"/>
    <w:rsid w:val="00290BFD"/>
    <w:rsid w:val="00290C66"/>
    <w:rsid w:val="00291173"/>
    <w:rsid w:val="0029164F"/>
    <w:rsid w:val="002917F5"/>
    <w:rsid w:val="00291941"/>
    <w:rsid w:val="00291A99"/>
    <w:rsid w:val="002921EA"/>
    <w:rsid w:val="00292235"/>
    <w:rsid w:val="0029284F"/>
    <w:rsid w:val="002929F6"/>
    <w:rsid w:val="00292AB8"/>
    <w:rsid w:val="00292D97"/>
    <w:rsid w:val="00293323"/>
    <w:rsid w:val="00293565"/>
    <w:rsid w:val="00293AA7"/>
    <w:rsid w:val="00293AB5"/>
    <w:rsid w:val="00293B76"/>
    <w:rsid w:val="00294105"/>
    <w:rsid w:val="002944DA"/>
    <w:rsid w:val="002950CA"/>
    <w:rsid w:val="00295B1C"/>
    <w:rsid w:val="00295C62"/>
    <w:rsid w:val="00295D86"/>
    <w:rsid w:val="00295FA2"/>
    <w:rsid w:val="0029601F"/>
    <w:rsid w:val="002962F5"/>
    <w:rsid w:val="00296FE3"/>
    <w:rsid w:val="0029719C"/>
    <w:rsid w:val="00297249"/>
    <w:rsid w:val="00297926"/>
    <w:rsid w:val="00297951"/>
    <w:rsid w:val="002A0633"/>
    <w:rsid w:val="002A09BB"/>
    <w:rsid w:val="002A0F59"/>
    <w:rsid w:val="002A1553"/>
    <w:rsid w:val="002A15D2"/>
    <w:rsid w:val="002A172D"/>
    <w:rsid w:val="002A17BA"/>
    <w:rsid w:val="002A18E3"/>
    <w:rsid w:val="002A1947"/>
    <w:rsid w:val="002A2AF9"/>
    <w:rsid w:val="002A303A"/>
    <w:rsid w:val="002A331E"/>
    <w:rsid w:val="002A345E"/>
    <w:rsid w:val="002A371D"/>
    <w:rsid w:val="002A38F6"/>
    <w:rsid w:val="002A3BC6"/>
    <w:rsid w:val="002A3E54"/>
    <w:rsid w:val="002A4356"/>
    <w:rsid w:val="002A43BD"/>
    <w:rsid w:val="002A45E1"/>
    <w:rsid w:val="002A45F6"/>
    <w:rsid w:val="002A4755"/>
    <w:rsid w:val="002A51D4"/>
    <w:rsid w:val="002A5209"/>
    <w:rsid w:val="002A524E"/>
    <w:rsid w:val="002A5566"/>
    <w:rsid w:val="002A5CEF"/>
    <w:rsid w:val="002A5D57"/>
    <w:rsid w:val="002A6064"/>
    <w:rsid w:val="002A6589"/>
    <w:rsid w:val="002A6DB3"/>
    <w:rsid w:val="002A72CB"/>
    <w:rsid w:val="002A745A"/>
    <w:rsid w:val="002A74CE"/>
    <w:rsid w:val="002A7A5F"/>
    <w:rsid w:val="002A7EA4"/>
    <w:rsid w:val="002B04A0"/>
    <w:rsid w:val="002B04E6"/>
    <w:rsid w:val="002B0800"/>
    <w:rsid w:val="002B0F7E"/>
    <w:rsid w:val="002B3082"/>
    <w:rsid w:val="002B33F9"/>
    <w:rsid w:val="002B3516"/>
    <w:rsid w:val="002B3CAD"/>
    <w:rsid w:val="002B4D73"/>
    <w:rsid w:val="002B4DC2"/>
    <w:rsid w:val="002B5173"/>
    <w:rsid w:val="002B58E2"/>
    <w:rsid w:val="002B58EB"/>
    <w:rsid w:val="002B59AD"/>
    <w:rsid w:val="002B6112"/>
    <w:rsid w:val="002B629D"/>
    <w:rsid w:val="002B638B"/>
    <w:rsid w:val="002B6404"/>
    <w:rsid w:val="002B669D"/>
    <w:rsid w:val="002B6953"/>
    <w:rsid w:val="002B6C71"/>
    <w:rsid w:val="002B70CA"/>
    <w:rsid w:val="002B752E"/>
    <w:rsid w:val="002B7938"/>
    <w:rsid w:val="002B7962"/>
    <w:rsid w:val="002B7982"/>
    <w:rsid w:val="002B7A03"/>
    <w:rsid w:val="002B7B75"/>
    <w:rsid w:val="002C04DA"/>
    <w:rsid w:val="002C07A3"/>
    <w:rsid w:val="002C0A6B"/>
    <w:rsid w:val="002C1723"/>
    <w:rsid w:val="002C17D7"/>
    <w:rsid w:val="002C21E7"/>
    <w:rsid w:val="002C26F0"/>
    <w:rsid w:val="002C2A37"/>
    <w:rsid w:val="002C2B46"/>
    <w:rsid w:val="002C2DB6"/>
    <w:rsid w:val="002C35E1"/>
    <w:rsid w:val="002C3994"/>
    <w:rsid w:val="002C3DA3"/>
    <w:rsid w:val="002C487E"/>
    <w:rsid w:val="002C5235"/>
    <w:rsid w:val="002C536A"/>
    <w:rsid w:val="002C5725"/>
    <w:rsid w:val="002C5AB8"/>
    <w:rsid w:val="002C5C95"/>
    <w:rsid w:val="002C5D4D"/>
    <w:rsid w:val="002C5E5D"/>
    <w:rsid w:val="002C61DC"/>
    <w:rsid w:val="002C659C"/>
    <w:rsid w:val="002C659E"/>
    <w:rsid w:val="002C6B77"/>
    <w:rsid w:val="002C6D75"/>
    <w:rsid w:val="002C73B5"/>
    <w:rsid w:val="002C79A5"/>
    <w:rsid w:val="002C7ABA"/>
    <w:rsid w:val="002D0627"/>
    <w:rsid w:val="002D14E7"/>
    <w:rsid w:val="002D1B7F"/>
    <w:rsid w:val="002D1EDD"/>
    <w:rsid w:val="002D2038"/>
    <w:rsid w:val="002D258F"/>
    <w:rsid w:val="002D28D3"/>
    <w:rsid w:val="002D2975"/>
    <w:rsid w:val="002D2B60"/>
    <w:rsid w:val="002D2F91"/>
    <w:rsid w:val="002D31B7"/>
    <w:rsid w:val="002D3AD9"/>
    <w:rsid w:val="002D3DF7"/>
    <w:rsid w:val="002D4B76"/>
    <w:rsid w:val="002D4CC5"/>
    <w:rsid w:val="002D56B5"/>
    <w:rsid w:val="002D5755"/>
    <w:rsid w:val="002D5E2B"/>
    <w:rsid w:val="002D5E4C"/>
    <w:rsid w:val="002D6BD8"/>
    <w:rsid w:val="002D799E"/>
    <w:rsid w:val="002D79CF"/>
    <w:rsid w:val="002D7DD5"/>
    <w:rsid w:val="002E01BF"/>
    <w:rsid w:val="002E063A"/>
    <w:rsid w:val="002E10A2"/>
    <w:rsid w:val="002E146A"/>
    <w:rsid w:val="002E175E"/>
    <w:rsid w:val="002E1A17"/>
    <w:rsid w:val="002E1A1A"/>
    <w:rsid w:val="002E1BAB"/>
    <w:rsid w:val="002E2282"/>
    <w:rsid w:val="002E233D"/>
    <w:rsid w:val="002E2B48"/>
    <w:rsid w:val="002E2D77"/>
    <w:rsid w:val="002E2F46"/>
    <w:rsid w:val="002E2FCC"/>
    <w:rsid w:val="002E340D"/>
    <w:rsid w:val="002E35CD"/>
    <w:rsid w:val="002E3815"/>
    <w:rsid w:val="002E3E1E"/>
    <w:rsid w:val="002E46DF"/>
    <w:rsid w:val="002E4CD4"/>
    <w:rsid w:val="002E4D92"/>
    <w:rsid w:val="002E54DE"/>
    <w:rsid w:val="002E5E03"/>
    <w:rsid w:val="002E5E50"/>
    <w:rsid w:val="002E60A6"/>
    <w:rsid w:val="002E62C5"/>
    <w:rsid w:val="002E6486"/>
    <w:rsid w:val="002E6772"/>
    <w:rsid w:val="002E67AF"/>
    <w:rsid w:val="002E6C96"/>
    <w:rsid w:val="002E720C"/>
    <w:rsid w:val="002E7414"/>
    <w:rsid w:val="002E7876"/>
    <w:rsid w:val="002E7B5B"/>
    <w:rsid w:val="002E7E6A"/>
    <w:rsid w:val="002F01FB"/>
    <w:rsid w:val="002F06EB"/>
    <w:rsid w:val="002F0915"/>
    <w:rsid w:val="002F1738"/>
    <w:rsid w:val="002F17A5"/>
    <w:rsid w:val="002F19A3"/>
    <w:rsid w:val="002F1DC9"/>
    <w:rsid w:val="002F25BD"/>
    <w:rsid w:val="002F25D5"/>
    <w:rsid w:val="002F266F"/>
    <w:rsid w:val="002F2A2F"/>
    <w:rsid w:val="002F2AA6"/>
    <w:rsid w:val="002F2B07"/>
    <w:rsid w:val="002F2F9E"/>
    <w:rsid w:val="002F3189"/>
    <w:rsid w:val="002F3290"/>
    <w:rsid w:val="002F3534"/>
    <w:rsid w:val="002F3720"/>
    <w:rsid w:val="002F3F04"/>
    <w:rsid w:val="002F3F3E"/>
    <w:rsid w:val="002F44CB"/>
    <w:rsid w:val="002F459D"/>
    <w:rsid w:val="002F4624"/>
    <w:rsid w:val="002F4729"/>
    <w:rsid w:val="002F4769"/>
    <w:rsid w:val="002F492A"/>
    <w:rsid w:val="002F4E3D"/>
    <w:rsid w:val="002F531B"/>
    <w:rsid w:val="002F5511"/>
    <w:rsid w:val="002F59EC"/>
    <w:rsid w:val="002F5B5E"/>
    <w:rsid w:val="002F60A6"/>
    <w:rsid w:val="002F60BC"/>
    <w:rsid w:val="002F6489"/>
    <w:rsid w:val="002F6E80"/>
    <w:rsid w:val="002F6EA0"/>
    <w:rsid w:val="002F77D2"/>
    <w:rsid w:val="002F7860"/>
    <w:rsid w:val="002F79D5"/>
    <w:rsid w:val="002F7A24"/>
    <w:rsid w:val="002F7ACC"/>
    <w:rsid w:val="002F7ACF"/>
    <w:rsid w:val="002F7EEE"/>
    <w:rsid w:val="00300627"/>
    <w:rsid w:val="003007D1"/>
    <w:rsid w:val="003008DC"/>
    <w:rsid w:val="00300B22"/>
    <w:rsid w:val="00300D33"/>
    <w:rsid w:val="00300E4C"/>
    <w:rsid w:val="00300F94"/>
    <w:rsid w:val="0030144F"/>
    <w:rsid w:val="00302635"/>
    <w:rsid w:val="0030284F"/>
    <w:rsid w:val="00302A40"/>
    <w:rsid w:val="00302F91"/>
    <w:rsid w:val="00303071"/>
    <w:rsid w:val="003031B1"/>
    <w:rsid w:val="00303935"/>
    <w:rsid w:val="00303A38"/>
    <w:rsid w:val="00303D55"/>
    <w:rsid w:val="00303E24"/>
    <w:rsid w:val="00303FF5"/>
    <w:rsid w:val="00304199"/>
    <w:rsid w:val="0030444D"/>
    <w:rsid w:val="00305149"/>
    <w:rsid w:val="003055FC"/>
    <w:rsid w:val="003056E6"/>
    <w:rsid w:val="00306F30"/>
    <w:rsid w:val="0030704E"/>
    <w:rsid w:val="003070DE"/>
    <w:rsid w:val="003077E9"/>
    <w:rsid w:val="003078AC"/>
    <w:rsid w:val="00307C7C"/>
    <w:rsid w:val="00307C91"/>
    <w:rsid w:val="0031018F"/>
    <w:rsid w:val="00310539"/>
    <w:rsid w:val="003105D2"/>
    <w:rsid w:val="00310604"/>
    <w:rsid w:val="00310916"/>
    <w:rsid w:val="00310AB0"/>
    <w:rsid w:val="00310C0D"/>
    <w:rsid w:val="0031105D"/>
    <w:rsid w:val="003114C5"/>
    <w:rsid w:val="003121BD"/>
    <w:rsid w:val="00312236"/>
    <w:rsid w:val="00313064"/>
    <w:rsid w:val="003130EE"/>
    <w:rsid w:val="003133B7"/>
    <w:rsid w:val="003136D9"/>
    <w:rsid w:val="0031403D"/>
    <w:rsid w:val="00314162"/>
    <w:rsid w:val="00314BF2"/>
    <w:rsid w:val="00314E90"/>
    <w:rsid w:val="00315063"/>
    <w:rsid w:val="00315069"/>
    <w:rsid w:val="003153D3"/>
    <w:rsid w:val="00315665"/>
    <w:rsid w:val="003157E5"/>
    <w:rsid w:val="00315A49"/>
    <w:rsid w:val="00315BB9"/>
    <w:rsid w:val="00315FDA"/>
    <w:rsid w:val="0031600E"/>
    <w:rsid w:val="0031679B"/>
    <w:rsid w:val="003169C3"/>
    <w:rsid w:val="00316AA1"/>
    <w:rsid w:val="00316D78"/>
    <w:rsid w:val="00317123"/>
    <w:rsid w:val="00317B36"/>
    <w:rsid w:val="00320071"/>
    <w:rsid w:val="00320520"/>
    <w:rsid w:val="00320F3D"/>
    <w:rsid w:val="00320F8F"/>
    <w:rsid w:val="00320FDF"/>
    <w:rsid w:val="0032168E"/>
    <w:rsid w:val="003218A2"/>
    <w:rsid w:val="00321A86"/>
    <w:rsid w:val="00321B47"/>
    <w:rsid w:val="00321F97"/>
    <w:rsid w:val="00322459"/>
    <w:rsid w:val="003227ED"/>
    <w:rsid w:val="00322A28"/>
    <w:rsid w:val="00322A82"/>
    <w:rsid w:val="00322E45"/>
    <w:rsid w:val="00322F0A"/>
    <w:rsid w:val="00323212"/>
    <w:rsid w:val="00323587"/>
    <w:rsid w:val="00323D3A"/>
    <w:rsid w:val="003240D7"/>
    <w:rsid w:val="003241E3"/>
    <w:rsid w:val="00324370"/>
    <w:rsid w:val="003245CA"/>
    <w:rsid w:val="00324742"/>
    <w:rsid w:val="00324CC7"/>
    <w:rsid w:val="00324D14"/>
    <w:rsid w:val="0032532D"/>
    <w:rsid w:val="00325DF2"/>
    <w:rsid w:val="00325E62"/>
    <w:rsid w:val="00326417"/>
    <w:rsid w:val="003264F5"/>
    <w:rsid w:val="00326AB3"/>
    <w:rsid w:val="00326AEB"/>
    <w:rsid w:val="00326EC1"/>
    <w:rsid w:val="0032702C"/>
    <w:rsid w:val="003270FD"/>
    <w:rsid w:val="0032794C"/>
    <w:rsid w:val="00327CE3"/>
    <w:rsid w:val="0033019D"/>
    <w:rsid w:val="00330509"/>
    <w:rsid w:val="00330C37"/>
    <w:rsid w:val="00330D06"/>
    <w:rsid w:val="00331280"/>
    <w:rsid w:val="003312A9"/>
    <w:rsid w:val="00331ACC"/>
    <w:rsid w:val="003321AB"/>
    <w:rsid w:val="0033243D"/>
    <w:rsid w:val="00332534"/>
    <w:rsid w:val="003325AD"/>
    <w:rsid w:val="00332BBF"/>
    <w:rsid w:val="00332E1E"/>
    <w:rsid w:val="00333BBE"/>
    <w:rsid w:val="00333F3E"/>
    <w:rsid w:val="00333FAA"/>
    <w:rsid w:val="0033418F"/>
    <w:rsid w:val="003346F8"/>
    <w:rsid w:val="003349C1"/>
    <w:rsid w:val="00334CCD"/>
    <w:rsid w:val="00334D7B"/>
    <w:rsid w:val="00334EE1"/>
    <w:rsid w:val="0033508E"/>
    <w:rsid w:val="00335112"/>
    <w:rsid w:val="0033589E"/>
    <w:rsid w:val="00335B8C"/>
    <w:rsid w:val="0033607A"/>
    <w:rsid w:val="00336538"/>
    <w:rsid w:val="0033699C"/>
    <w:rsid w:val="00336E31"/>
    <w:rsid w:val="003406E5"/>
    <w:rsid w:val="00341187"/>
    <w:rsid w:val="003418F1"/>
    <w:rsid w:val="0034194B"/>
    <w:rsid w:val="00341D09"/>
    <w:rsid w:val="003422AC"/>
    <w:rsid w:val="003428CD"/>
    <w:rsid w:val="00342959"/>
    <w:rsid w:val="00342AD4"/>
    <w:rsid w:val="00342C68"/>
    <w:rsid w:val="00342D13"/>
    <w:rsid w:val="00343038"/>
    <w:rsid w:val="00343271"/>
    <w:rsid w:val="00343810"/>
    <w:rsid w:val="00343E01"/>
    <w:rsid w:val="003444C3"/>
    <w:rsid w:val="003445E9"/>
    <w:rsid w:val="003446AA"/>
    <w:rsid w:val="003447C6"/>
    <w:rsid w:val="00344D82"/>
    <w:rsid w:val="00344E0A"/>
    <w:rsid w:val="00345594"/>
    <w:rsid w:val="0034587B"/>
    <w:rsid w:val="003459E3"/>
    <w:rsid w:val="00345C25"/>
    <w:rsid w:val="00345C8E"/>
    <w:rsid w:val="00346097"/>
    <w:rsid w:val="00346753"/>
    <w:rsid w:val="0034679D"/>
    <w:rsid w:val="00346A1B"/>
    <w:rsid w:val="00346CBA"/>
    <w:rsid w:val="00347014"/>
    <w:rsid w:val="003474D1"/>
    <w:rsid w:val="00347B3E"/>
    <w:rsid w:val="00347F19"/>
    <w:rsid w:val="00350126"/>
    <w:rsid w:val="0035093B"/>
    <w:rsid w:val="00350AFB"/>
    <w:rsid w:val="00350BFC"/>
    <w:rsid w:val="00350E29"/>
    <w:rsid w:val="00350FAF"/>
    <w:rsid w:val="00351653"/>
    <w:rsid w:val="00351731"/>
    <w:rsid w:val="003517D3"/>
    <w:rsid w:val="00351B43"/>
    <w:rsid w:val="00351C0E"/>
    <w:rsid w:val="00351C9F"/>
    <w:rsid w:val="00352215"/>
    <w:rsid w:val="00352324"/>
    <w:rsid w:val="00352AB7"/>
    <w:rsid w:val="00352F6B"/>
    <w:rsid w:val="00353291"/>
    <w:rsid w:val="00353C78"/>
    <w:rsid w:val="00353D0E"/>
    <w:rsid w:val="00354055"/>
    <w:rsid w:val="003545EF"/>
    <w:rsid w:val="0035476F"/>
    <w:rsid w:val="00354ACB"/>
    <w:rsid w:val="00354B21"/>
    <w:rsid w:val="00354D0F"/>
    <w:rsid w:val="00355617"/>
    <w:rsid w:val="00355DD7"/>
    <w:rsid w:val="00355FB7"/>
    <w:rsid w:val="0035601B"/>
    <w:rsid w:val="0035613E"/>
    <w:rsid w:val="0035653D"/>
    <w:rsid w:val="00356953"/>
    <w:rsid w:val="00357421"/>
    <w:rsid w:val="00357471"/>
    <w:rsid w:val="003577A2"/>
    <w:rsid w:val="00357905"/>
    <w:rsid w:val="00357B74"/>
    <w:rsid w:val="00360196"/>
    <w:rsid w:val="0036039B"/>
    <w:rsid w:val="00360431"/>
    <w:rsid w:val="00360651"/>
    <w:rsid w:val="0036081D"/>
    <w:rsid w:val="00360B04"/>
    <w:rsid w:val="00361194"/>
    <w:rsid w:val="003612E4"/>
    <w:rsid w:val="00361375"/>
    <w:rsid w:val="00361800"/>
    <w:rsid w:val="00361E6A"/>
    <w:rsid w:val="00362398"/>
    <w:rsid w:val="003624EA"/>
    <w:rsid w:val="003625B4"/>
    <w:rsid w:val="003626E6"/>
    <w:rsid w:val="003627BF"/>
    <w:rsid w:val="00362975"/>
    <w:rsid w:val="00362B49"/>
    <w:rsid w:val="00362B69"/>
    <w:rsid w:val="00362C99"/>
    <w:rsid w:val="00363199"/>
    <w:rsid w:val="00363488"/>
    <w:rsid w:val="00363EE9"/>
    <w:rsid w:val="00364337"/>
    <w:rsid w:val="0036445F"/>
    <w:rsid w:val="003646E9"/>
    <w:rsid w:val="00364733"/>
    <w:rsid w:val="003647C3"/>
    <w:rsid w:val="003647E4"/>
    <w:rsid w:val="00364828"/>
    <w:rsid w:val="00364FAF"/>
    <w:rsid w:val="003651B1"/>
    <w:rsid w:val="0036600E"/>
    <w:rsid w:val="00366176"/>
    <w:rsid w:val="003662FF"/>
    <w:rsid w:val="003667B5"/>
    <w:rsid w:val="00366C5A"/>
    <w:rsid w:val="00366D94"/>
    <w:rsid w:val="003670A9"/>
    <w:rsid w:val="00367243"/>
    <w:rsid w:val="00367BAA"/>
    <w:rsid w:val="00367DAC"/>
    <w:rsid w:val="00367E77"/>
    <w:rsid w:val="00370930"/>
    <w:rsid w:val="00370E8C"/>
    <w:rsid w:val="00370FCD"/>
    <w:rsid w:val="00371185"/>
    <w:rsid w:val="0037137A"/>
    <w:rsid w:val="00371647"/>
    <w:rsid w:val="003716EE"/>
    <w:rsid w:val="0037185F"/>
    <w:rsid w:val="00371862"/>
    <w:rsid w:val="00372023"/>
    <w:rsid w:val="003725FD"/>
    <w:rsid w:val="00372602"/>
    <w:rsid w:val="00372A3F"/>
    <w:rsid w:val="00372AF2"/>
    <w:rsid w:val="003733E9"/>
    <w:rsid w:val="00373A33"/>
    <w:rsid w:val="00373D5F"/>
    <w:rsid w:val="00373E93"/>
    <w:rsid w:val="003747A7"/>
    <w:rsid w:val="00374C77"/>
    <w:rsid w:val="0037513A"/>
    <w:rsid w:val="003756F9"/>
    <w:rsid w:val="00375BA6"/>
    <w:rsid w:val="0037644D"/>
    <w:rsid w:val="003764F2"/>
    <w:rsid w:val="00376532"/>
    <w:rsid w:val="00376A64"/>
    <w:rsid w:val="00376EC1"/>
    <w:rsid w:val="00377152"/>
    <w:rsid w:val="00377DCF"/>
    <w:rsid w:val="00377EDB"/>
    <w:rsid w:val="0038028B"/>
    <w:rsid w:val="0038062B"/>
    <w:rsid w:val="0038098B"/>
    <w:rsid w:val="00380FAF"/>
    <w:rsid w:val="003810D6"/>
    <w:rsid w:val="00381FDA"/>
    <w:rsid w:val="0038206B"/>
    <w:rsid w:val="00382315"/>
    <w:rsid w:val="003829ED"/>
    <w:rsid w:val="00382C1F"/>
    <w:rsid w:val="00383460"/>
    <w:rsid w:val="003836FA"/>
    <w:rsid w:val="0038383D"/>
    <w:rsid w:val="003838A8"/>
    <w:rsid w:val="00384206"/>
    <w:rsid w:val="0038468A"/>
    <w:rsid w:val="003848C1"/>
    <w:rsid w:val="00384993"/>
    <w:rsid w:val="003849A6"/>
    <w:rsid w:val="00384B2B"/>
    <w:rsid w:val="00384CF6"/>
    <w:rsid w:val="00384DC1"/>
    <w:rsid w:val="00385522"/>
    <w:rsid w:val="00385588"/>
    <w:rsid w:val="003862E1"/>
    <w:rsid w:val="0038642F"/>
    <w:rsid w:val="00386EAF"/>
    <w:rsid w:val="00387273"/>
    <w:rsid w:val="0038755F"/>
    <w:rsid w:val="003875CD"/>
    <w:rsid w:val="00387682"/>
    <w:rsid w:val="0038783A"/>
    <w:rsid w:val="00387F76"/>
    <w:rsid w:val="00387FAF"/>
    <w:rsid w:val="0039061B"/>
    <w:rsid w:val="003906F1"/>
    <w:rsid w:val="00390CBB"/>
    <w:rsid w:val="00390D5B"/>
    <w:rsid w:val="00390D6E"/>
    <w:rsid w:val="003911BD"/>
    <w:rsid w:val="00391335"/>
    <w:rsid w:val="003915DF"/>
    <w:rsid w:val="00391849"/>
    <w:rsid w:val="003925C3"/>
    <w:rsid w:val="00392904"/>
    <w:rsid w:val="00392FCF"/>
    <w:rsid w:val="00393197"/>
    <w:rsid w:val="003935EB"/>
    <w:rsid w:val="00393607"/>
    <w:rsid w:val="0039376D"/>
    <w:rsid w:val="00394056"/>
    <w:rsid w:val="00394320"/>
    <w:rsid w:val="0039440A"/>
    <w:rsid w:val="003947DB"/>
    <w:rsid w:val="0039591F"/>
    <w:rsid w:val="00395A08"/>
    <w:rsid w:val="00395A74"/>
    <w:rsid w:val="00395D4E"/>
    <w:rsid w:val="00395D95"/>
    <w:rsid w:val="00395F4C"/>
    <w:rsid w:val="0039616D"/>
    <w:rsid w:val="00396213"/>
    <w:rsid w:val="0039653A"/>
    <w:rsid w:val="00396699"/>
    <w:rsid w:val="003967F0"/>
    <w:rsid w:val="00396A40"/>
    <w:rsid w:val="00396AFE"/>
    <w:rsid w:val="00396C74"/>
    <w:rsid w:val="00396F02"/>
    <w:rsid w:val="0039703B"/>
    <w:rsid w:val="00397182"/>
    <w:rsid w:val="0039776A"/>
    <w:rsid w:val="00397938"/>
    <w:rsid w:val="00397C0F"/>
    <w:rsid w:val="00397F6C"/>
    <w:rsid w:val="003A008B"/>
    <w:rsid w:val="003A011C"/>
    <w:rsid w:val="003A0328"/>
    <w:rsid w:val="003A03A6"/>
    <w:rsid w:val="003A0A2C"/>
    <w:rsid w:val="003A0C27"/>
    <w:rsid w:val="003A10E8"/>
    <w:rsid w:val="003A11FF"/>
    <w:rsid w:val="003A124B"/>
    <w:rsid w:val="003A14E5"/>
    <w:rsid w:val="003A176C"/>
    <w:rsid w:val="003A188B"/>
    <w:rsid w:val="003A1D1B"/>
    <w:rsid w:val="003A1EA8"/>
    <w:rsid w:val="003A1F23"/>
    <w:rsid w:val="003A1FB7"/>
    <w:rsid w:val="003A1FBC"/>
    <w:rsid w:val="003A2133"/>
    <w:rsid w:val="003A2961"/>
    <w:rsid w:val="003A2D1A"/>
    <w:rsid w:val="003A2D20"/>
    <w:rsid w:val="003A303C"/>
    <w:rsid w:val="003A340F"/>
    <w:rsid w:val="003A34A1"/>
    <w:rsid w:val="003A35AE"/>
    <w:rsid w:val="003A3929"/>
    <w:rsid w:val="003A3A5A"/>
    <w:rsid w:val="003A3D06"/>
    <w:rsid w:val="003A3E8E"/>
    <w:rsid w:val="003A40C5"/>
    <w:rsid w:val="003A46D6"/>
    <w:rsid w:val="003A4850"/>
    <w:rsid w:val="003A4A18"/>
    <w:rsid w:val="003A4B18"/>
    <w:rsid w:val="003A4DC4"/>
    <w:rsid w:val="003A51A8"/>
    <w:rsid w:val="003A534A"/>
    <w:rsid w:val="003A5BCB"/>
    <w:rsid w:val="003A676E"/>
    <w:rsid w:val="003A68DE"/>
    <w:rsid w:val="003A6BB1"/>
    <w:rsid w:val="003A6CAE"/>
    <w:rsid w:val="003A7AD2"/>
    <w:rsid w:val="003A7B92"/>
    <w:rsid w:val="003A7EFF"/>
    <w:rsid w:val="003B00B6"/>
    <w:rsid w:val="003B0190"/>
    <w:rsid w:val="003B057E"/>
    <w:rsid w:val="003B0712"/>
    <w:rsid w:val="003B0716"/>
    <w:rsid w:val="003B0C66"/>
    <w:rsid w:val="003B0F0F"/>
    <w:rsid w:val="003B101C"/>
    <w:rsid w:val="003B1222"/>
    <w:rsid w:val="003B155F"/>
    <w:rsid w:val="003B163D"/>
    <w:rsid w:val="003B185B"/>
    <w:rsid w:val="003B1BF2"/>
    <w:rsid w:val="003B1EDB"/>
    <w:rsid w:val="003B28AA"/>
    <w:rsid w:val="003B33B0"/>
    <w:rsid w:val="003B3568"/>
    <w:rsid w:val="003B35D9"/>
    <w:rsid w:val="003B3B7B"/>
    <w:rsid w:val="003B3BBC"/>
    <w:rsid w:val="003B3CF9"/>
    <w:rsid w:val="003B48A8"/>
    <w:rsid w:val="003B4A21"/>
    <w:rsid w:val="003B5F2E"/>
    <w:rsid w:val="003B64BE"/>
    <w:rsid w:val="003B64E2"/>
    <w:rsid w:val="003B6693"/>
    <w:rsid w:val="003B673C"/>
    <w:rsid w:val="003B74AF"/>
    <w:rsid w:val="003B783A"/>
    <w:rsid w:val="003B785C"/>
    <w:rsid w:val="003B7CB3"/>
    <w:rsid w:val="003B7CC6"/>
    <w:rsid w:val="003C018C"/>
    <w:rsid w:val="003C02D6"/>
    <w:rsid w:val="003C067E"/>
    <w:rsid w:val="003C09B0"/>
    <w:rsid w:val="003C15B6"/>
    <w:rsid w:val="003C177E"/>
    <w:rsid w:val="003C18E1"/>
    <w:rsid w:val="003C1A25"/>
    <w:rsid w:val="003C1F29"/>
    <w:rsid w:val="003C2311"/>
    <w:rsid w:val="003C2DFE"/>
    <w:rsid w:val="003C2E55"/>
    <w:rsid w:val="003C31E6"/>
    <w:rsid w:val="003C348E"/>
    <w:rsid w:val="003C377A"/>
    <w:rsid w:val="003C3CC9"/>
    <w:rsid w:val="003C3DC8"/>
    <w:rsid w:val="003C4580"/>
    <w:rsid w:val="003C4EB9"/>
    <w:rsid w:val="003C4FDD"/>
    <w:rsid w:val="003C527D"/>
    <w:rsid w:val="003C5590"/>
    <w:rsid w:val="003C5ADC"/>
    <w:rsid w:val="003C6130"/>
    <w:rsid w:val="003C6EFA"/>
    <w:rsid w:val="003C7A2B"/>
    <w:rsid w:val="003C7A93"/>
    <w:rsid w:val="003C7CF7"/>
    <w:rsid w:val="003C7D38"/>
    <w:rsid w:val="003D07C9"/>
    <w:rsid w:val="003D0AAE"/>
    <w:rsid w:val="003D0F32"/>
    <w:rsid w:val="003D20E9"/>
    <w:rsid w:val="003D2A5D"/>
    <w:rsid w:val="003D30A6"/>
    <w:rsid w:val="003D314E"/>
    <w:rsid w:val="003D4168"/>
    <w:rsid w:val="003D449C"/>
    <w:rsid w:val="003D44C9"/>
    <w:rsid w:val="003D45BB"/>
    <w:rsid w:val="003D45C6"/>
    <w:rsid w:val="003D4859"/>
    <w:rsid w:val="003D4D5E"/>
    <w:rsid w:val="003D51A1"/>
    <w:rsid w:val="003D51D5"/>
    <w:rsid w:val="003D5B14"/>
    <w:rsid w:val="003D5EBC"/>
    <w:rsid w:val="003D6820"/>
    <w:rsid w:val="003D6C87"/>
    <w:rsid w:val="003D7234"/>
    <w:rsid w:val="003D7761"/>
    <w:rsid w:val="003D7796"/>
    <w:rsid w:val="003D77ED"/>
    <w:rsid w:val="003D7C15"/>
    <w:rsid w:val="003D7C44"/>
    <w:rsid w:val="003D7FA5"/>
    <w:rsid w:val="003E0848"/>
    <w:rsid w:val="003E09A4"/>
    <w:rsid w:val="003E0EA2"/>
    <w:rsid w:val="003E12B1"/>
    <w:rsid w:val="003E12B9"/>
    <w:rsid w:val="003E12C9"/>
    <w:rsid w:val="003E1357"/>
    <w:rsid w:val="003E14C6"/>
    <w:rsid w:val="003E15A3"/>
    <w:rsid w:val="003E1620"/>
    <w:rsid w:val="003E1ACB"/>
    <w:rsid w:val="003E1C64"/>
    <w:rsid w:val="003E2AF1"/>
    <w:rsid w:val="003E3451"/>
    <w:rsid w:val="003E37C4"/>
    <w:rsid w:val="003E3B1B"/>
    <w:rsid w:val="003E3C31"/>
    <w:rsid w:val="003E3E8A"/>
    <w:rsid w:val="003E4E93"/>
    <w:rsid w:val="003E50FF"/>
    <w:rsid w:val="003E521A"/>
    <w:rsid w:val="003E52A2"/>
    <w:rsid w:val="003E53AB"/>
    <w:rsid w:val="003E5B43"/>
    <w:rsid w:val="003E66F8"/>
    <w:rsid w:val="003E6786"/>
    <w:rsid w:val="003E69A5"/>
    <w:rsid w:val="003E6C85"/>
    <w:rsid w:val="003E7111"/>
    <w:rsid w:val="003E7284"/>
    <w:rsid w:val="003E73E4"/>
    <w:rsid w:val="003E7CB1"/>
    <w:rsid w:val="003E7D75"/>
    <w:rsid w:val="003E7E0B"/>
    <w:rsid w:val="003F0173"/>
    <w:rsid w:val="003F0493"/>
    <w:rsid w:val="003F078F"/>
    <w:rsid w:val="003F08E2"/>
    <w:rsid w:val="003F0904"/>
    <w:rsid w:val="003F0CA4"/>
    <w:rsid w:val="003F0EC0"/>
    <w:rsid w:val="003F1258"/>
    <w:rsid w:val="003F1468"/>
    <w:rsid w:val="003F1A85"/>
    <w:rsid w:val="003F1C90"/>
    <w:rsid w:val="003F2116"/>
    <w:rsid w:val="003F2171"/>
    <w:rsid w:val="003F2346"/>
    <w:rsid w:val="003F2428"/>
    <w:rsid w:val="003F2C76"/>
    <w:rsid w:val="003F2FF0"/>
    <w:rsid w:val="003F35CC"/>
    <w:rsid w:val="003F3B7D"/>
    <w:rsid w:val="003F449C"/>
    <w:rsid w:val="003F4CE3"/>
    <w:rsid w:val="003F53DE"/>
    <w:rsid w:val="003F5599"/>
    <w:rsid w:val="003F55AA"/>
    <w:rsid w:val="003F570C"/>
    <w:rsid w:val="003F59C2"/>
    <w:rsid w:val="003F5B6D"/>
    <w:rsid w:val="003F5F9E"/>
    <w:rsid w:val="003F6439"/>
    <w:rsid w:val="003F7336"/>
    <w:rsid w:val="003F745C"/>
    <w:rsid w:val="003F7581"/>
    <w:rsid w:val="003F75A4"/>
    <w:rsid w:val="003F7833"/>
    <w:rsid w:val="003F7DD2"/>
    <w:rsid w:val="00400590"/>
    <w:rsid w:val="004006AB"/>
    <w:rsid w:val="00400E0C"/>
    <w:rsid w:val="00400EEC"/>
    <w:rsid w:val="004010DA"/>
    <w:rsid w:val="00401241"/>
    <w:rsid w:val="0040127E"/>
    <w:rsid w:val="004013D1"/>
    <w:rsid w:val="00401C16"/>
    <w:rsid w:val="00402201"/>
    <w:rsid w:val="0040238D"/>
    <w:rsid w:val="0040257F"/>
    <w:rsid w:val="00402701"/>
    <w:rsid w:val="004027F7"/>
    <w:rsid w:val="00402EAE"/>
    <w:rsid w:val="00403146"/>
    <w:rsid w:val="004033AE"/>
    <w:rsid w:val="004033FA"/>
    <w:rsid w:val="00403F0A"/>
    <w:rsid w:val="004045CE"/>
    <w:rsid w:val="004045E4"/>
    <w:rsid w:val="004046E7"/>
    <w:rsid w:val="0040491E"/>
    <w:rsid w:val="0040510F"/>
    <w:rsid w:val="004052B0"/>
    <w:rsid w:val="00405434"/>
    <w:rsid w:val="004054D8"/>
    <w:rsid w:val="0040555B"/>
    <w:rsid w:val="004056DB"/>
    <w:rsid w:val="0040570C"/>
    <w:rsid w:val="00405813"/>
    <w:rsid w:val="00405B62"/>
    <w:rsid w:val="00405FC1"/>
    <w:rsid w:val="00406014"/>
    <w:rsid w:val="004061B7"/>
    <w:rsid w:val="00406564"/>
    <w:rsid w:val="00407B2C"/>
    <w:rsid w:val="00407DB7"/>
    <w:rsid w:val="004102A4"/>
    <w:rsid w:val="00410B66"/>
    <w:rsid w:val="00410C1B"/>
    <w:rsid w:val="00410ECD"/>
    <w:rsid w:val="00410EEE"/>
    <w:rsid w:val="00411025"/>
    <w:rsid w:val="00411037"/>
    <w:rsid w:val="004110C2"/>
    <w:rsid w:val="004110F8"/>
    <w:rsid w:val="00411507"/>
    <w:rsid w:val="0041192D"/>
    <w:rsid w:val="00411CFF"/>
    <w:rsid w:val="00412338"/>
    <w:rsid w:val="00412947"/>
    <w:rsid w:val="00412950"/>
    <w:rsid w:val="00412AA9"/>
    <w:rsid w:val="00412EAF"/>
    <w:rsid w:val="00413115"/>
    <w:rsid w:val="0041324B"/>
    <w:rsid w:val="00413706"/>
    <w:rsid w:val="00413921"/>
    <w:rsid w:val="00413A7E"/>
    <w:rsid w:val="00414461"/>
    <w:rsid w:val="004146D0"/>
    <w:rsid w:val="0041476A"/>
    <w:rsid w:val="004147EE"/>
    <w:rsid w:val="00414C7F"/>
    <w:rsid w:val="00415055"/>
    <w:rsid w:val="004150B8"/>
    <w:rsid w:val="0041537E"/>
    <w:rsid w:val="0041571E"/>
    <w:rsid w:val="00415F7A"/>
    <w:rsid w:val="00416093"/>
    <w:rsid w:val="00416301"/>
    <w:rsid w:val="004163DE"/>
    <w:rsid w:val="0041666E"/>
    <w:rsid w:val="00416765"/>
    <w:rsid w:val="004167D0"/>
    <w:rsid w:val="004167EA"/>
    <w:rsid w:val="00417A5F"/>
    <w:rsid w:val="00417AB0"/>
    <w:rsid w:val="00417FA1"/>
    <w:rsid w:val="004201B3"/>
    <w:rsid w:val="004209CD"/>
    <w:rsid w:val="004213FC"/>
    <w:rsid w:val="004216DC"/>
    <w:rsid w:val="004218E1"/>
    <w:rsid w:val="004219A9"/>
    <w:rsid w:val="00421B0F"/>
    <w:rsid w:val="00421CF1"/>
    <w:rsid w:val="00421DB9"/>
    <w:rsid w:val="00421E59"/>
    <w:rsid w:val="00422041"/>
    <w:rsid w:val="0042229C"/>
    <w:rsid w:val="00422724"/>
    <w:rsid w:val="004230FF"/>
    <w:rsid w:val="004234F0"/>
    <w:rsid w:val="00423525"/>
    <w:rsid w:val="0042378C"/>
    <w:rsid w:val="00423BF9"/>
    <w:rsid w:val="00423F38"/>
    <w:rsid w:val="00424234"/>
    <w:rsid w:val="004242EB"/>
    <w:rsid w:val="00424B24"/>
    <w:rsid w:val="00424E79"/>
    <w:rsid w:val="00425795"/>
    <w:rsid w:val="00425E26"/>
    <w:rsid w:val="00425EED"/>
    <w:rsid w:val="00426498"/>
    <w:rsid w:val="004267B9"/>
    <w:rsid w:val="00426ACA"/>
    <w:rsid w:val="00426FAA"/>
    <w:rsid w:val="00426FCD"/>
    <w:rsid w:val="00427056"/>
    <w:rsid w:val="0042714A"/>
    <w:rsid w:val="0042726A"/>
    <w:rsid w:val="00427532"/>
    <w:rsid w:val="00427C5B"/>
    <w:rsid w:val="00430080"/>
    <w:rsid w:val="004300AF"/>
    <w:rsid w:val="004306F2"/>
    <w:rsid w:val="004311A2"/>
    <w:rsid w:val="00431B51"/>
    <w:rsid w:val="00432F28"/>
    <w:rsid w:val="004331C0"/>
    <w:rsid w:val="0043350F"/>
    <w:rsid w:val="00433760"/>
    <w:rsid w:val="00433FC5"/>
    <w:rsid w:val="0043458A"/>
    <w:rsid w:val="00434C33"/>
    <w:rsid w:val="00434C61"/>
    <w:rsid w:val="00434F18"/>
    <w:rsid w:val="00434FF3"/>
    <w:rsid w:val="00435004"/>
    <w:rsid w:val="004352EA"/>
    <w:rsid w:val="0043562D"/>
    <w:rsid w:val="00435782"/>
    <w:rsid w:val="0043632D"/>
    <w:rsid w:val="0043690E"/>
    <w:rsid w:val="00436ABC"/>
    <w:rsid w:val="00436FBA"/>
    <w:rsid w:val="00437028"/>
    <w:rsid w:val="00437208"/>
    <w:rsid w:val="0043791E"/>
    <w:rsid w:val="00437A7B"/>
    <w:rsid w:val="00437CA7"/>
    <w:rsid w:val="00437D72"/>
    <w:rsid w:val="00440386"/>
    <w:rsid w:val="0044063A"/>
    <w:rsid w:val="00440767"/>
    <w:rsid w:val="00440AA7"/>
    <w:rsid w:val="00440D87"/>
    <w:rsid w:val="00440E4C"/>
    <w:rsid w:val="00441462"/>
    <w:rsid w:val="00441943"/>
    <w:rsid w:val="00441A25"/>
    <w:rsid w:val="0044258B"/>
    <w:rsid w:val="00442BCC"/>
    <w:rsid w:val="00443185"/>
    <w:rsid w:val="004431FC"/>
    <w:rsid w:val="00443751"/>
    <w:rsid w:val="00443913"/>
    <w:rsid w:val="00443F5A"/>
    <w:rsid w:val="00444120"/>
    <w:rsid w:val="004441B7"/>
    <w:rsid w:val="00444534"/>
    <w:rsid w:val="004449C6"/>
    <w:rsid w:val="004459AB"/>
    <w:rsid w:val="00446399"/>
    <w:rsid w:val="00446620"/>
    <w:rsid w:val="004468EB"/>
    <w:rsid w:val="00446D74"/>
    <w:rsid w:val="0044736E"/>
    <w:rsid w:val="00447B4C"/>
    <w:rsid w:val="00447C56"/>
    <w:rsid w:val="00447D79"/>
    <w:rsid w:val="004501F0"/>
    <w:rsid w:val="004502F6"/>
    <w:rsid w:val="004504F3"/>
    <w:rsid w:val="0045053D"/>
    <w:rsid w:val="00450FEB"/>
    <w:rsid w:val="004511E8"/>
    <w:rsid w:val="00451460"/>
    <w:rsid w:val="0045154A"/>
    <w:rsid w:val="0045179F"/>
    <w:rsid w:val="00451B47"/>
    <w:rsid w:val="0045266A"/>
    <w:rsid w:val="00452968"/>
    <w:rsid w:val="00452C44"/>
    <w:rsid w:val="00453FE3"/>
    <w:rsid w:val="00454B22"/>
    <w:rsid w:val="00454F61"/>
    <w:rsid w:val="00455687"/>
    <w:rsid w:val="00455B52"/>
    <w:rsid w:val="00455FB5"/>
    <w:rsid w:val="00456209"/>
    <w:rsid w:val="00456A98"/>
    <w:rsid w:val="00456C3B"/>
    <w:rsid w:val="00457488"/>
    <w:rsid w:val="004578BB"/>
    <w:rsid w:val="00457B39"/>
    <w:rsid w:val="00460143"/>
    <w:rsid w:val="0046055A"/>
    <w:rsid w:val="004606C2"/>
    <w:rsid w:val="00460850"/>
    <w:rsid w:val="00461455"/>
    <w:rsid w:val="00461AA7"/>
    <w:rsid w:val="004624EC"/>
    <w:rsid w:val="00462A02"/>
    <w:rsid w:val="0046336B"/>
    <w:rsid w:val="00463749"/>
    <w:rsid w:val="0046378B"/>
    <w:rsid w:val="00463997"/>
    <w:rsid w:val="00464060"/>
    <w:rsid w:val="0046431B"/>
    <w:rsid w:val="00464821"/>
    <w:rsid w:val="00464D13"/>
    <w:rsid w:val="00465057"/>
    <w:rsid w:val="0046511D"/>
    <w:rsid w:val="00465CB4"/>
    <w:rsid w:val="0046621D"/>
    <w:rsid w:val="00466648"/>
    <w:rsid w:val="00466B9C"/>
    <w:rsid w:val="00467011"/>
    <w:rsid w:val="0046702D"/>
    <w:rsid w:val="00467918"/>
    <w:rsid w:val="00467958"/>
    <w:rsid w:val="00467D6A"/>
    <w:rsid w:val="00470249"/>
    <w:rsid w:val="004704EE"/>
    <w:rsid w:val="0047075E"/>
    <w:rsid w:val="004708C7"/>
    <w:rsid w:val="00470E12"/>
    <w:rsid w:val="00470F2B"/>
    <w:rsid w:val="0047179E"/>
    <w:rsid w:val="00471C38"/>
    <w:rsid w:val="00471D92"/>
    <w:rsid w:val="00472305"/>
    <w:rsid w:val="00472357"/>
    <w:rsid w:val="0047244D"/>
    <w:rsid w:val="00472479"/>
    <w:rsid w:val="004729F2"/>
    <w:rsid w:val="0047307B"/>
    <w:rsid w:val="0047369F"/>
    <w:rsid w:val="00473767"/>
    <w:rsid w:val="00473C6C"/>
    <w:rsid w:val="004740AE"/>
    <w:rsid w:val="0047422D"/>
    <w:rsid w:val="00474AF9"/>
    <w:rsid w:val="00474EFA"/>
    <w:rsid w:val="0047500C"/>
    <w:rsid w:val="004753CD"/>
    <w:rsid w:val="004754AD"/>
    <w:rsid w:val="00475598"/>
    <w:rsid w:val="00475B94"/>
    <w:rsid w:val="00475BEC"/>
    <w:rsid w:val="00475C3D"/>
    <w:rsid w:val="00476531"/>
    <w:rsid w:val="004768EE"/>
    <w:rsid w:val="00476EB4"/>
    <w:rsid w:val="00476F70"/>
    <w:rsid w:val="004771C1"/>
    <w:rsid w:val="0047786D"/>
    <w:rsid w:val="004800EF"/>
    <w:rsid w:val="0048043B"/>
    <w:rsid w:val="00481133"/>
    <w:rsid w:val="004811A8"/>
    <w:rsid w:val="00481BA1"/>
    <w:rsid w:val="00481BCE"/>
    <w:rsid w:val="00482518"/>
    <w:rsid w:val="00482563"/>
    <w:rsid w:val="00482772"/>
    <w:rsid w:val="00482865"/>
    <w:rsid w:val="00482E34"/>
    <w:rsid w:val="00482E48"/>
    <w:rsid w:val="004833A1"/>
    <w:rsid w:val="00483439"/>
    <w:rsid w:val="004839F3"/>
    <w:rsid w:val="00483DAB"/>
    <w:rsid w:val="00484359"/>
    <w:rsid w:val="00484849"/>
    <w:rsid w:val="00484996"/>
    <w:rsid w:val="00484999"/>
    <w:rsid w:val="00484A0F"/>
    <w:rsid w:val="004850BD"/>
    <w:rsid w:val="004856D4"/>
    <w:rsid w:val="00485D5B"/>
    <w:rsid w:val="0048680F"/>
    <w:rsid w:val="00486AEF"/>
    <w:rsid w:val="00486EBF"/>
    <w:rsid w:val="00487CF2"/>
    <w:rsid w:val="00487F6A"/>
    <w:rsid w:val="004901BF"/>
    <w:rsid w:val="0049078C"/>
    <w:rsid w:val="004907DB"/>
    <w:rsid w:val="00490A59"/>
    <w:rsid w:val="00490DFF"/>
    <w:rsid w:val="0049159F"/>
    <w:rsid w:val="004919CA"/>
    <w:rsid w:val="00491CD0"/>
    <w:rsid w:val="00491E6D"/>
    <w:rsid w:val="004926BF"/>
    <w:rsid w:val="00492BF6"/>
    <w:rsid w:val="00492C57"/>
    <w:rsid w:val="00492C7C"/>
    <w:rsid w:val="0049389F"/>
    <w:rsid w:val="00493A4B"/>
    <w:rsid w:val="00493B70"/>
    <w:rsid w:val="00494260"/>
    <w:rsid w:val="004944F1"/>
    <w:rsid w:val="004948D6"/>
    <w:rsid w:val="00494DC2"/>
    <w:rsid w:val="0049512C"/>
    <w:rsid w:val="00495597"/>
    <w:rsid w:val="00495BFA"/>
    <w:rsid w:val="00495E01"/>
    <w:rsid w:val="00495E8B"/>
    <w:rsid w:val="00495F6F"/>
    <w:rsid w:val="004968F6"/>
    <w:rsid w:val="00496B5B"/>
    <w:rsid w:val="00496CEE"/>
    <w:rsid w:val="00496DE3"/>
    <w:rsid w:val="00497157"/>
    <w:rsid w:val="004974AA"/>
    <w:rsid w:val="00497D82"/>
    <w:rsid w:val="004A022E"/>
    <w:rsid w:val="004A0E7B"/>
    <w:rsid w:val="004A0F22"/>
    <w:rsid w:val="004A1269"/>
    <w:rsid w:val="004A12AF"/>
    <w:rsid w:val="004A14C7"/>
    <w:rsid w:val="004A1605"/>
    <w:rsid w:val="004A1641"/>
    <w:rsid w:val="004A1784"/>
    <w:rsid w:val="004A1A2B"/>
    <w:rsid w:val="004A1AA3"/>
    <w:rsid w:val="004A1AA5"/>
    <w:rsid w:val="004A1ABE"/>
    <w:rsid w:val="004A1C28"/>
    <w:rsid w:val="004A243F"/>
    <w:rsid w:val="004A2A16"/>
    <w:rsid w:val="004A2F14"/>
    <w:rsid w:val="004A2F8F"/>
    <w:rsid w:val="004A30A7"/>
    <w:rsid w:val="004A3290"/>
    <w:rsid w:val="004A3421"/>
    <w:rsid w:val="004A34BA"/>
    <w:rsid w:val="004A3745"/>
    <w:rsid w:val="004A3F10"/>
    <w:rsid w:val="004A41D5"/>
    <w:rsid w:val="004A4325"/>
    <w:rsid w:val="004A4727"/>
    <w:rsid w:val="004A4887"/>
    <w:rsid w:val="004A49DF"/>
    <w:rsid w:val="004A4BDF"/>
    <w:rsid w:val="004A509F"/>
    <w:rsid w:val="004A5103"/>
    <w:rsid w:val="004A53FF"/>
    <w:rsid w:val="004A56D8"/>
    <w:rsid w:val="004A5794"/>
    <w:rsid w:val="004A582F"/>
    <w:rsid w:val="004A6006"/>
    <w:rsid w:val="004A606A"/>
    <w:rsid w:val="004A6227"/>
    <w:rsid w:val="004A62E4"/>
    <w:rsid w:val="004A641A"/>
    <w:rsid w:val="004A66E3"/>
    <w:rsid w:val="004A6B38"/>
    <w:rsid w:val="004A7A9F"/>
    <w:rsid w:val="004A7BEC"/>
    <w:rsid w:val="004B01E7"/>
    <w:rsid w:val="004B0AE6"/>
    <w:rsid w:val="004B0DD6"/>
    <w:rsid w:val="004B134F"/>
    <w:rsid w:val="004B136F"/>
    <w:rsid w:val="004B1418"/>
    <w:rsid w:val="004B17B0"/>
    <w:rsid w:val="004B1A2C"/>
    <w:rsid w:val="004B1B99"/>
    <w:rsid w:val="004B1C1E"/>
    <w:rsid w:val="004B25FE"/>
    <w:rsid w:val="004B2DC5"/>
    <w:rsid w:val="004B3135"/>
    <w:rsid w:val="004B31D5"/>
    <w:rsid w:val="004B374A"/>
    <w:rsid w:val="004B3C2A"/>
    <w:rsid w:val="004B443E"/>
    <w:rsid w:val="004B4856"/>
    <w:rsid w:val="004B5379"/>
    <w:rsid w:val="004B53BF"/>
    <w:rsid w:val="004B5E8E"/>
    <w:rsid w:val="004B6E11"/>
    <w:rsid w:val="004B7385"/>
    <w:rsid w:val="004B7410"/>
    <w:rsid w:val="004B7A6B"/>
    <w:rsid w:val="004B7AE6"/>
    <w:rsid w:val="004B7C37"/>
    <w:rsid w:val="004C0351"/>
    <w:rsid w:val="004C0359"/>
    <w:rsid w:val="004C0603"/>
    <w:rsid w:val="004C0628"/>
    <w:rsid w:val="004C0C20"/>
    <w:rsid w:val="004C0EF5"/>
    <w:rsid w:val="004C0F56"/>
    <w:rsid w:val="004C1094"/>
    <w:rsid w:val="004C11A4"/>
    <w:rsid w:val="004C1564"/>
    <w:rsid w:val="004C1B8E"/>
    <w:rsid w:val="004C1FF9"/>
    <w:rsid w:val="004C20D9"/>
    <w:rsid w:val="004C27F4"/>
    <w:rsid w:val="004C32E2"/>
    <w:rsid w:val="004C3347"/>
    <w:rsid w:val="004C36B8"/>
    <w:rsid w:val="004C3D48"/>
    <w:rsid w:val="004C3E95"/>
    <w:rsid w:val="004C4117"/>
    <w:rsid w:val="004C4510"/>
    <w:rsid w:val="004C4856"/>
    <w:rsid w:val="004C4A96"/>
    <w:rsid w:val="004C4F70"/>
    <w:rsid w:val="004C5124"/>
    <w:rsid w:val="004C54DD"/>
    <w:rsid w:val="004C5D4D"/>
    <w:rsid w:val="004C5E03"/>
    <w:rsid w:val="004C6049"/>
    <w:rsid w:val="004C6090"/>
    <w:rsid w:val="004C6A36"/>
    <w:rsid w:val="004C7004"/>
    <w:rsid w:val="004C7038"/>
    <w:rsid w:val="004C7347"/>
    <w:rsid w:val="004C74AA"/>
    <w:rsid w:val="004C764C"/>
    <w:rsid w:val="004C7ECA"/>
    <w:rsid w:val="004D0054"/>
    <w:rsid w:val="004D0160"/>
    <w:rsid w:val="004D01C1"/>
    <w:rsid w:val="004D04EC"/>
    <w:rsid w:val="004D0FDC"/>
    <w:rsid w:val="004D101C"/>
    <w:rsid w:val="004D103D"/>
    <w:rsid w:val="004D1570"/>
    <w:rsid w:val="004D1784"/>
    <w:rsid w:val="004D186B"/>
    <w:rsid w:val="004D1997"/>
    <w:rsid w:val="004D1B93"/>
    <w:rsid w:val="004D2374"/>
    <w:rsid w:val="004D2E35"/>
    <w:rsid w:val="004D2E3F"/>
    <w:rsid w:val="004D3412"/>
    <w:rsid w:val="004D380D"/>
    <w:rsid w:val="004D3CBD"/>
    <w:rsid w:val="004D44E1"/>
    <w:rsid w:val="004D4C7F"/>
    <w:rsid w:val="004D4F75"/>
    <w:rsid w:val="004D595A"/>
    <w:rsid w:val="004D624B"/>
    <w:rsid w:val="004D6F74"/>
    <w:rsid w:val="004D705E"/>
    <w:rsid w:val="004D786B"/>
    <w:rsid w:val="004D7CE3"/>
    <w:rsid w:val="004E1359"/>
    <w:rsid w:val="004E1611"/>
    <w:rsid w:val="004E1C2E"/>
    <w:rsid w:val="004E21AB"/>
    <w:rsid w:val="004E22DA"/>
    <w:rsid w:val="004E2A21"/>
    <w:rsid w:val="004E2B72"/>
    <w:rsid w:val="004E37AC"/>
    <w:rsid w:val="004E391B"/>
    <w:rsid w:val="004E3AA4"/>
    <w:rsid w:val="004E3B6E"/>
    <w:rsid w:val="004E3E44"/>
    <w:rsid w:val="004E40D5"/>
    <w:rsid w:val="004E4309"/>
    <w:rsid w:val="004E43B5"/>
    <w:rsid w:val="004E4B26"/>
    <w:rsid w:val="004E5D2D"/>
    <w:rsid w:val="004E5E58"/>
    <w:rsid w:val="004E6C7C"/>
    <w:rsid w:val="004E6DA8"/>
    <w:rsid w:val="004E6DE2"/>
    <w:rsid w:val="004E7333"/>
    <w:rsid w:val="004E7671"/>
    <w:rsid w:val="004E76CB"/>
    <w:rsid w:val="004E79B7"/>
    <w:rsid w:val="004E79F1"/>
    <w:rsid w:val="004E7EDB"/>
    <w:rsid w:val="004F0429"/>
    <w:rsid w:val="004F08A2"/>
    <w:rsid w:val="004F0BDC"/>
    <w:rsid w:val="004F1356"/>
    <w:rsid w:val="004F1373"/>
    <w:rsid w:val="004F1673"/>
    <w:rsid w:val="004F16D8"/>
    <w:rsid w:val="004F1995"/>
    <w:rsid w:val="004F1D5D"/>
    <w:rsid w:val="004F225C"/>
    <w:rsid w:val="004F2551"/>
    <w:rsid w:val="004F2CA5"/>
    <w:rsid w:val="004F2FCA"/>
    <w:rsid w:val="004F31D4"/>
    <w:rsid w:val="004F34AA"/>
    <w:rsid w:val="004F38CE"/>
    <w:rsid w:val="004F3BCC"/>
    <w:rsid w:val="004F3D19"/>
    <w:rsid w:val="004F423B"/>
    <w:rsid w:val="004F42C1"/>
    <w:rsid w:val="004F432C"/>
    <w:rsid w:val="004F43E2"/>
    <w:rsid w:val="004F4768"/>
    <w:rsid w:val="004F4B14"/>
    <w:rsid w:val="004F4BD9"/>
    <w:rsid w:val="004F4BE4"/>
    <w:rsid w:val="004F4CED"/>
    <w:rsid w:val="004F4F27"/>
    <w:rsid w:val="004F5216"/>
    <w:rsid w:val="004F5437"/>
    <w:rsid w:val="004F5571"/>
    <w:rsid w:val="004F5D21"/>
    <w:rsid w:val="004F60C6"/>
    <w:rsid w:val="004F61D2"/>
    <w:rsid w:val="004F61E6"/>
    <w:rsid w:val="004F621B"/>
    <w:rsid w:val="004F6503"/>
    <w:rsid w:val="004F6949"/>
    <w:rsid w:val="004F696D"/>
    <w:rsid w:val="004F6A2E"/>
    <w:rsid w:val="004F73AF"/>
    <w:rsid w:val="004F763C"/>
    <w:rsid w:val="00500075"/>
    <w:rsid w:val="0050053A"/>
    <w:rsid w:val="00500A03"/>
    <w:rsid w:val="00500AD2"/>
    <w:rsid w:val="005011B2"/>
    <w:rsid w:val="00501A29"/>
    <w:rsid w:val="00502435"/>
    <w:rsid w:val="005026CD"/>
    <w:rsid w:val="005037C3"/>
    <w:rsid w:val="00503967"/>
    <w:rsid w:val="00503BF3"/>
    <w:rsid w:val="00504B1C"/>
    <w:rsid w:val="0050523E"/>
    <w:rsid w:val="00505757"/>
    <w:rsid w:val="00505A0E"/>
    <w:rsid w:val="00505B36"/>
    <w:rsid w:val="005061DD"/>
    <w:rsid w:val="005063AC"/>
    <w:rsid w:val="005068C2"/>
    <w:rsid w:val="005078BD"/>
    <w:rsid w:val="00507B74"/>
    <w:rsid w:val="00507D50"/>
    <w:rsid w:val="00507DFF"/>
    <w:rsid w:val="005100F0"/>
    <w:rsid w:val="00510ED5"/>
    <w:rsid w:val="0051111C"/>
    <w:rsid w:val="0051141E"/>
    <w:rsid w:val="0051198D"/>
    <w:rsid w:val="0051203D"/>
    <w:rsid w:val="00512343"/>
    <w:rsid w:val="005123BC"/>
    <w:rsid w:val="005124DA"/>
    <w:rsid w:val="0051257B"/>
    <w:rsid w:val="005125F6"/>
    <w:rsid w:val="00512868"/>
    <w:rsid w:val="005129A3"/>
    <w:rsid w:val="00512CAF"/>
    <w:rsid w:val="00512E1C"/>
    <w:rsid w:val="00513031"/>
    <w:rsid w:val="00513486"/>
    <w:rsid w:val="00513540"/>
    <w:rsid w:val="00513582"/>
    <w:rsid w:val="00513DBD"/>
    <w:rsid w:val="00513E36"/>
    <w:rsid w:val="005140B0"/>
    <w:rsid w:val="0051464C"/>
    <w:rsid w:val="00515520"/>
    <w:rsid w:val="0051574F"/>
    <w:rsid w:val="005158B7"/>
    <w:rsid w:val="005160BE"/>
    <w:rsid w:val="005163BE"/>
    <w:rsid w:val="00516534"/>
    <w:rsid w:val="0051672A"/>
    <w:rsid w:val="005167DA"/>
    <w:rsid w:val="00516B46"/>
    <w:rsid w:val="00516CD9"/>
    <w:rsid w:val="00517319"/>
    <w:rsid w:val="0051738B"/>
    <w:rsid w:val="005176FE"/>
    <w:rsid w:val="005179B0"/>
    <w:rsid w:val="00517CDD"/>
    <w:rsid w:val="00520281"/>
    <w:rsid w:val="00520481"/>
    <w:rsid w:val="00520556"/>
    <w:rsid w:val="00520807"/>
    <w:rsid w:val="00520FE1"/>
    <w:rsid w:val="00521288"/>
    <w:rsid w:val="005216FE"/>
    <w:rsid w:val="005217DB"/>
    <w:rsid w:val="0052188A"/>
    <w:rsid w:val="00521C1B"/>
    <w:rsid w:val="005222AA"/>
    <w:rsid w:val="005223FA"/>
    <w:rsid w:val="005224BD"/>
    <w:rsid w:val="0052298C"/>
    <w:rsid w:val="00522B24"/>
    <w:rsid w:val="00522B67"/>
    <w:rsid w:val="00522C4F"/>
    <w:rsid w:val="00522FE7"/>
    <w:rsid w:val="005230C5"/>
    <w:rsid w:val="00523448"/>
    <w:rsid w:val="00523842"/>
    <w:rsid w:val="005239A6"/>
    <w:rsid w:val="00523C0C"/>
    <w:rsid w:val="00523E0B"/>
    <w:rsid w:val="0052406F"/>
    <w:rsid w:val="0052464A"/>
    <w:rsid w:val="00524712"/>
    <w:rsid w:val="00524770"/>
    <w:rsid w:val="00524AD5"/>
    <w:rsid w:val="00524B2D"/>
    <w:rsid w:val="00524CCF"/>
    <w:rsid w:val="0052520D"/>
    <w:rsid w:val="00525418"/>
    <w:rsid w:val="00525EE8"/>
    <w:rsid w:val="00525F19"/>
    <w:rsid w:val="00526017"/>
    <w:rsid w:val="00526041"/>
    <w:rsid w:val="005263B0"/>
    <w:rsid w:val="005265F9"/>
    <w:rsid w:val="005265FC"/>
    <w:rsid w:val="005266B6"/>
    <w:rsid w:val="00526B34"/>
    <w:rsid w:val="005272C0"/>
    <w:rsid w:val="00527524"/>
    <w:rsid w:val="005279E8"/>
    <w:rsid w:val="00527A35"/>
    <w:rsid w:val="005305B4"/>
    <w:rsid w:val="0053078A"/>
    <w:rsid w:val="00531995"/>
    <w:rsid w:val="005319B4"/>
    <w:rsid w:val="00531B11"/>
    <w:rsid w:val="0053204F"/>
    <w:rsid w:val="005321E0"/>
    <w:rsid w:val="00532509"/>
    <w:rsid w:val="0053256D"/>
    <w:rsid w:val="0053260F"/>
    <w:rsid w:val="005328BA"/>
    <w:rsid w:val="00532DDE"/>
    <w:rsid w:val="00533159"/>
    <w:rsid w:val="00533F80"/>
    <w:rsid w:val="005341C7"/>
    <w:rsid w:val="00534F6C"/>
    <w:rsid w:val="005352BF"/>
    <w:rsid w:val="005355C2"/>
    <w:rsid w:val="00535E9D"/>
    <w:rsid w:val="0053609D"/>
    <w:rsid w:val="0053609F"/>
    <w:rsid w:val="00536171"/>
    <w:rsid w:val="005362F9"/>
    <w:rsid w:val="00536625"/>
    <w:rsid w:val="005369D4"/>
    <w:rsid w:val="00536C82"/>
    <w:rsid w:val="00536DDB"/>
    <w:rsid w:val="00536E1A"/>
    <w:rsid w:val="005377FC"/>
    <w:rsid w:val="0053783A"/>
    <w:rsid w:val="00537D61"/>
    <w:rsid w:val="005400D7"/>
    <w:rsid w:val="0054097C"/>
    <w:rsid w:val="00540BFC"/>
    <w:rsid w:val="00540C68"/>
    <w:rsid w:val="0054121C"/>
    <w:rsid w:val="0054129E"/>
    <w:rsid w:val="0054181B"/>
    <w:rsid w:val="005421CB"/>
    <w:rsid w:val="005425D3"/>
    <w:rsid w:val="005426A1"/>
    <w:rsid w:val="00542793"/>
    <w:rsid w:val="00542FA9"/>
    <w:rsid w:val="005430A3"/>
    <w:rsid w:val="00543BC8"/>
    <w:rsid w:val="00543D4E"/>
    <w:rsid w:val="00543F1D"/>
    <w:rsid w:val="00544896"/>
    <w:rsid w:val="00544C12"/>
    <w:rsid w:val="00544F39"/>
    <w:rsid w:val="00544FAB"/>
    <w:rsid w:val="00544FF5"/>
    <w:rsid w:val="005458B4"/>
    <w:rsid w:val="00545B77"/>
    <w:rsid w:val="0054626B"/>
    <w:rsid w:val="005468C4"/>
    <w:rsid w:val="0054690F"/>
    <w:rsid w:val="00546B00"/>
    <w:rsid w:val="00546B0D"/>
    <w:rsid w:val="00546D74"/>
    <w:rsid w:val="00546F40"/>
    <w:rsid w:val="005475BF"/>
    <w:rsid w:val="00547660"/>
    <w:rsid w:val="005478B8"/>
    <w:rsid w:val="005504A7"/>
    <w:rsid w:val="005516C4"/>
    <w:rsid w:val="005518D0"/>
    <w:rsid w:val="005519CB"/>
    <w:rsid w:val="00552334"/>
    <w:rsid w:val="00552600"/>
    <w:rsid w:val="0055261C"/>
    <w:rsid w:val="005526D2"/>
    <w:rsid w:val="005528AE"/>
    <w:rsid w:val="00552B70"/>
    <w:rsid w:val="00552C12"/>
    <w:rsid w:val="00553901"/>
    <w:rsid w:val="0055393F"/>
    <w:rsid w:val="00553A0D"/>
    <w:rsid w:val="00553B78"/>
    <w:rsid w:val="00553BC0"/>
    <w:rsid w:val="00553C6A"/>
    <w:rsid w:val="005543DD"/>
    <w:rsid w:val="005548B1"/>
    <w:rsid w:val="00554A72"/>
    <w:rsid w:val="00554A76"/>
    <w:rsid w:val="00554DCB"/>
    <w:rsid w:val="00555D91"/>
    <w:rsid w:val="0055684C"/>
    <w:rsid w:val="00556895"/>
    <w:rsid w:val="00556D96"/>
    <w:rsid w:val="00557011"/>
    <w:rsid w:val="00557062"/>
    <w:rsid w:val="005575D9"/>
    <w:rsid w:val="00557A25"/>
    <w:rsid w:val="00557D79"/>
    <w:rsid w:val="00557FFB"/>
    <w:rsid w:val="0056010C"/>
    <w:rsid w:val="005601FC"/>
    <w:rsid w:val="005607CC"/>
    <w:rsid w:val="00560AD3"/>
    <w:rsid w:val="00560BF3"/>
    <w:rsid w:val="00560D46"/>
    <w:rsid w:val="00560ED5"/>
    <w:rsid w:val="00561158"/>
    <w:rsid w:val="0056177C"/>
    <w:rsid w:val="00561780"/>
    <w:rsid w:val="00561DED"/>
    <w:rsid w:val="00561F26"/>
    <w:rsid w:val="00562EF5"/>
    <w:rsid w:val="00563505"/>
    <w:rsid w:val="00563BC0"/>
    <w:rsid w:val="00563EB6"/>
    <w:rsid w:val="00564247"/>
    <w:rsid w:val="0056458B"/>
    <w:rsid w:val="0056467B"/>
    <w:rsid w:val="005646FC"/>
    <w:rsid w:val="00564A10"/>
    <w:rsid w:val="00564C70"/>
    <w:rsid w:val="00564E7D"/>
    <w:rsid w:val="00564FED"/>
    <w:rsid w:val="00565B6A"/>
    <w:rsid w:val="00565C74"/>
    <w:rsid w:val="00565C93"/>
    <w:rsid w:val="0056601C"/>
    <w:rsid w:val="005664FB"/>
    <w:rsid w:val="0056671C"/>
    <w:rsid w:val="005667D3"/>
    <w:rsid w:val="00566C31"/>
    <w:rsid w:val="00566E4F"/>
    <w:rsid w:val="00567025"/>
    <w:rsid w:val="00567C06"/>
    <w:rsid w:val="00567F9A"/>
    <w:rsid w:val="00567FA7"/>
    <w:rsid w:val="00570085"/>
    <w:rsid w:val="005703D8"/>
    <w:rsid w:val="005706F0"/>
    <w:rsid w:val="00570BED"/>
    <w:rsid w:val="00571070"/>
    <w:rsid w:val="00571637"/>
    <w:rsid w:val="00571C29"/>
    <w:rsid w:val="00571CAC"/>
    <w:rsid w:val="00571E8D"/>
    <w:rsid w:val="00571FC5"/>
    <w:rsid w:val="005723EF"/>
    <w:rsid w:val="00572434"/>
    <w:rsid w:val="00572590"/>
    <w:rsid w:val="0057307E"/>
    <w:rsid w:val="005736E5"/>
    <w:rsid w:val="00574308"/>
    <w:rsid w:val="0057476B"/>
    <w:rsid w:val="005754D6"/>
    <w:rsid w:val="005758CA"/>
    <w:rsid w:val="00575D59"/>
    <w:rsid w:val="005760D9"/>
    <w:rsid w:val="00576455"/>
    <w:rsid w:val="0057693A"/>
    <w:rsid w:val="00576C0C"/>
    <w:rsid w:val="00576D65"/>
    <w:rsid w:val="00576EF1"/>
    <w:rsid w:val="005771E9"/>
    <w:rsid w:val="0057721B"/>
    <w:rsid w:val="0057738C"/>
    <w:rsid w:val="00577BF3"/>
    <w:rsid w:val="00577CF9"/>
    <w:rsid w:val="00577D78"/>
    <w:rsid w:val="00577ED4"/>
    <w:rsid w:val="00577FC0"/>
    <w:rsid w:val="00580263"/>
    <w:rsid w:val="005804A4"/>
    <w:rsid w:val="00580687"/>
    <w:rsid w:val="00580709"/>
    <w:rsid w:val="00580760"/>
    <w:rsid w:val="00580816"/>
    <w:rsid w:val="00580919"/>
    <w:rsid w:val="00580996"/>
    <w:rsid w:val="00580C74"/>
    <w:rsid w:val="00581282"/>
    <w:rsid w:val="005812FD"/>
    <w:rsid w:val="00581679"/>
    <w:rsid w:val="00581A58"/>
    <w:rsid w:val="00581B28"/>
    <w:rsid w:val="00581C47"/>
    <w:rsid w:val="005822F0"/>
    <w:rsid w:val="00583239"/>
    <w:rsid w:val="00583246"/>
    <w:rsid w:val="005832AB"/>
    <w:rsid w:val="00583B7B"/>
    <w:rsid w:val="00584922"/>
    <w:rsid w:val="00585233"/>
    <w:rsid w:val="005857B7"/>
    <w:rsid w:val="00585AAB"/>
    <w:rsid w:val="00585E27"/>
    <w:rsid w:val="00586217"/>
    <w:rsid w:val="005867B5"/>
    <w:rsid w:val="0058689F"/>
    <w:rsid w:val="00586C55"/>
    <w:rsid w:val="00587991"/>
    <w:rsid w:val="0059012F"/>
    <w:rsid w:val="00590B6B"/>
    <w:rsid w:val="00590C52"/>
    <w:rsid w:val="0059156A"/>
    <w:rsid w:val="005918E2"/>
    <w:rsid w:val="00591986"/>
    <w:rsid w:val="00591E31"/>
    <w:rsid w:val="00592084"/>
    <w:rsid w:val="0059249D"/>
    <w:rsid w:val="005925AC"/>
    <w:rsid w:val="005927AE"/>
    <w:rsid w:val="005929DC"/>
    <w:rsid w:val="00592CBA"/>
    <w:rsid w:val="005942A2"/>
    <w:rsid w:val="0059447E"/>
    <w:rsid w:val="005944D3"/>
    <w:rsid w:val="00594555"/>
    <w:rsid w:val="005946C0"/>
    <w:rsid w:val="00594CFB"/>
    <w:rsid w:val="00594D08"/>
    <w:rsid w:val="00594EAD"/>
    <w:rsid w:val="00594F53"/>
    <w:rsid w:val="0059511D"/>
    <w:rsid w:val="0059518B"/>
    <w:rsid w:val="0059535D"/>
    <w:rsid w:val="00595A64"/>
    <w:rsid w:val="00595BCF"/>
    <w:rsid w:val="00595F69"/>
    <w:rsid w:val="0059621E"/>
    <w:rsid w:val="00596B41"/>
    <w:rsid w:val="00596C1D"/>
    <w:rsid w:val="00596E4A"/>
    <w:rsid w:val="00596EA4"/>
    <w:rsid w:val="00596EFD"/>
    <w:rsid w:val="005975B5"/>
    <w:rsid w:val="00597CD3"/>
    <w:rsid w:val="00597FEC"/>
    <w:rsid w:val="005A05DB"/>
    <w:rsid w:val="005A0BD5"/>
    <w:rsid w:val="005A0DBD"/>
    <w:rsid w:val="005A10FB"/>
    <w:rsid w:val="005A1196"/>
    <w:rsid w:val="005A11A9"/>
    <w:rsid w:val="005A1FC5"/>
    <w:rsid w:val="005A2263"/>
    <w:rsid w:val="005A2966"/>
    <w:rsid w:val="005A2FA8"/>
    <w:rsid w:val="005A308D"/>
    <w:rsid w:val="005A3311"/>
    <w:rsid w:val="005A368C"/>
    <w:rsid w:val="005A3B49"/>
    <w:rsid w:val="005A50FE"/>
    <w:rsid w:val="005A52C0"/>
    <w:rsid w:val="005A5361"/>
    <w:rsid w:val="005A5563"/>
    <w:rsid w:val="005A5FAD"/>
    <w:rsid w:val="005A61BD"/>
    <w:rsid w:val="005A68BA"/>
    <w:rsid w:val="005A6968"/>
    <w:rsid w:val="005A6AD4"/>
    <w:rsid w:val="005A6BD3"/>
    <w:rsid w:val="005A71E1"/>
    <w:rsid w:val="005A7268"/>
    <w:rsid w:val="005A7453"/>
    <w:rsid w:val="005A74A7"/>
    <w:rsid w:val="005A755C"/>
    <w:rsid w:val="005A756F"/>
    <w:rsid w:val="005A7C30"/>
    <w:rsid w:val="005A7DAF"/>
    <w:rsid w:val="005A7EB0"/>
    <w:rsid w:val="005A7F0A"/>
    <w:rsid w:val="005B011F"/>
    <w:rsid w:val="005B015D"/>
    <w:rsid w:val="005B0876"/>
    <w:rsid w:val="005B0C74"/>
    <w:rsid w:val="005B0C95"/>
    <w:rsid w:val="005B13E2"/>
    <w:rsid w:val="005B18A7"/>
    <w:rsid w:val="005B1E9D"/>
    <w:rsid w:val="005B23D5"/>
    <w:rsid w:val="005B2A25"/>
    <w:rsid w:val="005B3332"/>
    <w:rsid w:val="005B3656"/>
    <w:rsid w:val="005B3715"/>
    <w:rsid w:val="005B3F0D"/>
    <w:rsid w:val="005B431E"/>
    <w:rsid w:val="005B4428"/>
    <w:rsid w:val="005B45A3"/>
    <w:rsid w:val="005B4696"/>
    <w:rsid w:val="005B487D"/>
    <w:rsid w:val="005B48F5"/>
    <w:rsid w:val="005B4DF0"/>
    <w:rsid w:val="005B4E59"/>
    <w:rsid w:val="005B56BE"/>
    <w:rsid w:val="005B5923"/>
    <w:rsid w:val="005B6128"/>
    <w:rsid w:val="005B614D"/>
    <w:rsid w:val="005B6918"/>
    <w:rsid w:val="005B6AC8"/>
    <w:rsid w:val="005B71FB"/>
    <w:rsid w:val="005B72C1"/>
    <w:rsid w:val="005B735E"/>
    <w:rsid w:val="005B785B"/>
    <w:rsid w:val="005B7918"/>
    <w:rsid w:val="005B7E3E"/>
    <w:rsid w:val="005C03C1"/>
    <w:rsid w:val="005C05B7"/>
    <w:rsid w:val="005C0A29"/>
    <w:rsid w:val="005C0AE5"/>
    <w:rsid w:val="005C1064"/>
    <w:rsid w:val="005C15B8"/>
    <w:rsid w:val="005C1A65"/>
    <w:rsid w:val="005C1C78"/>
    <w:rsid w:val="005C2317"/>
    <w:rsid w:val="005C232A"/>
    <w:rsid w:val="005C25E0"/>
    <w:rsid w:val="005C26C0"/>
    <w:rsid w:val="005C2E88"/>
    <w:rsid w:val="005C3130"/>
    <w:rsid w:val="005C34EE"/>
    <w:rsid w:val="005C3544"/>
    <w:rsid w:val="005C3BAB"/>
    <w:rsid w:val="005C427E"/>
    <w:rsid w:val="005C4508"/>
    <w:rsid w:val="005C4960"/>
    <w:rsid w:val="005C4BD3"/>
    <w:rsid w:val="005C50E6"/>
    <w:rsid w:val="005C578C"/>
    <w:rsid w:val="005C5D22"/>
    <w:rsid w:val="005C5F57"/>
    <w:rsid w:val="005C61CE"/>
    <w:rsid w:val="005C6504"/>
    <w:rsid w:val="005C6538"/>
    <w:rsid w:val="005C6906"/>
    <w:rsid w:val="005C6AF0"/>
    <w:rsid w:val="005C6CCE"/>
    <w:rsid w:val="005C6EDB"/>
    <w:rsid w:val="005C756F"/>
    <w:rsid w:val="005C76D1"/>
    <w:rsid w:val="005C782B"/>
    <w:rsid w:val="005C7B7F"/>
    <w:rsid w:val="005C7F39"/>
    <w:rsid w:val="005D012F"/>
    <w:rsid w:val="005D03E0"/>
    <w:rsid w:val="005D083A"/>
    <w:rsid w:val="005D0886"/>
    <w:rsid w:val="005D08D8"/>
    <w:rsid w:val="005D0B92"/>
    <w:rsid w:val="005D0D7B"/>
    <w:rsid w:val="005D0DC4"/>
    <w:rsid w:val="005D1293"/>
    <w:rsid w:val="005D14CB"/>
    <w:rsid w:val="005D17DF"/>
    <w:rsid w:val="005D1DBC"/>
    <w:rsid w:val="005D1F2A"/>
    <w:rsid w:val="005D279E"/>
    <w:rsid w:val="005D28B8"/>
    <w:rsid w:val="005D36BB"/>
    <w:rsid w:val="005D3927"/>
    <w:rsid w:val="005D3BB5"/>
    <w:rsid w:val="005D3CAB"/>
    <w:rsid w:val="005D431C"/>
    <w:rsid w:val="005D4AB1"/>
    <w:rsid w:val="005D4C2D"/>
    <w:rsid w:val="005D5630"/>
    <w:rsid w:val="005D5679"/>
    <w:rsid w:val="005D5A89"/>
    <w:rsid w:val="005D5C6E"/>
    <w:rsid w:val="005D6956"/>
    <w:rsid w:val="005D6A1B"/>
    <w:rsid w:val="005D6A99"/>
    <w:rsid w:val="005D702C"/>
    <w:rsid w:val="005D7852"/>
    <w:rsid w:val="005D79B5"/>
    <w:rsid w:val="005D7BCA"/>
    <w:rsid w:val="005D7C54"/>
    <w:rsid w:val="005E028B"/>
    <w:rsid w:val="005E042B"/>
    <w:rsid w:val="005E05AF"/>
    <w:rsid w:val="005E11CF"/>
    <w:rsid w:val="005E1747"/>
    <w:rsid w:val="005E17FA"/>
    <w:rsid w:val="005E1898"/>
    <w:rsid w:val="005E1AD6"/>
    <w:rsid w:val="005E1BE2"/>
    <w:rsid w:val="005E1C3A"/>
    <w:rsid w:val="005E1C4A"/>
    <w:rsid w:val="005E1F05"/>
    <w:rsid w:val="005E1FF4"/>
    <w:rsid w:val="005E241E"/>
    <w:rsid w:val="005E2586"/>
    <w:rsid w:val="005E2820"/>
    <w:rsid w:val="005E2AB2"/>
    <w:rsid w:val="005E3A4F"/>
    <w:rsid w:val="005E42A9"/>
    <w:rsid w:val="005E4855"/>
    <w:rsid w:val="005E4B6D"/>
    <w:rsid w:val="005E5002"/>
    <w:rsid w:val="005E52ED"/>
    <w:rsid w:val="005E5380"/>
    <w:rsid w:val="005E539C"/>
    <w:rsid w:val="005E5C83"/>
    <w:rsid w:val="005E5F87"/>
    <w:rsid w:val="005E6562"/>
    <w:rsid w:val="005E6738"/>
    <w:rsid w:val="005E6F42"/>
    <w:rsid w:val="005E727F"/>
    <w:rsid w:val="005E7691"/>
    <w:rsid w:val="005E7B68"/>
    <w:rsid w:val="005F00C1"/>
    <w:rsid w:val="005F01EF"/>
    <w:rsid w:val="005F02EB"/>
    <w:rsid w:val="005F0371"/>
    <w:rsid w:val="005F03FF"/>
    <w:rsid w:val="005F0650"/>
    <w:rsid w:val="005F0694"/>
    <w:rsid w:val="005F09AC"/>
    <w:rsid w:val="005F09D4"/>
    <w:rsid w:val="005F0E5D"/>
    <w:rsid w:val="005F0E8D"/>
    <w:rsid w:val="005F1105"/>
    <w:rsid w:val="005F1ABA"/>
    <w:rsid w:val="005F1AF5"/>
    <w:rsid w:val="005F1D1C"/>
    <w:rsid w:val="005F2C7A"/>
    <w:rsid w:val="005F2D07"/>
    <w:rsid w:val="005F2D5C"/>
    <w:rsid w:val="005F37F9"/>
    <w:rsid w:val="005F4015"/>
    <w:rsid w:val="005F42DD"/>
    <w:rsid w:val="005F4405"/>
    <w:rsid w:val="005F4FB5"/>
    <w:rsid w:val="005F5052"/>
    <w:rsid w:val="005F5170"/>
    <w:rsid w:val="005F54C7"/>
    <w:rsid w:val="005F54E7"/>
    <w:rsid w:val="005F57C8"/>
    <w:rsid w:val="005F5DA8"/>
    <w:rsid w:val="005F610E"/>
    <w:rsid w:val="005F62BC"/>
    <w:rsid w:val="005F63D9"/>
    <w:rsid w:val="005F66D0"/>
    <w:rsid w:val="005F66DF"/>
    <w:rsid w:val="005F68CD"/>
    <w:rsid w:val="005F6D6D"/>
    <w:rsid w:val="005F6ECB"/>
    <w:rsid w:val="005F71B6"/>
    <w:rsid w:val="005F74F6"/>
    <w:rsid w:val="006001A3"/>
    <w:rsid w:val="00600487"/>
    <w:rsid w:val="00600573"/>
    <w:rsid w:val="00600656"/>
    <w:rsid w:val="006006F3"/>
    <w:rsid w:val="006008CB"/>
    <w:rsid w:val="00600DAA"/>
    <w:rsid w:val="00601405"/>
    <w:rsid w:val="0060145B"/>
    <w:rsid w:val="006016E1"/>
    <w:rsid w:val="006018E9"/>
    <w:rsid w:val="00601AD0"/>
    <w:rsid w:val="00601BD8"/>
    <w:rsid w:val="00601F94"/>
    <w:rsid w:val="0060269E"/>
    <w:rsid w:val="0060285B"/>
    <w:rsid w:val="006028D8"/>
    <w:rsid w:val="00602D3B"/>
    <w:rsid w:val="00602F53"/>
    <w:rsid w:val="00604352"/>
    <w:rsid w:val="00604DA5"/>
    <w:rsid w:val="00605119"/>
    <w:rsid w:val="006052F4"/>
    <w:rsid w:val="00605349"/>
    <w:rsid w:val="00605E01"/>
    <w:rsid w:val="00606469"/>
    <w:rsid w:val="00606800"/>
    <w:rsid w:val="006068F6"/>
    <w:rsid w:val="006068FC"/>
    <w:rsid w:val="00607096"/>
    <w:rsid w:val="0060747B"/>
    <w:rsid w:val="00607757"/>
    <w:rsid w:val="00607A73"/>
    <w:rsid w:val="00607C88"/>
    <w:rsid w:val="00607FFD"/>
    <w:rsid w:val="0061013D"/>
    <w:rsid w:val="006107CE"/>
    <w:rsid w:val="00610B95"/>
    <w:rsid w:val="00610D04"/>
    <w:rsid w:val="00610E4D"/>
    <w:rsid w:val="00611B6D"/>
    <w:rsid w:val="00611EAA"/>
    <w:rsid w:val="006123B0"/>
    <w:rsid w:val="006124BF"/>
    <w:rsid w:val="006128B8"/>
    <w:rsid w:val="006131C3"/>
    <w:rsid w:val="00613ACB"/>
    <w:rsid w:val="00613AF9"/>
    <w:rsid w:val="0061454D"/>
    <w:rsid w:val="00614807"/>
    <w:rsid w:val="0061480D"/>
    <w:rsid w:val="006148B3"/>
    <w:rsid w:val="00614A4B"/>
    <w:rsid w:val="00614A93"/>
    <w:rsid w:val="006159A7"/>
    <w:rsid w:val="00615D0A"/>
    <w:rsid w:val="00615FDB"/>
    <w:rsid w:val="006164E2"/>
    <w:rsid w:val="00616A20"/>
    <w:rsid w:val="00616AB3"/>
    <w:rsid w:val="00616F55"/>
    <w:rsid w:val="00616F7B"/>
    <w:rsid w:val="0061714C"/>
    <w:rsid w:val="00617157"/>
    <w:rsid w:val="0061753B"/>
    <w:rsid w:val="006175D0"/>
    <w:rsid w:val="006176D6"/>
    <w:rsid w:val="00617D44"/>
    <w:rsid w:val="00617F71"/>
    <w:rsid w:val="006200C3"/>
    <w:rsid w:val="0062035D"/>
    <w:rsid w:val="00620913"/>
    <w:rsid w:val="00620B95"/>
    <w:rsid w:val="00620C40"/>
    <w:rsid w:val="00620D1D"/>
    <w:rsid w:val="006210AC"/>
    <w:rsid w:val="006213E5"/>
    <w:rsid w:val="00621C4D"/>
    <w:rsid w:val="00622AA9"/>
    <w:rsid w:val="00622D5F"/>
    <w:rsid w:val="0062306C"/>
    <w:rsid w:val="006232FC"/>
    <w:rsid w:val="00623A25"/>
    <w:rsid w:val="00623A73"/>
    <w:rsid w:val="00623E2E"/>
    <w:rsid w:val="00624137"/>
    <w:rsid w:val="006241A3"/>
    <w:rsid w:val="00624319"/>
    <w:rsid w:val="0062436F"/>
    <w:rsid w:val="00624582"/>
    <w:rsid w:val="00624F70"/>
    <w:rsid w:val="0062511A"/>
    <w:rsid w:val="006251E4"/>
    <w:rsid w:val="006254FB"/>
    <w:rsid w:val="00625522"/>
    <w:rsid w:val="00625619"/>
    <w:rsid w:val="006256A6"/>
    <w:rsid w:val="00625AA0"/>
    <w:rsid w:val="00625B9D"/>
    <w:rsid w:val="00625BBD"/>
    <w:rsid w:val="00625FE5"/>
    <w:rsid w:val="006266B2"/>
    <w:rsid w:val="0062688A"/>
    <w:rsid w:val="006269ED"/>
    <w:rsid w:val="00626C16"/>
    <w:rsid w:val="006273F1"/>
    <w:rsid w:val="0062754B"/>
    <w:rsid w:val="006278DC"/>
    <w:rsid w:val="00627B1E"/>
    <w:rsid w:val="00627EC5"/>
    <w:rsid w:val="00627FBB"/>
    <w:rsid w:val="00630313"/>
    <w:rsid w:val="006304C3"/>
    <w:rsid w:val="0063065D"/>
    <w:rsid w:val="006307D3"/>
    <w:rsid w:val="00630A7E"/>
    <w:rsid w:val="006312ED"/>
    <w:rsid w:val="0063173C"/>
    <w:rsid w:val="006318F5"/>
    <w:rsid w:val="00631A76"/>
    <w:rsid w:val="00631E49"/>
    <w:rsid w:val="00631F2A"/>
    <w:rsid w:val="00632739"/>
    <w:rsid w:val="00632772"/>
    <w:rsid w:val="00632E80"/>
    <w:rsid w:val="00632FEB"/>
    <w:rsid w:val="00633173"/>
    <w:rsid w:val="00633343"/>
    <w:rsid w:val="00633448"/>
    <w:rsid w:val="006335CE"/>
    <w:rsid w:val="006338C0"/>
    <w:rsid w:val="00633BB5"/>
    <w:rsid w:val="00633E0E"/>
    <w:rsid w:val="006340A6"/>
    <w:rsid w:val="006345C1"/>
    <w:rsid w:val="0063469B"/>
    <w:rsid w:val="00634739"/>
    <w:rsid w:val="006356F2"/>
    <w:rsid w:val="0063586B"/>
    <w:rsid w:val="006358C7"/>
    <w:rsid w:val="00635C9C"/>
    <w:rsid w:val="00635EF9"/>
    <w:rsid w:val="00637076"/>
    <w:rsid w:val="0063771B"/>
    <w:rsid w:val="006377B6"/>
    <w:rsid w:val="00637800"/>
    <w:rsid w:val="006378AE"/>
    <w:rsid w:val="0064030C"/>
    <w:rsid w:val="006407E1"/>
    <w:rsid w:val="00640EBF"/>
    <w:rsid w:val="00641033"/>
    <w:rsid w:val="0064137F"/>
    <w:rsid w:val="0064166B"/>
    <w:rsid w:val="00641849"/>
    <w:rsid w:val="0064186C"/>
    <w:rsid w:val="00641A2F"/>
    <w:rsid w:val="00641CF3"/>
    <w:rsid w:val="0064296B"/>
    <w:rsid w:val="00642B26"/>
    <w:rsid w:val="00642F3C"/>
    <w:rsid w:val="0064308E"/>
    <w:rsid w:val="006430E3"/>
    <w:rsid w:val="0064375C"/>
    <w:rsid w:val="0064446C"/>
    <w:rsid w:val="00644D14"/>
    <w:rsid w:val="00645B12"/>
    <w:rsid w:val="00645EF7"/>
    <w:rsid w:val="006462B4"/>
    <w:rsid w:val="00646491"/>
    <w:rsid w:val="00646540"/>
    <w:rsid w:val="00647618"/>
    <w:rsid w:val="006477BA"/>
    <w:rsid w:val="00647A4C"/>
    <w:rsid w:val="00647B4D"/>
    <w:rsid w:val="00647ED2"/>
    <w:rsid w:val="00650289"/>
    <w:rsid w:val="006507CB"/>
    <w:rsid w:val="00650921"/>
    <w:rsid w:val="00650A46"/>
    <w:rsid w:val="00650B06"/>
    <w:rsid w:val="00650E69"/>
    <w:rsid w:val="00651849"/>
    <w:rsid w:val="00651DD7"/>
    <w:rsid w:val="00651E15"/>
    <w:rsid w:val="006524AA"/>
    <w:rsid w:val="006529AB"/>
    <w:rsid w:val="00653033"/>
    <w:rsid w:val="0065311C"/>
    <w:rsid w:val="00653411"/>
    <w:rsid w:val="006534B0"/>
    <w:rsid w:val="006534D0"/>
    <w:rsid w:val="006538E6"/>
    <w:rsid w:val="00653F73"/>
    <w:rsid w:val="0065405B"/>
    <w:rsid w:val="00654C74"/>
    <w:rsid w:val="00654C8B"/>
    <w:rsid w:val="00655176"/>
    <w:rsid w:val="0065587D"/>
    <w:rsid w:val="00655FE6"/>
    <w:rsid w:val="00656363"/>
    <w:rsid w:val="006564F2"/>
    <w:rsid w:val="00656649"/>
    <w:rsid w:val="0065665B"/>
    <w:rsid w:val="00657600"/>
    <w:rsid w:val="00657784"/>
    <w:rsid w:val="00657827"/>
    <w:rsid w:val="006578E5"/>
    <w:rsid w:val="00657964"/>
    <w:rsid w:val="00657B48"/>
    <w:rsid w:val="00657C5C"/>
    <w:rsid w:val="0066015C"/>
    <w:rsid w:val="00660525"/>
    <w:rsid w:val="0066085F"/>
    <w:rsid w:val="00660CC6"/>
    <w:rsid w:val="00660DD8"/>
    <w:rsid w:val="00660E53"/>
    <w:rsid w:val="00660E67"/>
    <w:rsid w:val="00660E86"/>
    <w:rsid w:val="00660F8A"/>
    <w:rsid w:val="0066104A"/>
    <w:rsid w:val="006614D2"/>
    <w:rsid w:val="00661971"/>
    <w:rsid w:val="00661C28"/>
    <w:rsid w:val="00661FB0"/>
    <w:rsid w:val="00662031"/>
    <w:rsid w:val="006621FE"/>
    <w:rsid w:val="006622FD"/>
    <w:rsid w:val="00662D55"/>
    <w:rsid w:val="00662DD3"/>
    <w:rsid w:val="00663B36"/>
    <w:rsid w:val="00664539"/>
    <w:rsid w:val="00664890"/>
    <w:rsid w:val="006649DA"/>
    <w:rsid w:val="00664A46"/>
    <w:rsid w:val="00664BCF"/>
    <w:rsid w:val="00665035"/>
    <w:rsid w:val="006657C2"/>
    <w:rsid w:val="00665C4E"/>
    <w:rsid w:val="00665D97"/>
    <w:rsid w:val="00665DC0"/>
    <w:rsid w:val="00665F44"/>
    <w:rsid w:val="0066636D"/>
    <w:rsid w:val="006663DD"/>
    <w:rsid w:val="0066641E"/>
    <w:rsid w:val="0066657C"/>
    <w:rsid w:val="00666625"/>
    <w:rsid w:val="00667F35"/>
    <w:rsid w:val="00667FE4"/>
    <w:rsid w:val="00670278"/>
    <w:rsid w:val="00670395"/>
    <w:rsid w:val="00670436"/>
    <w:rsid w:val="006709C9"/>
    <w:rsid w:val="00670ACF"/>
    <w:rsid w:val="00670C60"/>
    <w:rsid w:val="00671460"/>
    <w:rsid w:val="00671C2D"/>
    <w:rsid w:val="006726E7"/>
    <w:rsid w:val="00672A2A"/>
    <w:rsid w:val="00672B05"/>
    <w:rsid w:val="00672DF5"/>
    <w:rsid w:val="00672FEF"/>
    <w:rsid w:val="0067337F"/>
    <w:rsid w:val="00674384"/>
    <w:rsid w:val="0067463B"/>
    <w:rsid w:val="006749C3"/>
    <w:rsid w:val="00674E7D"/>
    <w:rsid w:val="00675085"/>
    <w:rsid w:val="006750A4"/>
    <w:rsid w:val="0067667D"/>
    <w:rsid w:val="00676859"/>
    <w:rsid w:val="006771FF"/>
    <w:rsid w:val="0067728A"/>
    <w:rsid w:val="0067749F"/>
    <w:rsid w:val="006774E3"/>
    <w:rsid w:val="00677672"/>
    <w:rsid w:val="006776CC"/>
    <w:rsid w:val="0068003E"/>
    <w:rsid w:val="00680071"/>
    <w:rsid w:val="00680075"/>
    <w:rsid w:val="006804F1"/>
    <w:rsid w:val="00680DD5"/>
    <w:rsid w:val="00680F4B"/>
    <w:rsid w:val="00681F08"/>
    <w:rsid w:val="00682249"/>
    <w:rsid w:val="006822DF"/>
    <w:rsid w:val="006825D0"/>
    <w:rsid w:val="00682994"/>
    <w:rsid w:val="006829FA"/>
    <w:rsid w:val="00683015"/>
    <w:rsid w:val="006834C5"/>
    <w:rsid w:val="00683D65"/>
    <w:rsid w:val="0068424F"/>
    <w:rsid w:val="0068476B"/>
    <w:rsid w:val="00684ABF"/>
    <w:rsid w:val="00685477"/>
    <w:rsid w:val="006854B3"/>
    <w:rsid w:val="00685A44"/>
    <w:rsid w:val="00685B01"/>
    <w:rsid w:val="006860F3"/>
    <w:rsid w:val="0068656A"/>
    <w:rsid w:val="006867E6"/>
    <w:rsid w:val="00686857"/>
    <w:rsid w:val="00686A6A"/>
    <w:rsid w:val="00686CBC"/>
    <w:rsid w:val="00686FA1"/>
    <w:rsid w:val="006872A4"/>
    <w:rsid w:val="0068773B"/>
    <w:rsid w:val="0069076A"/>
    <w:rsid w:val="00690B77"/>
    <w:rsid w:val="00690D5D"/>
    <w:rsid w:val="00690D86"/>
    <w:rsid w:val="00690E2F"/>
    <w:rsid w:val="00692476"/>
    <w:rsid w:val="006924FD"/>
    <w:rsid w:val="00692505"/>
    <w:rsid w:val="00692A1F"/>
    <w:rsid w:val="00692ACF"/>
    <w:rsid w:val="0069301C"/>
    <w:rsid w:val="0069330F"/>
    <w:rsid w:val="00693902"/>
    <w:rsid w:val="00693AD6"/>
    <w:rsid w:val="00693AD8"/>
    <w:rsid w:val="00693F35"/>
    <w:rsid w:val="00693F52"/>
    <w:rsid w:val="00694183"/>
    <w:rsid w:val="00694A36"/>
    <w:rsid w:val="00694F52"/>
    <w:rsid w:val="00695737"/>
    <w:rsid w:val="00695A30"/>
    <w:rsid w:val="00695B64"/>
    <w:rsid w:val="00695F3D"/>
    <w:rsid w:val="006960BB"/>
    <w:rsid w:val="006966BA"/>
    <w:rsid w:val="0069695A"/>
    <w:rsid w:val="00696982"/>
    <w:rsid w:val="00696B70"/>
    <w:rsid w:val="00697154"/>
    <w:rsid w:val="006971B4"/>
    <w:rsid w:val="00697955"/>
    <w:rsid w:val="00697BFF"/>
    <w:rsid w:val="00697D7D"/>
    <w:rsid w:val="006A0227"/>
    <w:rsid w:val="006A0246"/>
    <w:rsid w:val="006A06CE"/>
    <w:rsid w:val="006A076C"/>
    <w:rsid w:val="006A0808"/>
    <w:rsid w:val="006A0F91"/>
    <w:rsid w:val="006A10DF"/>
    <w:rsid w:val="006A136E"/>
    <w:rsid w:val="006A1507"/>
    <w:rsid w:val="006A1B3C"/>
    <w:rsid w:val="006A1CA0"/>
    <w:rsid w:val="006A20A8"/>
    <w:rsid w:val="006A245D"/>
    <w:rsid w:val="006A2C0A"/>
    <w:rsid w:val="006A30DA"/>
    <w:rsid w:val="006A32A5"/>
    <w:rsid w:val="006A37F9"/>
    <w:rsid w:val="006A398A"/>
    <w:rsid w:val="006A3C63"/>
    <w:rsid w:val="006A3C82"/>
    <w:rsid w:val="006A3E55"/>
    <w:rsid w:val="006A4005"/>
    <w:rsid w:val="006A4129"/>
    <w:rsid w:val="006A45C5"/>
    <w:rsid w:val="006A4FDC"/>
    <w:rsid w:val="006A557D"/>
    <w:rsid w:val="006A56EB"/>
    <w:rsid w:val="006A5B5C"/>
    <w:rsid w:val="006A5C0C"/>
    <w:rsid w:val="006A6864"/>
    <w:rsid w:val="006A73C2"/>
    <w:rsid w:val="006A74D2"/>
    <w:rsid w:val="006A75FC"/>
    <w:rsid w:val="006B090F"/>
    <w:rsid w:val="006B106F"/>
    <w:rsid w:val="006B15A5"/>
    <w:rsid w:val="006B1866"/>
    <w:rsid w:val="006B1868"/>
    <w:rsid w:val="006B20B6"/>
    <w:rsid w:val="006B2261"/>
    <w:rsid w:val="006B2466"/>
    <w:rsid w:val="006B2DC2"/>
    <w:rsid w:val="006B3303"/>
    <w:rsid w:val="006B3459"/>
    <w:rsid w:val="006B352B"/>
    <w:rsid w:val="006B35E0"/>
    <w:rsid w:val="006B37C3"/>
    <w:rsid w:val="006B3BD6"/>
    <w:rsid w:val="006B3CAD"/>
    <w:rsid w:val="006B4448"/>
    <w:rsid w:val="006B489C"/>
    <w:rsid w:val="006B516E"/>
    <w:rsid w:val="006B51D2"/>
    <w:rsid w:val="006B5424"/>
    <w:rsid w:val="006B54E9"/>
    <w:rsid w:val="006B5573"/>
    <w:rsid w:val="006B5677"/>
    <w:rsid w:val="006B582A"/>
    <w:rsid w:val="006B5D64"/>
    <w:rsid w:val="006B6004"/>
    <w:rsid w:val="006B695A"/>
    <w:rsid w:val="006B6D06"/>
    <w:rsid w:val="006B6D65"/>
    <w:rsid w:val="006B71B2"/>
    <w:rsid w:val="006B71EA"/>
    <w:rsid w:val="006B72FE"/>
    <w:rsid w:val="006B74B4"/>
    <w:rsid w:val="006B777C"/>
    <w:rsid w:val="006B7C23"/>
    <w:rsid w:val="006C00C4"/>
    <w:rsid w:val="006C00C7"/>
    <w:rsid w:val="006C0277"/>
    <w:rsid w:val="006C04DC"/>
    <w:rsid w:val="006C08FB"/>
    <w:rsid w:val="006C1431"/>
    <w:rsid w:val="006C1462"/>
    <w:rsid w:val="006C14B4"/>
    <w:rsid w:val="006C1564"/>
    <w:rsid w:val="006C1D17"/>
    <w:rsid w:val="006C209D"/>
    <w:rsid w:val="006C24FF"/>
    <w:rsid w:val="006C2AC2"/>
    <w:rsid w:val="006C3223"/>
    <w:rsid w:val="006C328B"/>
    <w:rsid w:val="006C3A26"/>
    <w:rsid w:val="006C431F"/>
    <w:rsid w:val="006C44F2"/>
    <w:rsid w:val="006C4984"/>
    <w:rsid w:val="006C4A4A"/>
    <w:rsid w:val="006C4B57"/>
    <w:rsid w:val="006C4F60"/>
    <w:rsid w:val="006C504E"/>
    <w:rsid w:val="006C51D5"/>
    <w:rsid w:val="006C538B"/>
    <w:rsid w:val="006C552A"/>
    <w:rsid w:val="006C555E"/>
    <w:rsid w:val="006C57D2"/>
    <w:rsid w:val="006C5922"/>
    <w:rsid w:val="006C5EA7"/>
    <w:rsid w:val="006C6321"/>
    <w:rsid w:val="006C6531"/>
    <w:rsid w:val="006C66CE"/>
    <w:rsid w:val="006C67DC"/>
    <w:rsid w:val="006C686A"/>
    <w:rsid w:val="006C6926"/>
    <w:rsid w:val="006C6996"/>
    <w:rsid w:val="006C6D26"/>
    <w:rsid w:val="006C6E69"/>
    <w:rsid w:val="006C6FCA"/>
    <w:rsid w:val="006C78F8"/>
    <w:rsid w:val="006C7B69"/>
    <w:rsid w:val="006C7EBA"/>
    <w:rsid w:val="006D0874"/>
    <w:rsid w:val="006D08D6"/>
    <w:rsid w:val="006D0BB8"/>
    <w:rsid w:val="006D0E5C"/>
    <w:rsid w:val="006D17D9"/>
    <w:rsid w:val="006D2061"/>
    <w:rsid w:val="006D2352"/>
    <w:rsid w:val="006D295B"/>
    <w:rsid w:val="006D2AA7"/>
    <w:rsid w:val="006D2DDC"/>
    <w:rsid w:val="006D2EE2"/>
    <w:rsid w:val="006D33CC"/>
    <w:rsid w:val="006D368C"/>
    <w:rsid w:val="006D3AA4"/>
    <w:rsid w:val="006D4413"/>
    <w:rsid w:val="006D477D"/>
    <w:rsid w:val="006D4CF6"/>
    <w:rsid w:val="006D5213"/>
    <w:rsid w:val="006D5557"/>
    <w:rsid w:val="006D5812"/>
    <w:rsid w:val="006D593C"/>
    <w:rsid w:val="006D5AF4"/>
    <w:rsid w:val="006D5CF6"/>
    <w:rsid w:val="006D61DA"/>
    <w:rsid w:val="006D62AF"/>
    <w:rsid w:val="006D67B4"/>
    <w:rsid w:val="006D6D12"/>
    <w:rsid w:val="006D76A6"/>
    <w:rsid w:val="006E003F"/>
    <w:rsid w:val="006E0221"/>
    <w:rsid w:val="006E0345"/>
    <w:rsid w:val="006E0392"/>
    <w:rsid w:val="006E04CD"/>
    <w:rsid w:val="006E0D29"/>
    <w:rsid w:val="006E0D64"/>
    <w:rsid w:val="006E0FED"/>
    <w:rsid w:val="006E10C9"/>
    <w:rsid w:val="006E1622"/>
    <w:rsid w:val="006E1903"/>
    <w:rsid w:val="006E1D4C"/>
    <w:rsid w:val="006E25CA"/>
    <w:rsid w:val="006E25F1"/>
    <w:rsid w:val="006E279B"/>
    <w:rsid w:val="006E280D"/>
    <w:rsid w:val="006E2A4F"/>
    <w:rsid w:val="006E2B8B"/>
    <w:rsid w:val="006E3207"/>
    <w:rsid w:val="006E35BD"/>
    <w:rsid w:val="006E3768"/>
    <w:rsid w:val="006E382C"/>
    <w:rsid w:val="006E3963"/>
    <w:rsid w:val="006E3DBA"/>
    <w:rsid w:val="006E4B75"/>
    <w:rsid w:val="006E4D1C"/>
    <w:rsid w:val="006E50EE"/>
    <w:rsid w:val="006E544F"/>
    <w:rsid w:val="006E56EF"/>
    <w:rsid w:val="006E58C5"/>
    <w:rsid w:val="006E5B0F"/>
    <w:rsid w:val="006E5B1F"/>
    <w:rsid w:val="006E6502"/>
    <w:rsid w:val="006E689C"/>
    <w:rsid w:val="006E6C12"/>
    <w:rsid w:val="006E6D45"/>
    <w:rsid w:val="006E6D94"/>
    <w:rsid w:val="006E6EB2"/>
    <w:rsid w:val="006E706C"/>
    <w:rsid w:val="006E7701"/>
    <w:rsid w:val="006E7B98"/>
    <w:rsid w:val="006F0149"/>
    <w:rsid w:val="006F034F"/>
    <w:rsid w:val="006F0500"/>
    <w:rsid w:val="006F0540"/>
    <w:rsid w:val="006F099A"/>
    <w:rsid w:val="006F0B4E"/>
    <w:rsid w:val="006F0B69"/>
    <w:rsid w:val="006F125A"/>
    <w:rsid w:val="006F14DF"/>
    <w:rsid w:val="006F1D6C"/>
    <w:rsid w:val="006F2351"/>
    <w:rsid w:val="006F248B"/>
    <w:rsid w:val="006F297B"/>
    <w:rsid w:val="006F2B9C"/>
    <w:rsid w:val="006F35CA"/>
    <w:rsid w:val="006F3707"/>
    <w:rsid w:val="006F3C0F"/>
    <w:rsid w:val="006F413B"/>
    <w:rsid w:val="006F4435"/>
    <w:rsid w:val="006F452C"/>
    <w:rsid w:val="006F45B6"/>
    <w:rsid w:val="006F4A9D"/>
    <w:rsid w:val="006F4F8E"/>
    <w:rsid w:val="006F5257"/>
    <w:rsid w:val="006F592A"/>
    <w:rsid w:val="006F5CDD"/>
    <w:rsid w:val="006F5FA0"/>
    <w:rsid w:val="006F6115"/>
    <w:rsid w:val="006F6140"/>
    <w:rsid w:val="006F63B8"/>
    <w:rsid w:val="006F6500"/>
    <w:rsid w:val="006F65C6"/>
    <w:rsid w:val="006F6769"/>
    <w:rsid w:val="006F67CC"/>
    <w:rsid w:val="006F70BD"/>
    <w:rsid w:val="006F7321"/>
    <w:rsid w:val="006F747A"/>
    <w:rsid w:val="006F7520"/>
    <w:rsid w:val="006F75D1"/>
    <w:rsid w:val="006F761C"/>
    <w:rsid w:val="006F79D9"/>
    <w:rsid w:val="006F7C54"/>
    <w:rsid w:val="006F7EA6"/>
    <w:rsid w:val="00700008"/>
    <w:rsid w:val="00700A38"/>
    <w:rsid w:val="00700AA3"/>
    <w:rsid w:val="00700BA6"/>
    <w:rsid w:val="00700BB3"/>
    <w:rsid w:val="00700E2A"/>
    <w:rsid w:val="007010F4"/>
    <w:rsid w:val="00701279"/>
    <w:rsid w:val="00701336"/>
    <w:rsid w:val="007019B7"/>
    <w:rsid w:val="00701C77"/>
    <w:rsid w:val="00702054"/>
    <w:rsid w:val="00702CDB"/>
    <w:rsid w:val="00702DFF"/>
    <w:rsid w:val="00702F41"/>
    <w:rsid w:val="00702F93"/>
    <w:rsid w:val="007030A8"/>
    <w:rsid w:val="00703618"/>
    <w:rsid w:val="00703704"/>
    <w:rsid w:val="0070370D"/>
    <w:rsid w:val="0070375E"/>
    <w:rsid w:val="007038F5"/>
    <w:rsid w:val="007038F9"/>
    <w:rsid w:val="007040DA"/>
    <w:rsid w:val="00704161"/>
    <w:rsid w:val="00704EAB"/>
    <w:rsid w:val="00704EF8"/>
    <w:rsid w:val="0070562E"/>
    <w:rsid w:val="0070609D"/>
    <w:rsid w:val="007061D8"/>
    <w:rsid w:val="0070698A"/>
    <w:rsid w:val="00706D80"/>
    <w:rsid w:val="00706E35"/>
    <w:rsid w:val="00706E37"/>
    <w:rsid w:val="00706FFD"/>
    <w:rsid w:val="007070E1"/>
    <w:rsid w:val="0070720A"/>
    <w:rsid w:val="007076B7"/>
    <w:rsid w:val="0070776A"/>
    <w:rsid w:val="007079D2"/>
    <w:rsid w:val="00707B60"/>
    <w:rsid w:val="00707C27"/>
    <w:rsid w:val="00707F3E"/>
    <w:rsid w:val="00707FDB"/>
    <w:rsid w:val="00710272"/>
    <w:rsid w:val="00710EB7"/>
    <w:rsid w:val="00711EB9"/>
    <w:rsid w:val="00714150"/>
    <w:rsid w:val="007143B6"/>
    <w:rsid w:val="00714B03"/>
    <w:rsid w:val="00715025"/>
    <w:rsid w:val="0071524D"/>
    <w:rsid w:val="007152F5"/>
    <w:rsid w:val="007155E4"/>
    <w:rsid w:val="00715794"/>
    <w:rsid w:val="00715ADF"/>
    <w:rsid w:val="00716078"/>
    <w:rsid w:val="00716F38"/>
    <w:rsid w:val="00716F6E"/>
    <w:rsid w:val="00716F91"/>
    <w:rsid w:val="0071719B"/>
    <w:rsid w:val="00717607"/>
    <w:rsid w:val="0071773A"/>
    <w:rsid w:val="00717B34"/>
    <w:rsid w:val="00717C73"/>
    <w:rsid w:val="00717DAE"/>
    <w:rsid w:val="0072005C"/>
    <w:rsid w:val="00720215"/>
    <w:rsid w:val="007207A9"/>
    <w:rsid w:val="00720C6B"/>
    <w:rsid w:val="007214F5"/>
    <w:rsid w:val="00721DE4"/>
    <w:rsid w:val="00721F0C"/>
    <w:rsid w:val="00721F2C"/>
    <w:rsid w:val="007221C3"/>
    <w:rsid w:val="007229B6"/>
    <w:rsid w:val="00722D61"/>
    <w:rsid w:val="00722DA1"/>
    <w:rsid w:val="00722EE0"/>
    <w:rsid w:val="00722FE7"/>
    <w:rsid w:val="00723037"/>
    <w:rsid w:val="00723468"/>
    <w:rsid w:val="00723A2A"/>
    <w:rsid w:val="00723F25"/>
    <w:rsid w:val="0072409D"/>
    <w:rsid w:val="00724148"/>
    <w:rsid w:val="00724350"/>
    <w:rsid w:val="00724588"/>
    <w:rsid w:val="007245B2"/>
    <w:rsid w:val="00724680"/>
    <w:rsid w:val="00724791"/>
    <w:rsid w:val="00724B7B"/>
    <w:rsid w:val="00724C97"/>
    <w:rsid w:val="00724DAD"/>
    <w:rsid w:val="0072542F"/>
    <w:rsid w:val="00725620"/>
    <w:rsid w:val="007257C8"/>
    <w:rsid w:val="00725A6C"/>
    <w:rsid w:val="00725BDF"/>
    <w:rsid w:val="00725C8A"/>
    <w:rsid w:val="00726608"/>
    <w:rsid w:val="00726A79"/>
    <w:rsid w:val="00726D2A"/>
    <w:rsid w:val="00726EAB"/>
    <w:rsid w:val="00726F98"/>
    <w:rsid w:val="00726FA6"/>
    <w:rsid w:val="00726FB9"/>
    <w:rsid w:val="00726FFC"/>
    <w:rsid w:val="00727042"/>
    <w:rsid w:val="00727154"/>
    <w:rsid w:val="0072715B"/>
    <w:rsid w:val="0072734F"/>
    <w:rsid w:val="0072789E"/>
    <w:rsid w:val="00727C24"/>
    <w:rsid w:val="00727E3C"/>
    <w:rsid w:val="00727E41"/>
    <w:rsid w:val="007300C6"/>
    <w:rsid w:val="007303F8"/>
    <w:rsid w:val="0073068F"/>
    <w:rsid w:val="0073093F"/>
    <w:rsid w:val="00730EA3"/>
    <w:rsid w:val="007311B3"/>
    <w:rsid w:val="00731609"/>
    <w:rsid w:val="00731BBA"/>
    <w:rsid w:val="007320DC"/>
    <w:rsid w:val="00732370"/>
    <w:rsid w:val="007325C2"/>
    <w:rsid w:val="0073317E"/>
    <w:rsid w:val="00733BD9"/>
    <w:rsid w:val="00733DA2"/>
    <w:rsid w:val="00733F79"/>
    <w:rsid w:val="00733FC2"/>
    <w:rsid w:val="007340C3"/>
    <w:rsid w:val="00734259"/>
    <w:rsid w:val="00734489"/>
    <w:rsid w:val="00734D99"/>
    <w:rsid w:val="007350D0"/>
    <w:rsid w:val="007353A7"/>
    <w:rsid w:val="007358A4"/>
    <w:rsid w:val="007358C5"/>
    <w:rsid w:val="00735F48"/>
    <w:rsid w:val="00735FAA"/>
    <w:rsid w:val="00736CDF"/>
    <w:rsid w:val="00736D31"/>
    <w:rsid w:val="007374E3"/>
    <w:rsid w:val="0073796D"/>
    <w:rsid w:val="00737C60"/>
    <w:rsid w:val="00740165"/>
    <w:rsid w:val="00740516"/>
    <w:rsid w:val="00740A41"/>
    <w:rsid w:val="00740AC1"/>
    <w:rsid w:val="007410ED"/>
    <w:rsid w:val="0074156E"/>
    <w:rsid w:val="0074184D"/>
    <w:rsid w:val="00741936"/>
    <w:rsid w:val="00741C95"/>
    <w:rsid w:val="0074256D"/>
    <w:rsid w:val="00742BE1"/>
    <w:rsid w:val="00742DB0"/>
    <w:rsid w:val="00742DEA"/>
    <w:rsid w:val="00742E8A"/>
    <w:rsid w:val="00743196"/>
    <w:rsid w:val="007431A7"/>
    <w:rsid w:val="007431F4"/>
    <w:rsid w:val="0074322C"/>
    <w:rsid w:val="007434F6"/>
    <w:rsid w:val="00743F2B"/>
    <w:rsid w:val="00743FE2"/>
    <w:rsid w:val="007441B8"/>
    <w:rsid w:val="00744432"/>
    <w:rsid w:val="007447D6"/>
    <w:rsid w:val="007449E6"/>
    <w:rsid w:val="00745924"/>
    <w:rsid w:val="00745928"/>
    <w:rsid w:val="007459F4"/>
    <w:rsid w:val="007460C1"/>
    <w:rsid w:val="007468B3"/>
    <w:rsid w:val="00746958"/>
    <w:rsid w:val="00746BCE"/>
    <w:rsid w:val="00746C50"/>
    <w:rsid w:val="007472CE"/>
    <w:rsid w:val="007473E6"/>
    <w:rsid w:val="00747433"/>
    <w:rsid w:val="0074770D"/>
    <w:rsid w:val="00747B10"/>
    <w:rsid w:val="00750207"/>
    <w:rsid w:val="007502F2"/>
    <w:rsid w:val="00750374"/>
    <w:rsid w:val="007504C8"/>
    <w:rsid w:val="00750A09"/>
    <w:rsid w:val="00750B99"/>
    <w:rsid w:val="00750C75"/>
    <w:rsid w:val="00750E01"/>
    <w:rsid w:val="0075107B"/>
    <w:rsid w:val="00751D04"/>
    <w:rsid w:val="0075231B"/>
    <w:rsid w:val="007526BA"/>
    <w:rsid w:val="007529A8"/>
    <w:rsid w:val="00752BA3"/>
    <w:rsid w:val="007530A1"/>
    <w:rsid w:val="007537B5"/>
    <w:rsid w:val="007538F2"/>
    <w:rsid w:val="00753F9D"/>
    <w:rsid w:val="00754032"/>
    <w:rsid w:val="007542BA"/>
    <w:rsid w:val="00754A91"/>
    <w:rsid w:val="00754CBA"/>
    <w:rsid w:val="0075552F"/>
    <w:rsid w:val="00755725"/>
    <w:rsid w:val="0075603A"/>
    <w:rsid w:val="007562BD"/>
    <w:rsid w:val="007562C6"/>
    <w:rsid w:val="0075645D"/>
    <w:rsid w:val="0075662A"/>
    <w:rsid w:val="007566F9"/>
    <w:rsid w:val="00756B64"/>
    <w:rsid w:val="00756F1F"/>
    <w:rsid w:val="007579EC"/>
    <w:rsid w:val="00757A14"/>
    <w:rsid w:val="00757E23"/>
    <w:rsid w:val="00757E6F"/>
    <w:rsid w:val="00760237"/>
    <w:rsid w:val="00760398"/>
    <w:rsid w:val="0076043C"/>
    <w:rsid w:val="007605F1"/>
    <w:rsid w:val="00760731"/>
    <w:rsid w:val="00760B8C"/>
    <w:rsid w:val="00761242"/>
    <w:rsid w:val="00761482"/>
    <w:rsid w:val="007614D8"/>
    <w:rsid w:val="007615B7"/>
    <w:rsid w:val="0076247B"/>
    <w:rsid w:val="00762861"/>
    <w:rsid w:val="00762912"/>
    <w:rsid w:val="00763432"/>
    <w:rsid w:val="0076377E"/>
    <w:rsid w:val="00763999"/>
    <w:rsid w:val="00763D76"/>
    <w:rsid w:val="00763E73"/>
    <w:rsid w:val="00763EA8"/>
    <w:rsid w:val="00763F4F"/>
    <w:rsid w:val="00763FD2"/>
    <w:rsid w:val="007640C2"/>
    <w:rsid w:val="00764CFA"/>
    <w:rsid w:val="00764D24"/>
    <w:rsid w:val="007652CB"/>
    <w:rsid w:val="00765901"/>
    <w:rsid w:val="00765BA4"/>
    <w:rsid w:val="00765BE6"/>
    <w:rsid w:val="00765CB9"/>
    <w:rsid w:val="00765D36"/>
    <w:rsid w:val="007660C8"/>
    <w:rsid w:val="00766205"/>
    <w:rsid w:val="007662B9"/>
    <w:rsid w:val="00766968"/>
    <w:rsid w:val="007669C4"/>
    <w:rsid w:val="00766D12"/>
    <w:rsid w:val="00766DC7"/>
    <w:rsid w:val="00767268"/>
    <w:rsid w:val="007677E1"/>
    <w:rsid w:val="00767F29"/>
    <w:rsid w:val="00770349"/>
    <w:rsid w:val="007715EC"/>
    <w:rsid w:val="00771A63"/>
    <w:rsid w:val="00771B4A"/>
    <w:rsid w:val="007724CE"/>
    <w:rsid w:val="007727EC"/>
    <w:rsid w:val="007728AC"/>
    <w:rsid w:val="0077318A"/>
    <w:rsid w:val="00773610"/>
    <w:rsid w:val="00773846"/>
    <w:rsid w:val="0077392B"/>
    <w:rsid w:val="0077461D"/>
    <w:rsid w:val="007748F1"/>
    <w:rsid w:val="00775093"/>
    <w:rsid w:val="0077546D"/>
    <w:rsid w:val="0077549A"/>
    <w:rsid w:val="0077577A"/>
    <w:rsid w:val="00775B22"/>
    <w:rsid w:val="00775B89"/>
    <w:rsid w:val="00775DD3"/>
    <w:rsid w:val="00775E09"/>
    <w:rsid w:val="0077650E"/>
    <w:rsid w:val="00776851"/>
    <w:rsid w:val="007769A6"/>
    <w:rsid w:val="00776CA0"/>
    <w:rsid w:val="00776E01"/>
    <w:rsid w:val="00776E7A"/>
    <w:rsid w:val="00777212"/>
    <w:rsid w:val="00777465"/>
    <w:rsid w:val="00777509"/>
    <w:rsid w:val="00777E2F"/>
    <w:rsid w:val="00780250"/>
    <w:rsid w:val="00780284"/>
    <w:rsid w:val="00780393"/>
    <w:rsid w:val="00780672"/>
    <w:rsid w:val="00780983"/>
    <w:rsid w:val="007809C8"/>
    <w:rsid w:val="007810C8"/>
    <w:rsid w:val="0078125F"/>
    <w:rsid w:val="0078167E"/>
    <w:rsid w:val="00781C7B"/>
    <w:rsid w:val="00781FFB"/>
    <w:rsid w:val="0078207C"/>
    <w:rsid w:val="00782105"/>
    <w:rsid w:val="00782264"/>
    <w:rsid w:val="0078252C"/>
    <w:rsid w:val="00782A52"/>
    <w:rsid w:val="00782B3D"/>
    <w:rsid w:val="00782BCC"/>
    <w:rsid w:val="00782F34"/>
    <w:rsid w:val="007830F0"/>
    <w:rsid w:val="0078319E"/>
    <w:rsid w:val="00783297"/>
    <w:rsid w:val="007833D0"/>
    <w:rsid w:val="00783402"/>
    <w:rsid w:val="00783956"/>
    <w:rsid w:val="007839AF"/>
    <w:rsid w:val="00783CC9"/>
    <w:rsid w:val="00783E00"/>
    <w:rsid w:val="0078414A"/>
    <w:rsid w:val="00784245"/>
    <w:rsid w:val="00784395"/>
    <w:rsid w:val="0078476C"/>
    <w:rsid w:val="00784D28"/>
    <w:rsid w:val="00785134"/>
    <w:rsid w:val="007852CA"/>
    <w:rsid w:val="00785880"/>
    <w:rsid w:val="00785F9A"/>
    <w:rsid w:val="00786404"/>
    <w:rsid w:val="007865F3"/>
    <w:rsid w:val="00786768"/>
    <w:rsid w:val="00786985"/>
    <w:rsid w:val="007872BE"/>
    <w:rsid w:val="0078745D"/>
    <w:rsid w:val="00787532"/>
    <w:rsid w:val="007876A9"/>
    <w:rsid w:val="00787D12"/>
    <w:rsid w:val="00787DBC"/>
    <w:rsid w:val="00790129"/>
    <w:rsid w:val="00790431"/>
    <w:rsid w:val="00790D00"/>
    <w:rsid w:val="00790E28"/>
    <w:rsid w:val="0079107B"/>
    <w:rsid w:val="00791518"/>
    <w:rsid w:val="00791CCD"/>
    <w:rsid w:val="0079295C"/>
    <w:rsid w:val="0079301A"/>
    <w:rsid w:val="00793731"/>
    <w:rsid w:val="00793840"/>
    <w:rsid w:val="007939C8"/>
    <w:rsid w:val="00794762"/>
    <w:rsid w:val="00794CB8"/>
    <w:rsid w:val="00794CD9"/>
    <w:rsid w:val="00794DDF"/>
    <w:rsid w:val="007953FD"/>
    <w:rsid w:val="00795602"/>
    <w:rsid w:val="00795969"/>
    <w:rsid w:val="00796217"/>
    <w:rsid w:val="00796426"/>
    <w:rsid w:val="00796694"/>
    <w:rsid w:val="00796C09"/>
    <w:rsid w:val="00796EBB"/>
    <w:rsid w:val="0079739B"/>
    <w:rsid w:val="00797410"/>
    <w:rsid w:val="007977D3"/>
    <w:rsid w:val="00797AD4"/>
    <w:rsid w:val="00797E90"/>
    <w:rsid w:val="007A0B12"/>
    <w:rsid w:val="007A1315"/>
    <w:rsid w:val="007A1B1B"/>
    <w:rsid w:val="007A1D3B"/>
    <w:rsid w:val="007A1ED9"/>
    <w:rsid w:val="007A2191"/>
    <w:rsid w:val="007A2853"/>
    <w:rsid w:val="007A287D"/>
    <w:rsid w:val="007A2968"/>
    <w:rsid w:val="007A2DE2"/>
    <w:rsid w:val="007A3735"/>
    <w:rsid w:val="007A3BB8"/>
    <w:rsid w:val="007A3D83"/>
    <w:rsid w:val="007A3FCD"/>
    <w:rsid w:val="007A40ED"/>
    <w:rsid w:val="007A450B"/>
    <w:rsid w:val="007A4650"/>
    <w:rsid w:val="007A4B4B"/>
    <w:rsid w:val="007A4C52"/>
    <w:rsid w:val="007A5025"/>
    <w:rsid w:val="007A53EA"/>
    <w:rsid w:val="007A5655"/>
    <w:rsid w:val="007A5ABA"/>
    <w:rsid w:val="007A60DD"/>
    <w:rsid w:val="007A632B"/>
    <w:rsid w:val="007A6725"/>
    <w:rsid w:val="007A6EB0"/>
    <w:rsid w:val="007A6F1B"/>
    <w:rsid w:val="007A6F39"/>
    <w:rsid w:val="007A7187"/>
    <w:rsid w:val="007A7251"/>
    <w:rsid w:val="007A7961"/>
    <w:rsid w:val="007B04FC"/>
    <w:rsid w:val="007B08CF"/>
    <w:rsid w:val="007B0A78"/>
    <w:rsid w:val="007B1423"/>
    <w:rsid w:val="007B14B3"/>
    <w:rsid w:val="007B1DD7"/>
    <w:rsid w:val="007B1EBE"/>
    <w:rsid w:val="007B2C73"/>
    <w:rsid w:val="007B2E15"/>
    <w:rsid w:val="007B2F16"/>
    <w:rsid w:val="007B3637"/>
    <w:rsid w:val="007B3C55"/>
    <w:rsid w:val="007B3FDF"/>
    <w:rsid w:val="007B40CD"/>
    <w:rsid w:val="007B499D"/>
    <w:rsid w:val="007B4BF9"/>
    <w:rsid w:val="007B51DC"/>
    <w:rsid w:val="007B5242"/>
    <w:rsid w:val="007B5944"/>
    <w:rsid w:val="007B5B6D"/>
    <w:rsid w:val="007B5CB7"/>
    <w:rsid w:val="007B5D12"/>
    <w:rsid w:val="007B600F"/>
    <w:rsid w:val="007B62E5"/>
    <w:rsid w:val="007B6464"/>
    <w:rsid w:val="007B663A"/>
    <w:rsid w:val="007B6A1B"/>
    <w:rsid w:val="007B6BB1"/>
    <w:rsid w:val="007B6C04"/>
    <w:rsid w:val="007B7003"/>
    <w:rsid w:val="007B7051"/>
    <w:rsid w:val="007B760C"/>
    <w:rsid w:val="007B7D6E"/>
    <w:rsid w:val="007B7E23"/>
    <w:rsid w:val="007C00C3"/>
    <w:rsid w:val="007C172F"/>
    <w:rsid w:val="007C1A53"/>
    <w:rsid w:val="007C1BFA"/>
    <w:rsid w:val="007C232C"/>
    <w:rsid w:val="007C2459"/>
    <w:rsid w:val="007C28F4"/>
    <w:rsid w:val="007C2A26"/>
    <w:rsid w:val="007C2D43"/>
    <w:rsid w:val="007C2D88"/>
    <w:rsid w:val="007C392D"/>
    <w:rsid w:val="007C3FBC"/>
    <w:rsid w:val="007C4099"/>
    <w:rsid w:val="007C42BF"/>
    <w:rsid w:val="007C478C"/>
    <w:rsid w:val="007C48C4"/>
    <w:rsid w:val="007C549D"/>
    <w:rsid w:val="007C55EB"/>
    <w:rsid w:val="007C5720"/>
    <w:rsid w:val="007C5B18"/>
    <w:rsid w:val="007C5F42"/>
    <w:rsid w:val="007C6747"/>
    <w:rsid w:val="007C6CEC"/>
    <w:rsid w:val="007C6F3F"/>
    <w:rsid w:val="007C765E"/>
    <w:rsid w:val="007C783A"/>
    <w:rsid w:val="007C7A98"/>
    <w:rsid w:val="007D0026"/>
    <w:rsid w:val="007D0B16"/>
    <w:rsid w:val="007D0C9E"/>
    <w:rsid w:val="007D0EB3"/>
    <w:rsid w:val="007D1304"/>
    <w:rsid w:val="007D145E"/>
    <w:rsid w:val="007D14C3"/>
    <w:rsid w:val="007D180E"/>
    <w:rsid w:val="007D18CF"/>
    <w:rsid w:val="007D1E18"/>
    <w:rsid w:val="007D2816"/>
    <w:rsid w:val="007D2B0C"/>
    <w:rsid w:val="007D2C70"/>
    <w:rsid w:val="007D32CB"/>
    <w:rsid w:val="007D3408"/>
    <w:rsid w:val="007D3623"/>
    <w:rsid w:val="007D3680"/>
    <w:rsid w:val="007D36A1"/>
    <w:rsid w:val="007D39C8"/>
    <w:rsid w:val="007D43AC"/>
    <w:rsid w:val="007D44BF"/>
    <w:rsid w:val="007D46CB"/>
    <w:rsid w:val="007D476F"/>
    <w:rsid w:val="007D4A2D"/>
    <w:rsid w:val="007D4C99"/>
    <w:rsid w:val="007D5464"/>
    <w:rsid w:val="007D59C3"/>
    <w:rsid w:val="007D5AE1"/>
    <w:rsid w:val="007D5F1B"/>
    <w:rsid w:val="007D6142"/>
    <w:rsid w:val="007D61C7"/>
    <w:rsid w:val="007D6286"/>
    <w:rsid w:val="007D67B6"/>
    <w:rsid w:val="007D6AA1"/>
    <w:rsid w:val="007D6BBF"/>
    <w:rsid w:val="007D705C"/>
    <w:rsid w:val="007D73CC"/>
    <w:rsid w:val="007D7B37"/>
    <w:rsid w:val="007D7CC5"/>
    <w:rsid w:val="007D7CC8"/>
    <w:rsid w:val="007E003F"/>
    <w:rsid w:val="007E018E"/>
    <w:rsid w:val="007E037B"/>
    <w:rsid w:val="007E03AD"/>
    <w:rsid w:val="007E0845"/>
    <w:rsid w:val="007E0BFC"/>
    <w:rsid w:val="007E0E3D"/>
    <w:rsid w:val="007E14CD"/>
    <w:rsid w:val="007E15BE"/>
    <w:rsid w:val="007E168A"/>
    <w:rsid w:val="007E1A9B"/>
    <w:rsid w:val="007E1D77"/>
    <w:rsid w:val="007E1F1C"/>
    <w:rsid w:val="007E22C6"/>
    <w:rsid w:val="007E244C"/>
    <w:rsid w:val="007E27D5"/>
    <w:rsid w:val="007E350D"/>
    <w:rsid w:val="007E35E9"/>
    <w:rsid w:val="007E3E11"/>
    <w:rsid w:val="007E3FB0"/>
    <w:rsid w:val="007E47D0"/>
    <w:rsid w:val="007E4873"/>
    <w:rsid w:val="007E4BAD"/>
    <w:rsid w:val="007E4D6D"/>
    <w:rsid w:val="007E4E5E"/>
    <w:rsid w:val="007E4E8B"/>
    <w:rsid w:val="007E5505"/>
    <w:rsid w:val="007E62DB"/>
    <w:rsid w:val="007E695B"/>
    <w:rsid w:val="007E6F56"/>
    <w:rsid w:val="007E715B"/>
    <w:rsid w:val="007E75E9"/>
    <w:rsid w:val="007E79E8"/>
    <w:rsid w:val="007E7B4A"/>
    <w:rsid w:val="007E7C22"/>
    <w:rsid w:val="007F0031"/>
    <w:rsid w:val="007F0138"/>
    <w:rsid w:val="007F01AC"/>
    <w:rsid w:val="007F046E"/>
    <w:rsid w:val="007F05B0"/>
    <w:rsid w:val="007F0766"/>
    <w:rsid w:val="007F08FE"/>
    <w:rsid w:val="007F0A76"/>
    <w:rsid w:val="007F0B44"/>
    <w:rsid w:val="007F146F"/>
    <w:rsid w:val="007F15BE"/>
    <w:rsid w:val="007F174E"/>
    <w:rsid w:val="007F1FF3"/>
    <w:rsid w:val="007F2340"/>
    <w:rsid w:val="007F28A7"/>
    <w:rsid w:val="007F2A3C"/>
    <w:rsid w:val="007F2B37"/>
    <w:rsid w:val="007F3A61"/>
    <w:rsid w:val="007F3C43"/>
    <w:rsid w:val="007F3CC9"/>
    <w:rsid w:val="007F46F0"/>
    <w:rsid w:val="007F4A49"/>
    <w:rsid w:val="007F506C"/>
    <w:rsid w:val="007F5482"/>
    <w:rsid w:val="007F5C52"/>
    <w:rsid w:val="007F5DFF"/>
    <w:rsid w:val="007F6343"/>
    <w:rsid w:val="007F6344"/>
    <w:rsid w:val="007F66A2"/>
    <w:rsid w:val="007F6964"/>
    <w:rsid w:val="007F6A32"/>
    <w:rsid w:val="007F6B28"/>
    <w:rsid w:val="007F6B31"/>
    <w:rsid w:val="007F6DC0"/>
    <w:rsid w:val="007F6F27"/>
    <w:rsid w:val="007F6F75"/>
    <w:rsid w:val="007F7105"/>
    <w:rsid w:val="007F79C8"/>
    <w:rsid w:val="007F7BD4"/>
    <w:rsid w:val="007F7D42"/>
    <w:rsid w:val="008003B0"/>
    <w:rsid w:val="00800C71"/>
    <w:rsid w:val="0080152C"/>
    <w:rsid w:val="00802717"/>
    <w:rsid w:val="00802790"/>
    <w:rsid w:val="00802B1B"/>
    <w:rsid w:val="00802C0A"/>
    <w:rsid w:val="00803450"/>
    <w:rsid w:val="008035CD"/>
    <w:rsid w:val="00803F6B"/>
    <w:rsid w:val="00804C35"/>
    <w:rsid w:val="008053C7"/>
    <w:rsid w:val="00805526"/>
    <w:rsid w:val="008055CC"/>
    <w:rsid w:val="00805999"/>
    <w:rsid w:val="00807158"/>
    <w:rsid w:val="008074B1"/>
    <w:rsid w:val="00807518"/>
    <w:rsid w:val="008076EC"/>
    <w:rsid w:val="00807B26"/>
    <w:rsid w:val="00807E25"/>
    <w:rsid w:val="008102D9"/>
    <w:rsid w:val="00810586"/>
    <w:rsid w:val="00810D97"/>
    <w:rsid w:val="008114A1"/>
    <w:rsid w:val="008115FE"/>
    <w:rsid w:val="00811FC2"/>
    <w:rsid w:val="008122BD"/>
    <w:rsid w:val="008129A0"/>
    <w:rsid w:val="0081322B"/>
    <w:rsid w:val="008135B8"/>
    <w:rsid w:val="00813632"/>
    <w:rsid w:val="0081376E"/>
    <w:rsid w:val="00813A48"/>
    <w:rsid w:val="00813D8D"/>
    <w:rsid w:val="008143CA"/>
    <w:rsid w:val="008147E2"/>
    <w:rsid w:val="00815D2B"/>
    <w:rsid w:val="00816254"/>
    <w:rsid w:val="0081662D"/>
    <w:rsid w:val="0081696E"/>
    <w:rsid w:val="00816ACC"/>
    <w:rsid w:val="00816D96"/>
    <w:rsid w:val="00816DBD"/>
    <w:rsid w:val="008173E5"/>
    <w:rsid w:val="008176B0"/>
    <w:rsid w:val="00817B56"/>
    <w:rsid w:val="00817CAD"/>
    <w:rsid w:val="00820111"/>
    <w:rsid w:val="00820571"/>
    <w:rsid w:val="00820B1D"/>
    <w:rsid w:val="00820EFB"/>
    <w:rsid w:val="008216B7"/>
    <w:rsid w:val="008218CD"/>
    <w:rsid w:val="008220AB"/>
    <w:rsid w:val="008225C6"/>
    <w:rsid w:val="008227FA"/>
    <w:rsid w:val="00822C31"/>
    <w:rsid w:val="0082313A"/>
    <w:rsid w:val="0082319D"/>
    <w:rsid w:val="0082330D"/>
    <w:rsid w:val="00823609"/>
    <w:rsid w:val="0082372B"/>
    <w:rsid w:val="008239F9"/>
    <w:rsid w:val="00823B19"/>
    <w:rsid w:val="00823B4B"/>
    <w:rsid w:val="00823CD5"/>
    <w:rsid w:val="008240F7"/>
    <w:rsid w:val="00824B50"/>
    <w:rsid w:val="00824D27"/>
    <w:rsid w:val="008253E6"/>
    <w:rsid w:val="008262FC"/>
    <w:rsid w:val="0082666C"/>
    <w:rsid w:val="00826755"/>
    <w:rsid w:val="00826C58"/>
    <w:rsid w:val="00826C8D"/>
    <w:rsid w:val="00827108"/>
    <w:rsid w:val="00827273"/>
    <w:rsid w:val="00827760"/>
    <w:rsid w:val="0082782E"/>
    <w:rsid w:val="00827873"/>
    <w:rsid w:val="00827875"/>
    <w:rsid w:val="00827AC1"/>
    <w:rsid w:val="00827ADC"/>
    <w:rsid w:val="00830044"/>
    <w:rsid w:val="00830097"/>
    <w:rsid w:val="0083052F"/>
    <w:rsid w:val="008306A6"/>
    <w:rsid w:val="00830D34"/>
    <w:rsid w:val="00830FE7"/>
    <w:rsid w:val="0083126A"/>
    <w:rsid w:val="0083162F"/>
    <w:rsid w:val="0083167E"/>
    <w:rsid w:val="00831BC0"/>
    <w:rsid w:val="00831C34"/>
    <w:rsid w:val="00831CD8"/>
    <w:rsid w:val="00831D7F"/>
    <w:rsid w:val="00831E59"/>
    <w:rsid w:val="00831F3F"/>
    <w:rsid w:val="008321FD"/>
    <w:rsid w:val="0083224C"/>
    <w:rsid w:val="00832462"/>
    <w:rsid w:val="00832B7C"/>
    <w:rsid w:val="008330DC"/>
    <w:rsid w:val="008330FF"/>
    <w:rsid w:val="00833845"/>
    <w:rsid w:val="00833A8D"/>
    <w:rsid w:val="00834AA1"/>
    <w:rsid w:val="00834AB6"/>
    <w:rsid w:val="008353BD"/>
    <w:rsid w:val="00836494"/>
    <w:rsid w:val="0083666F"/>
    <w:rsid w:val="00836955"/>
    <w:rsid w:val="008376C8"/>
    <w:rsid w:val="00837DFF"/>
    <w:rsid w:val="0084025E"/>
    <w:rsid w:val="008404E6"/>
    <w:rsid w:val="00840857"/>
    <w:rsid w:val="0084087E"/>
    <w:rsid w:val="008408BC"/>
    <w:rsid w:val="00840BA5"/>
    <w:rsid w:val="00840EE2"/>
    <w:rsid w:val="0084114F"/>
    <w:rsid w:val="0084149C"/>
    <w:rsid w:val="00841507"/>
    <w:rsid w:val="008417F3"/>
    <w:rsid w:val="00841E0D"/>
    <w:rsid w:val="00841E4D"/>
    <w:rsid w:val="00841F4E"/>
    <w:rsid w:val="008420F6"/>
    <w:rsid w:val="00842558"/>
    <w:rsid w:val="008426FC"/>
    <w:rsid w:val="00842753"/>
    <w:rsid w:val="00842ABC"/>
    <w:rsid w:val="00842CBD"/>
    <w:rsid w:val="00842F96"/>
    <w:rsid w:val="00843144"/>
    <w:rsid w:val="00843237"/>
    <w:rsid w:val="00843463"/>
    <w:rsid w:val="0084354C"/>
    <w:rsid w:val="00843954"/>
    <w:rsid w:val="008439E6"/>
    <w:rsid w:val="00843B6F"/>
    <w:rsid w:val="00843ECD"/>
    <w:rsid w:val="00843FE5"/>
    <w:rsid w:val="008441D4"/>
    <w:rsid w:val="00844A69"/>
    <w:rsid w:val="008453C3"/>
    <w:rsid w:val="00845486"/>
    <w:rsid w:val="00845773"/>
    <w:rsid w:val="00845F07"/>
    <w:rsid w:val="00845FCD"/>
    <w:rsid w:val="00846096"/>
    <w:rsid w:val="008464FE"/>
    <w:rsid w:val="00846DE9"/>
    <w:rsid w:val="00846F86"/>
    <w:rsid w:val="008476CA"/>
    <w:rsid w:val="00847705"/>
    <w:rsid w:val="00847816"/>
    <w:rsid w:val="00847EF1"/>
    <w:rsid w:val="00847F5A"/>
    <w:rsid w:val="00850606"/>
    <w:rsid w:val="00850880"/>
    <w:rsid w:val="00850B4C"/>
    <w:rsid w:val="00850ED9"/>
    <w:rsid w:val="008514AF"/>
    <w:rsid w:val="0085153C"/>
    <w:rsid w:val="00852042"/>
    <w:rsid w:val="008526A6"/>
    <w:rsid w:val="00852993"/>
    <w:rsid w:val="00852EE4"/>
    <w:rsid w:val="00853001"/>
    <w:rsid w:val="0085322A"/>
    <w:rsid w:val="008533DF"/>
    <w:rsid w:val="008534DF"/>
    <w:rsid w:val="00853A5F"/>
    <w:rsid w:val="0085444E"/>
    <w:rsid w:val="00854683"/>
    <w:rsid w:val="00854A34"/>
    <w:rsid w:val="00854F4A"/>
    <w:rsid w:val="00854FFD"/>
    <w:rsid w:val="00855059"/>
    <w:rsid w:val="00855EFB"/>
    <w:rsid w:val="00856081"/>
    <w:rsid w:val="0085625D"/>
    <w:rsid w:val="008562AB"/>
    <w:rsid w:val="008569FB"/>
    <w:rsid w:val="00856B71"/>
    <w:rsid w:val="00856D2D"/>
    <w:rsid w:val="00857369"/>
    <w:rsid w:val="008575C3"/>
    <w:rsid w:val="00857EF1"/>
    <w:rsid w:val="0086036A"/>
    <w:rsid w:val="0086088A"/>
    <w:rsid w:val="008608D1"/>
    <w:rsid w:val="00860C70"/>
    <w:rsid w:val="00860EEF"/>
    <w:rsid w:val="00861B25"/>
    <w:rsid w:val="00861DFD"/>
    <w:rsid w:val="00861FD6"/>
    <w:rsid w:val="008622A6"/>
    <w:rsid w:val="00862869"/>
    <w:rsid w:val="0086288F"/>
    <w:rsid w:val="00862985"/>
    <w:rsid w:val="0086299E"/>
    <w:rsid w:val="00862AA3"/>
    <w:rsid w:val="00862C86"/>
    <w:rsid w:val="00862FA7"/>
    <w:rsid w:val="0086343F"/>
    <w:rsid w:val="0086397D"/>
    <w:rsid w:val="00863E54"/>
    <w:rsid w:val="00863E7B"/>
    <w:rsid w:val="00863EC0"/>
    <w:rsid w:val="0086451F"/>
    <w:rsid w:val="00864DD1"/>
    <w:rsid w:val="00864E23"/>
    <w:rsid w:val="00864F72"/>
    <w:rsid w:val="00865727"/>
    <w:rsid w:val="00865B2D"/>
    <w:rsid w:val="008660B7"/>
    <w:rsid w:val="008664D5"/>
    <w:rsid w:val="00866E6B"/>
    <w:rsid w:val="00867485"/>
    <w:rsid w:val="008674DD"/>
    <w:rsid w:val="008677F0"/>
    <w:rsid w:val="00867EAD"/>
    <w:rsid w:val="00870244"/>
    <w:rsid w:val="00870276"/>
    <w:rsid w:val="008709A7"/>
    <w:rsid w:val="00870A60"/>
    <w:rsid w:val="008713F9"/>
    <w:rsid w:val="00871446"/>
    <w:rsid w:val="0087191C"/>
    <w:rsid w:val="00871DA9"/>
    <w:rsid w:val="008723A9"/>
    <w:rsid w:val="00873061"/>
    <w:rsid w:val="008735C8"/>
    <w:rsid w:val="008744CA"/>
    <w:rsid w:val="00874904"/>
    <w:rsid w:val="00874BC7"/>
    <w:rsid w:val="00875634"/>
    <w:rsid w:val="008758F2"/>
    <w:rsid w:val="00875EFE"/>
    <w:rsid w:val="0087616A"/>
    <w:rsid w:val="008766DE"/>
    <w:rsid w:val="00876ADE"/>
    <w:rsid w:val="00876C06"/>
    <w:rsid w:val="008772D5"/>
    <w:rsid w:val="00877CE1"/>
    <w:rsid w:val="00877D6C"/>
    <w:rsid w:val="00877D93"/>
    <w:rsid w:val="008800DF"/>
    <w:rsid w:val="00880176"/>
    <w:rsid w:val="00880909"/>
    <w:rsid w:val="00880D71"/>
    <w:rsid w:val="0088121B"/>
    <w:rsid w:val="00881284"/>
    <w:rsid w:val="00881B2F"/>
    <w:rsid w:val="00881BFA"/>
    <w:rsid w:val="00881D63"/>
    <w:rsid w:val="00882780"/>
    <w:rsid w:val="008828DA"/>
    <w:rsid w:val="00882CD2"/>
    <w:rsid w:val="00882D84"/>
    <w:rsid w:val="00883093"/>
    <w:rsid w:val="008836B3"/>
    <w:rsid w:val="00883932"/>
    <w:rsid w:val="00883CF4"/>
    <w:rsid w:val="00884249"/>
    <w:rsid w:val="0088440C"/>
    <w:rsid w:val="008849CB"/>
    <w:rsid w:val="0088500B"/>
    <w:rsid w:val="00885F65"/>
    <w:rsid w:val="0088705C"/>
    <w:rsid w:val="008874AA"/>
    <w:rsid w:val="008877AF"/>
    <w:rsid w:val="00890032"/>
    <w:rsid w:val="00890554"/>
    <w:rsid w:val="0089070A"/>
    <w:rsid w:val="008909D7"/>
    <w:rsid w:val="00890AEA"/>
    <w:rsid w:val="00890FA8"/>
    <w:rsid w:val="008910E5"/>
    <w:rsid w:val="00891585"/>
    <w:rsid w:val="008919EF"/>
    <w:rsid w:val="00891B3A"/>
    <w:rsid w:val="00891E4B"/>
    <w:rsid w:val="00891F44"/>
    <w:rsid w:val="0089214F"/>
    <w:rsid w:val="0089226B"/>
    <w:rsid w:val="00892418"/>
    <w:rsid w:val="008929A8"/>
    <w:rsid w:val="00892D93"/>
    <w:rsid w:val="00893552"/>
    <w:rsid w:val="00893691"/>
    <w:rsid w:val="0089396F"/>
    <w:rsid w:val="008939CF"/>
    <w:rsid w:val="00893D36"/>
    <w:rsid w:val="008941FA"/>
    <w:rsid w:val="008942D4"/>
    <w:rsid w:val="00894AAE"/>
    <w:rsid w:val="00894E22"/>
    <w:rsid w:val="00894F4E"/>
    <w:rsid w:val="00895256"/>
    <w:rsid w:val="00895420"/>
    <w:rsid w:val="0089562A"/>
    <w:rsid w:val="00895A0F"/>
    <w:rsid w:val="00895C0B"/>
    <w:rsid w:val="00895CE0"/>
    <w:rsid w:val="008962B2"/>
    <w:rsid w:val="00896B19"/>
    <w:rsid w:val="00896F1F"/>
    <w:rsid w:val="008971B0"/>
    <w:rsid w:val="008974B8"/>
    <w:rsid w:val="008978E4"/>
    <w:rsid w:val="00897AAC"/>
    <w:rsid w:val="008A067B"/>
    <w:rsid w:val="008A09B2"/>
    <w:rsid w:val="008A09C8"/>
    <w:rsid w:val="008A109A"/>
    <w:rsid w:val="008A1F40"/>
    <w:rsid w:val="008A1FA7"/>
    <w:rsid w:val="008A2231"/>
    <w:rsid w:val="008A257C"/>
    <w:rsid w:val="008A30E2"/>
    <w:rsid w:val="008A3212"/>
    <w:rsid w:val="008A327B"/>
    <w:rsid w:val="008A343F"/>
    <w:rsid w:val="008A354A"/>
    <w:rsid w:val="008A3588"/>
    <w:rsid w:val="008A3988"/>
    <w:rsid w:val="008A3FC2"/>
    <w:rsid w:val="008A423D"/>
    <w:rsid w:val="008A42F5"/>
    <w:rsid w:val="008A4394"/>
    <w:rsid w:val="008A4457"/>
    <w:rsid w:val="008A4975"/>
    <w:rsid w:val="008A505D"/>
    <w:rsid w:val="008A55A2"/>
    <w:rsid w:val="008A5DC3"/>
    <w:rsid w:val="008A6EF1"/>
    <w:rsid w:val="008A7475"/>
    <w:rsid w:val="008A7B11"/>
    <w:rsid w:val="008B01B6"/>
    <w:rsid w:val="008B0265"/>
    <w:rsid w:val="008B02A4"/>
    <w:rsid w:val="008B0408"/>
    <w:rsid w:val="008B0587"/>
    <w:rsid w:val="008B0893"/>
    <w:rsid w:val="008B0983"/>
    <w:rsid w:val="008B1130"/>
    <w:rsid w:val="008B11CC"/>
    <w:rsid w:val="008B1330"/>
    <w:rsid w:val="008B13C6"/>
    <w:rsid w:val="008B16B3"/>
    <w:rsid w:val="008B1E1B"/>
    <w:rsid w:val="008B273E"/>
    <w:rsid w:val="008B2AC6"/>
    <w:rsid w:val="008B2FE4"/>
    <w:rsid w:val="008B331A"/>
    <w:rsid w:val="008B3467"/>
    <w:rsid w:val="008B3CAE"/>
    <w:rsid w:val="008B3DDA"/>
    <w:rsid w:val="008B42FA"/>
    <w:rsid w:val="008B435B"/>
    <w:rsid w:val="008B47C7"/>
    <w:rsid w:val="008B484B"/>
    <w:rsid w:val="008B4E86"/>
    <w:rsid w:val="008B4F4D"/>
    <w:rsid w:val="008B5555"/>
    <w:rsid w:val="008B5615"/>
    <w:rsid w:val="008B563C"/>
    <w:rsid w:val="008B5AB6"/>
    <w:rsid w:val="008B5B9F"/>
    <w:rsid w:val="008B5EF8"/>
    <w:rsid w:val="008B5F57"/>
    <w:rsid w:val="008B6734"/>
    <w:rsid w:val="008B67DD"/>
    <w:rsid w:val="008B68A4"/>
    <w:rsid w:val="008B6E0E"/>
    <w:rsid w:val="008B6E24"/>
    <w:rsid w:val="008B6FCB"/>
    <w:rsid w:val="008B7D5B"/>
    <w:rsid w:val="008C0AC8"/>
    <w:rsid w:val="008C0C2F"/>
    <w:rsid w:val="008C0E36"/>
    <w:rsid w:val="008C0E85"/>
    <w:rsid w:val="008C15E1"/>
    <w:rsid w:val="008C1716"/>
    <w:rsid w:val="008C1802"/>
    <w:rsid w:val="008C1933"/>
    <w:rsid w:val="008C1A38"/>
    <w:rsid w:val="008C1BB1"/>
    <w:rsid w:val="008C1E12"/>
    <w:rsid w:val="008C25C4"/>
    <w:rsid w:val="008C2667"/>
    <w:rsid w:val="008C26BB"/>
    <w:rsid w:val="008C2A09"/>
    <w:rsid w:val="008C2DC8"/>
    <w:rsid w:val="008C3601"/>
    <w:rsid w:val="008C36FB"/>
    <w:rsid w:val="008C3B19"/>
    <w:rsid w:val="008C50EC"/>
    <w:rsid w:val="008C5A72"/>
    <w:rsid w:val="008C5DB3"/>
    <w:rsid w:val="008C61A4"/>
    <w:rsid w:val="008C6561"/>
    <w:rsid w:val="008C6ECE"/>
    <w:rsid w:val="008C6FCB"/>
    <w:rsid w:val="008C7267"/>
    <w:rsid w:val="008C7471"/>
    <w:rsid w:val="008C75D7"/>
    <w:rsid w:val="008C784A"/>
    <w:rsid w:val="008C7B47"/>
    <w:rsid w:val="008C7C55"/>
    <w:rsid w:val="008D00C6"/>
    <w:rsid w:val="008D0495"/>
    <w:rsid w:val="008D1047"/>
    <w:rsid w:val="008D1098"/>
    <w:rsid w:val="008D117D"/>
    <w:rsid w:val="008D17C2"/>
    <w:rsid w:val="008D19C8"/>
    <w:rsid w:val="008D1A01"/>
    <w:rsid w:val="008D1ABD"/>
    <w:rsid w:val="008D1AEB"/>
    <w:rsid w:val="008D1EC9"/>
    <w:rsid w:val="008D1F6E"/>
    <w:rsid w:val="008D24AD"/>
    <w:rsid w:val="008D25A9"/>
    <w:rsid w:val="008D27B7"/>
    <w:rsid w:val="008D2AEE"/>
    <w:rsid w:val="008D3368"/>
    <w:rsid w:val="008D3A2A"/>
    <w:rsid w:val="008D3CAE"/>
    <w:rsid w:val="008D3CDB"/>
    <w:rsid w:val="008D4053"/>
    <w:rsid w:val="008D4377"/>
    <w:rsid w:val="008D4E04"/>
    <w:rsid w:val="008D50A9"/>
    <w:rsid w:val="008D527D"/>
    <w:rsid w:val="008D52F2"/>
    <w:rsid w:val="008D53A7"/>
    <w:rsid w:val="008D7189"/>
    <w:rsid w:val="008D78D0"/>
    <w:rsid w:val="008E0136"/>
    <w:rsid w:val="008E0320"/>
    <w:rsid w:val="008E0AD6"/>
    <w:rsid w:val="008E0E5E"/>
    <w:rsid w:val="008E11EA"/>
    <w:rsid w:val="008E2048"/>
    <w:rsid w:val="008E24FA"/>
    <w:rsid w:val="008E2DB8"/>
    <w:rsid w:val="008E3294"/>
    <w:rsid w:val="008E32D9"/>
    <w:rsid w:val="008E361B"/>
    <w:rsid w:val="008E37EB"/>
    <w:rsid w:val="008E3BB1"/>
    <w:rsid w:val="008E3D6D"/>
    <w:rsid w:val="008E3D78"/>
    <w:rsid w:val="008E3D9C"/>
    <w:rsid w:val="008E41EF"/>
    <w:rsid w:val="008E48B1"/>
    <w:rsid w:val="008E48E7"/>
    <w:rsid w:val="008E4C5D"/>
    <w:rsid w:val="008E4DC2"/>
    <w:rsid w:val="008E50B8"/>
    <w:rsid w:val="008E51A9"/>
    <w:rsid w:val="008E5370"/>
    <w:rsid w:val="008E57BC"/>
    <w:rsid w:val="008E5879"/>
    <w:rsid w:val="008E59FE"/>
    <w:rsid w:val="008E5A81"/>
    <w:rsid w:val="008E5AD8"/>
    <w:rsid w:val="008E5AE8"/>
    <w:rsid w:val="008E6336"/>
    <w:rsid w:val="008E6579"/>
    <w:rsid w:val="008E67D4"/>
    <w:rsid w:val="008E6910"/>
    <w:rsid w:val="008E6B16"/>
    <w:rsid w:val="008E6D03"/>
    <w:rsid w:val="008E7005"/>
    <w:rsid w:val="008E7027"/>
    <w:rsid w:val="008E7171"/>
    <w:rsid w:val="008E7235"/>
    <w:rsid w:val="008E766D"/>
    <w:rsid w:val="008E7BCA"/>
    <w:rsid w:val="008E7D7C"/>
    <w:rsid w:val="008E7FC8"/>
    <w:rsid w:val="008F00AB"/>
    <w:rsid w:val="008F0667"/>
    <w:rsid w:val="008F0A3E"/>
    <w:rsid w:val="008F0FB0"/>
    <w:rsid w:val="008F0FE7"/>
    <w:rsid w:val="008F16F0"/>
    <w:rsid w:val="008F18AB"/>
    <w:rsid w:val="008F1C74"/>
    <w:rsid w:val="008F1D05"/>
    <w:rsid w:val="008F1ED8"/>
    <w:rsid w:val="008F2306"/>
    <w:rsid w:val="008F236D"/>
    <w:rsid w:val="008F26FB"/>
    <w:rsid w:val="008F2C3C"/>
    <w:rsid w:val="008F2E8F"/>
    <w:rsid w:val="008F34B6"/>
    <w:rsid w:val="008F3F0D"/>
    <w:rsid w:val="008F419D"/>
    <w:rsid w:val="008F4279"/>
    <w:rsid w:val="008F43DF"/>
    <w:rsid w:val="008F4482"/>
    <w:rsid w:val="008F4A8F"/>
    <w:rsid w:val="008F539D"/>
    <w:rsid w:val="008F59A9"/>
    <w:rsid w:val="008F5A92"/>
    <w:rsid w:val="008F5C7B"/>
    <w:rsid w:val="008F5DAE"/>
    <w:rsid w:val="008F5FA7"/>
    <w:rsid w:val="008F605A"/>
    <w:rsid w:val="008F66B6"/>
    <w:rsid w:val="008F686F"/>
    <w:rsid w:val="008F72F9"/>
    <w:rsid w:val="008F74C1"/>
    <w:rsid w:val="008F7505"/>
    <w:rsid w:val="0090014D"/>
    <w:rsid w:val="0090027E"/>
    <w:rsid w:val="009003AA"/>
    <w:rsid w:val="00900BCA"/>
    <w:rsid w:val="0090117E"/>
    <w:rsid w:val="0090129C"/>
    <w:rsid w:val="009012B0"/>
    <w:rsid w:val="009013A7"/>
    <w:rsid w:val="009017D1"/>
    <w:rsid w:val="00901B8D"/>
    <w:rsid w:val="00901BFF"/>
    <w:rsid w:val="00901E70"/>
    <w:rsid w:val="009022C5"/>
    <w:rsid w:val="00902529"/>
    <w:rsid w:val="00902A76"/>
    <w:rsid w:val="00902D13"/>
    <w:rsid w:val="009039B4"/>
    <w:rsid w:val="00903D6A"/>
    <w:rsid w:val="00903FF1"/>
    <w:rsid w:val="00904611"/>
    <w:rsid w:val="0090461F"/>
    <w:rsid w:val="0090473C"/>
    <w:rsid w:val="00904767"/>
    <w:rsid w:val="009049AA"/>
    <w:rsid w:val="00905170"/>
    <w:rsid w:val="00905313"/>
    <w:rsid w:val="00905352"/>
    <w:rsid w:val="009053D4"/>
    <w:rsid w:val="00905831"/>
    <w:rsid w:val="00905A5E"/>
    <w:rsid w:val="00906505"/>
    <w:rsid w:val="0090650C"/>
    <w:rsid w:val="009068C9"/>
    <w:rsid w:val="009068F3"/>
    <w:rsid w:val="00906E12"/>
    <w:rsid w:val="00906E8A"/>
    <w:rsid w:val="009071F5"/>
    <w:rsid w:val="00907465"/>
    <w:rsid w:val="00907C7C"/>
    <w:rsid w:val="00910437"/>
    <w:rsid w:val="009111CB"/>
    <w:rsid w:val="009114E4"/>
    <w:rsid w:val="00911805"/>
    <w:rsid w:val="00911B6D"/>
    <w:rsid w:val="00912020"/>
    <w:rsid w:val="00912FAD"/>
    <w:rsid w:val="009138C1"/>
    <w:rsid w:val="00913905"/>
    <w:rsid w:val="0091396F"/>
    <w:rsid w:val="00914475"/>
    <w:rsid w:val="00914969"/>
    <w:rsid w:val="009149AB"/>
    <w:rsid w:val="00914C65"/>
    <w:rsid w:val="00914E2F"/>
    <w:rsid w:val="00914F23"/>
    <w:rsid w:val="00915139"/>
    <w:rsid w:val="009151EB"/>
    <w:rsid w:val="00915BCE"/>
    <w:rsid w:val="00916013"/>
    <w:rsid w:val="00916192"/>
    <w:rsid w:val="00916437"/>
    <w:rsid w:val="00916CFB"/>
    <w:rsid w:val="0091704D"/>
    <w:rsid w:val="00917184"/>
    <w:rsid w:val="00917517"/>
    <w:rsid w:val="00917789"/>
    <w:rsid w:val="00917B9E"/>
    <w:rsid w:val="00920076"/>
    <w:rsid w:val="00920163"/>
    <w:rsid w:val="00920443"/>
    <w:rsid w:val="009205F4"/>
    <w:rsid w:val="00920EB3"/>
    <w:rsid w:val="00921214"/>
    <w:rsid w:val="0092166A"/>
    <w:rsid w:val="0092169B"/>
    <w:rsid w:val="00921B9F"/>
    <w:rsid w:val="00921DAD"/>
    <w:rsid w:val="00922067"/>
    <w:rsid w:val="00922273"/>
    <w:rsid w:val="0092283B"/>
    <w:rsid w:val="00922909"/>
    <w:rsid w:val="00922968"/>
    <w:rsid w:val="00922ACC"/>
    <w:rsid w:val="00922EFF"/>
    <w:rsid w:val="00922FFE"/>
    <w:rsid w:val="0092343C"/>
    <w:rsid w:val="00923783"/>
    <w:rsid w:val="00923C7F"/>
    <w:rsid w:val="00923DD4"/>
    <w:rsid w:val="009240A2"/>
    <w:rsid w:val="00924A2E"/>
    <w:rsid w:val="00924D12"/>
    <w:rsid w:val="00925DDA"/>
    <w:rsid w:val="0092643F"/>
    <w:rsid w:val="009265EB"/>
    <w:rsid w:val="00926A6C"/>
    <w:rsid w:val="00927B90"/>
    <w:rsid w:val="00927C20"/>
    <w:rsid w:val="00927D23"/>
    <w:rsid w:val="00927DCA"/>
    <w:rsid w:val="00927E86"/>
    <w:rsid w:val="00930105"/>
    <w:rsid w:val="00930CD2"/>
    <w:rsid w:val="00931350"/>
    <w:rsid w:val="00931450"/>
    <w:rsid w:val="00931AD9"/>
    <w:rsid w:val="00931D4D"/>
    <w:rsid w:val="00931F1D"/>
    <w:rsid w:val="00932188"/>
    <w:rsid w:val="0093222A"/>
    <w:rsid w:val="00932620"/>
    <w:rsid w:val="00932C6E"/>
    <w:rsid w:val="00932DC4"/>
    <w:rsid w:val="00932E13"/>
    <w:rsid w:val="00934092"/>
    <w:rsid w:val="00934111"/>
    <w:rsid w:val="00934176"/>
    <w:rsid w:val="00934424"/>
    <w:rsid w:val="009347DD"/>
    <w:rsid w:val="00934A86"/>
    <w:rsid w:val="00934D94"/>
    <w:rsid w:val="00934F15"/>
    <w:rsid w:val="00934F63"/>
    <w:rsid w:val="00935100"/>
    <w:rsid w:val="00935EFE"/>
    <w:rsid w:val="0093660A"/>
    <w:rsid w:val="009370E0"/>
    <w:rsid w:val="009374A5"/>
    <w:rsid w:val="009375CE"/>
    <w:rsid w:val="00937662"/>
    <w:rsid w:val="009377AC"/>
    <w:rsid w:val="00937C6B"/>
    <w:rsid w:val="00937D2A"/>
    <w:rsid w:val="0094041C"/>
    <w:rsid w:val="009404B8"/>
    <w:rsid w:val="009405C8"/>
    <w:rsid w:val="00940606"/>
    <w:rsid w:val="00940617"/>
    <w:rsid w:val="009406E5"/>
    <w:rsid w:val="00941169"/>
    <w:rsid w:val="009416B6"/>
    <w:rsid w:val="0094195D"/>
    <w:rsid w:val="00941A4E"/>
    <w:rsid w:val="00941ADE"/>
    <w:rsid w:val="00941D28"/>
    <w:rsid w:val="00942673"/>
    <w:rsid w:val="00942AD4"/>
    <w:rsid w:val="00942D3C"/>
    <w:rsid w:val="00942D93"/>
    <w:rsid w:val="009432E4"/>
    <w:rsid w:val="0094346C"/>
    <w:rsid w:val="00943DAF"/>
    <w:rsid w:val="00943F6D"/>
    <w:rsid w:val="009440DF"/>
    <w:rsid w:val="00944865"/>
    <w:rsid w:val="0094499B"/>
    <w:rsid w:val="00944D91"/>
    <w:rsid w:val="00945212"/>
    <w:rsid w:val="00945752"/>
    <w:rsid w:val="009459E9"/>
    <w:rsid w:val="00945AF1"/>
    <w:rsid w:val="00945DC3"/>
    <w:rsid w:val="00946869"/>
    <w:rsid w:val="009473AA"/>
    <w:rsid w:val="00947605"/>
    <w:rsid w:val="009479C7"/>
    <w:rsid w:val="00947E92"/>
    <w:rsid w:val="00950033"/>
    <w:rsid w:val="00950066"/>
    <w:rsid w:val="00950297"/>
    <w:rsid w:val="00950651"/>
    <w:rsid w:val="0095072F"/>
    <w:rsid w:val="0095090F"/>
    <w:rsid w:val="0095093C"/>
    <w:rsid w:val="00951574"/>
    <w:rsid w:val="009516E6"/>
    <w:rsid w:val="009521CC"/>
    <w:rsid w:val="0095243D"/>
    <w:rsid w:val="009528BE"/>
    <w:rsid w:val="00952EBD"/>
    <w:rsid w:val="00952EE5"/>
    <w:rsid w:val="0095310F"/>
    <w:rsid w:val="009539BE"/>
    <w:rsid w:val="00953A47"/>
    <w:rsid w:val="00953B87"/>
    <w:rsid w:val="00953C6C"/>
    <w:rsid w:val="00953CAB"/>
    <w:rsid w:val="00953EC2"/>
    <w:rsid w:val="00953ED9"/>
    <w:rsid w:val="0095451C"/>
    <w:rsid w:val="00954A92"/>
    <w:rsid w:val="00955186"/>
    <w:rsid w:val="0095522A"/>
    <w:rsid w:val="00955271"/>
    <w:rsid w:val="009552E1"/>
    <w:rsid w:val="009554CE"/>
    <w:rsid w:val="00955568"/>
    <w:rsid w:val="00955AC8"/>
    <w:rsid w:val="00955E2E"/>
    <w:rsid w:val="00955EEF"/>
    <w:rsid w:val="009563CF"/>
    <w:rsid w:val="009563D5"/>
    <w:rsid w:val="009567D9"/>
    <w:rsid w:val="00957011"/>
    <w:rsid w:val="00957343"/>
    <w:rsid w:val="009579A9"/>
    <w:rsid w:val="00957B2A"/>
    <w:rsid w:val="00957C28"/>
    <w:rsid w:val="009602A6"/>
    <w:rsid w:val="00960A8F"/>
    <w:rsid w:val="00960E1C"/>
    <w:rsid w:val="00960FE9"/>
    <w:rsid w:val="00961243"/>
    <w:rsid w:val="009614EA"/>
    <w:rsid w:val="009618A0"/>
    <w:rsid w:val="00961C8E"/>
    <w:rsid w:val="0096207B"/>
    <w:rsid w:val="0096256B"/>
    <w:rsid w:val="0096260E"/>
    <w:rsid w:val="00962679"/>
    <w:rsid w:val="00962791"/>
    <w:rsid w:val="00962A24"/>
    <w:rsid w:val="00962A54"/>
    <w:rsid w:val="00962AF9"/>
    <w:rsid w:val="00962C94"/>
    <w:rsid w:val="009632FC"/>
    <w:rsid w:val="0096358A"/>
    <w:rsid w:val="00963613"/>
    <w:rsid w:val="009636FE"/>
    <w:rsid w:val="0096386B"/>
    <w:rsid w:val="00963D31"/>
    <w:rsid w:val="0096406F"/>
    <w:rsid w:val="00964709"/>
    <w:rsid w:val="00964975"/>
    <w:rsid w:val="00964A92"/>
    <w:rsid w:val="00964D59"/>
    <w:rsid w:val="00964D7D"/>
    <w:rsid w:val="00965870"/>
    <w:rsid w:val="00965B24"/>
    <w:rsid w:val="00965CE7"/>
    <w:rsid w:val="00965D50"/>
    <w:rsid w:val="00965DE7"/>
    <w:rsid w:val="00966127"/>
    <w:rsid w:val="009661C9"/>
    <w:rsid w:val="009664AD"/>
    <w:rsid w:val="00966995"/>
    <w:rsid w:val="00966E95"/>
    <w:rsid w:val="00967277"/>
    <w:rsid w:val="00967364"/>
    <w:rsid w:val="009673D5"/>
    <w:rsid w:val="0096759E"/>
    <w:rsid w:val="00967A4F"/>
    <w:rsid w:val="00967A59"/>
    <w:rsid w:val="00967BED"/>
    <w:rsid w:val="009702B5"/>
    <w:rsid w:val="0097082F"/>
    <w:rsid w:val="00970AAD"/>
    <w:rsid w:val="00970CC2"/>
    <w:rsid w:val="00970DCD"/>
    <w:rsid w:val="00971083"/>
    <w:rsid w:val="00971516"/>
    <w:rsid w:val="009718D4"/>
    <w:rsid w:val="009719F5"/>
    <w:rsid w:val="00971AD7"/>
    <w:rsid w:val="00971D96"/>
    <w:rsid w:val="0097257F"/>
    <w:rsid w:val="009725A8"/>
    <w:rsid w:val="009728D2"/>
    <w:rsid w:val="00972AEA"/>
    <w:rsid w:val="00972D09"/>
    <w:rsid w:val="00972FDE"/>
    <w:rsid w:val="009730DD"/>
    <w:rsid w:val="00973174"/>
    <w:rsid w:val="009737D6"/>
    <w:rsid w:val="009738BD"/>
    <w:rsid w:val="00973AE6"/>
    <w:rsid w:val="00973AF7"/>
    <w:rsid w:val="00973B8C"/>
    <w:rsid w:val="00973BAB"/>
    <w:rsid w:val="00973E49"/>
    <w:rsid w:val="0097417E"/>
    <w:rsid w:val="009742C1"/>
    <w:rsid w:val="009743EC"/>
    <w:rsid w:val="009744D8"/>
    <w:rsid w:val="00974CAF"/>
    <w:rsid w:val="00974D7B"/>
    <w:rsid w:val="00975BCD"/>
    <w:rsid w:val="00976749"/>
    <w:rsid w:val="00976BF3"/>
    <w:rsid w:val="00976D20"/>
    <w:rsid w:val="0097725F"/>
    <w:rsid w:val="00977430"/>
    <w:rsid w:val="00977768"/>
    <w:rsid w:val="0097777A"/>
    <w:rsid w:val="00977B36"/>
    <w:rsid w:val="00977D31"/>
    <w:rsid w:val="009803AE"/>
    <w:rsid w:val="00980842"/>
    <w:rsid w:val="00980844"/>
    <w:rsid w:val="00980B88"/>
    <w:rsid w:val="00980D20"/>
    <w:rsid w:val="00981210"/>
    <w:rsid w:val="0098156B"/>
    <w:rsid w:val="009815D5"/>
    <w:rsid w:val="00981BEF"/>
    <w:rsid w:val="00981E32"/>
    <w:rsid w:val="00982803"/>
    <w:rsid w:val="00982B5D"/>
    <w:rsid w:val="00982CBC"/>
    <w:rsid w:val="00982E75"/>
    <w:rsid w:val="0098322F"/>
    <w:rsid w:val="00983309"/>
    <w:rsid w:val="0098342D"/>
    <w:rsid w:val="0098362D"/>
    <w:rsid w:val="009836A7"/>
    <w:rsid w:val="009836DA"/>
    <w:rsid w:val="009837F2"/>
    <w:rsid w:val="00983952"/>
    <w:rsid w:val="009846D7"/>
    <w:rsid w:val="009856FC"/>
    <w:rsid w:val="00985940"/>
    <w:rsid w:val="00986B1C"/>
    <w:rsid w:val="00987241"/>
    <w:rsid w:val="009874BD"/>
    <w:rsid w:val="00987538"/>
    <w:rsid w:val="00987906"/>
    <w:rsid w:val="00987FD8"/>
    <w:rsid w:val="009901D5"/>
    <w:rsid w:val="00990336"/>
    <w:rsid w:val="0099057F"/>
    <w:rsid w:val="00990755"/>
    <w:rsid w:val="00990C92"/>
    <w:rsid w:val="009911EA"/>
    <w:rsid w:val="0099167F"/>
    <w:rsid w:val="0099179C"/>
    <w:rsid w:val="00991C70"/>
    <w:rsid w:val="00991CC6"/>
    <w:rsid w:val="00991E08"/>
    <w:rsid w:val="00992047"/>
    <w:rsid w:val="009923DF"/>
    <w:rsid w:val="009926ED"/>
    <w:rsid w:val="00993037"/>
    <w:rsid w:val="00993E01"/>
    <w:rsid w:val="00993FF9"/>
    <w:rsid w:val="00994482"/>
    <w:rsid w:val="00994681"/>
    <w:rsid w:val="00994989"/>
    <w:rsid w:val="00994C18"/>
    <w:rsid w:val="00994D49"/>
    <w:rsid w:val="00994F58"/>
    <w:rsid w:val="009955B0"/>
    <w:rsid w:val="0099576A"/>
    <w:rsid w:val="00995D94"/>
    <w:rsid w:val="00995E13"/>
    <w:rsid w:val="00995F2A"/>
    <w:rsid w:val="00996065"/>
    <w:rsid w:val="009960F1"/>
    <w:rsid w:val="009961D3"/>
    <w:rsid w:val="00996553"/>
    <w:rsid w:val="00996C26"/>
    <w:rsid w:val="00996D3D"/>
    <w:rsid w:val="00997080"/>
    <w:rsid w:val="00997346"/>
    <w:rsid w:val="009979CA"/>
    <w:rsid w:val="00997B13"/>
    <w:rsid w:val="009A003C"/>
    <w:rsid w:val="009A060A"/>
    <w:rsid w:val="009A0D79"/>
    <w:rsid w:val="009A0F55"/>
    <w:rsid w:val="009A10F4"/>
    <w:rsid w:val="009A154D"/>
    <w:rsid w:val="009A162C"/>
    <w:rsid w:val="009A175B"/>
    <w:rsid w:val="009A1966"/>
    <w:rsid w:val="009A230F"/>
    <w:rsid w:val="009A27F5"/>
    <w:rsid w:val="009A2BB7"/>
    <w:rsid w:val="009A30FF"/>
    <w:rsid w:val="009A31F3"/>
    <w:rsid w:val="009A34E8"/>
    <w:rsid w:val="009A3F0C"/>
    <w:rsid w:val="009A3F7F"/>
    <w:rsid w:val="009A431A"/>
    <w:rsid w:val="009A4591"/>
    <w:rsid w:val="009A46F9"/>
    <w:rsid w:val="009A475B"/>
    <w:rsid w:val="009A4E5B"/>
    <w:rsid w:val="009A50F1"/>
    <w:rsid w:val="009A5B58"/>
    <w:rsid w:val="009A5CA2"/>
    <w:rsid w:val="009A5CDB"/>
    <w:rsid w:val="009A60D8"/>
    <w:rsid w:val="009A633E"/>
    <w:rsid w:val="009A6391"/>
    <w:rsid w:val="009A63B5"/>
    <w:rsid w:val="009A6558"/>
    <w:rsid w:val="009A7237"/>
    <w:rsid w:val="009A75BA"/>
    <w:rsid w:val="009A7C44"/>
    <w:rsid w:val="009A7E2C"/>
    <w:rsid w:val="009A7FCA"/>
    <w:rsid w:val="009B03BB"/>
    <w:rsid w:val="009B043A"/>
    <w:rsid w:val="009B09CD"/>
    <w:rsid w:val="009B1108"/>
    <w:rsid w:val="009B1229"/>
    <w:rsid w:val="009B171F"/>
    <w:rsid w:val="009B2438"/>
    <w:rsid w:val="009B2977"/>
    <w:rsid w:val="009B2E5D"/>
    <w:rsid w:val="009B2E6F"/>
    <w:rsid w:val="009B3417"/>
    <w:rsid w:val="009B3707"/>
    <w:rsid w:val="009B3A57"/>
    <w:rsid w:val="009B3B52"/>
    <w:rsid w:val="009B40B2"/>
    <w:rsid w:val="009B41EF"/>
    <w:rsid w:val="009B476F"/>
    <w:rsid w:val="009B47C7"/>
    <w:rsid w:val="009B47D8"/>
    <w:rsid w:val="009B4848"/>
    <w:rsid w:val="009B514B"/>
    <w:rsid w:val="009B557D"/>
    <w:rsid w:val="009B5841"/>
    <w:rsid w:val="009B6214"/>
    <w:rsid w:val="009B67F5"/>
    <w:rsid w:val="009B6834"/>
    <w:rsid w:val="009B6899"/>
    <w:rsid w:val="009B6D7F"/>
    <w:rsid w:val="009B70C1"/>
    <w:rsid w:val="009B77B2"/>
    <w:rsid w:val="009B77B4"/>
    <w:rsid w:val="009B78E4"/>
    <w:rsid w:val="009C0139"/>
    <w:rsid w:val="009C07A5"/>
    <w:rsid w:val="009C0A46"/>
    <w:rsid w:val="009C0CA2"/>
    <w:rsid w:val="009C12FC"/>
    <w:rsid w:val="009C1443"/>
    <w:rsid w:val="009C16F8"/>
    <w:rsid w:val="009C1921"/>
    <w:rsid w:val="009C1A8A"/>
    <w:rsid w:val="009C1D19"/>
    <w:rsid w:val="009C1E54"/>
    <w:rsid w:val="009C20DB"/>
    <w:rsid w:val="009C29AD"/>
    <w:rsid w:val="009C2B68"/>
    <w:rsid w:val="009C309E"/>
    <w:rsid w:val="009C36DA"/>
    <w:rsid w:val="009C3B0C"/>
    <w:rsid w:val="009C3C80"/>
    <w:rsid w:val="009C3CAF"/>
    <w:rsid w:val="009C3E29"/>
    <w:rsid w:val="009C3EBD"/>
    <w:rsid w:val="009C43D2"/>
    <w:rsid w:val="009C47C8"/>
    <w:rsid w:val="009C4BAA"/>
    <w:rsid w:val="009C5848"/>
    <w:rsid w:val="009C5909"/>
    <w:rsid w:val="009C6522"/>
    <w:rsid w:val="009C6A78"/>
    <w:rsid w:val="009C6AE4"/>
    <w:rsid w:val="009C6C4C"/>
    <w:rsid w:val="009C6E14"/>
    <w:rsid w:val="009C6FA3"/>
    <w:rsid w:val="009C7529"/>
    <w:rsid w:val="009C7AE3"/>
    <w:rsid w:val="009C7FF4"/>
    <w:rsid w:val="009D1129"/>
    <w:rsid w:val="009D1402"/>
    <w:rsid w:val="009D16FE"/>
    <w:rsid w:val="009D1870"/>
    <w:rsid w:val="009D1D86"/>
    <w:rsid w:val="009D1E78"/>
    <w:rsid w:val="009D2344"/>
    <w:rsid w:val="009D28A6"/>
    <w:rsid w:val="009D2F0E"/>
    <w:rsid w:val="009D32E3"/>
    <w:rsid w:val="009D3917"/>
    <w:rsid w:val="009D3A34"/>
    <w:rsid w:val="009D3ED1"/>
    <w:rsid w:val="009D3F90"/>
    <w:rsid w:val="009D4437"/>
    <w:rsid w:val="009D46A5"/>
    <w:rsid w:val="009D494A"/>
    <w:rsid w:val="009D4A80"/>
    <w:rsid w:val="009D51EE"/>
    <w:rsid w:val="009D5528"/>
    <w:rsid w:val="009D68CC"/>
    <w:rsid w:val="009D6CC9"/>
    <w:rsid w:val="009D6FCA"/>
    <w:rsid w:val="009E0372"/>
    <w:rsid w:val="009E067F"/>
    <w:rsid w:val="009E0737"/>
    <w:rsid w:val="009E07E0"/>
    <w:rsid w:val="009E09B6"/>
    <w:rsid w:val="009E0BED"/>
    <w:rsid w:val="009E0CC8"/>
    <w:rsid w:val="009E0D7A"/>
    <w:rsid w:val="009E0E8B"/>
    <w:rsid w:val="009E104A"/>
    <w:rsid w:val="009E115F"/>
    <w:rsid w:val="009E172B"/>
    <w:rsid w:val="009E1996"/>
    <w:rsid w:val="009E19E1"/>
    <w:rsid w:val="009E1CBE"/>
    <w:rsid w:val="009E1F17"/>
    <w:rsid w:val="009E24CF"/>
    <w:rsid w:val="009E2A74"/>
    <w:rsid w:val="009E2C48"/>
    <w:rsid w:val="009E2E57"/>
    <w:rsid w:val="009E33D6"/>
    <w:rsid w:val="009E3A18"/>
    <w:rsid w:val="009E3A72"/>
    <w:rsid w:val="009E3C3D"/>
    <w:rsid w:val="009E3CA8"/>
    <w:rsid w:val="009E4638"/>
    <w:rsid w:val="009E5138"/>
    <w:rsid w:val="009E596C"/>
    <w:rsid w:val="009E5D70"/>
    <w:rsid w:val="009E632D"/>
    <w:rsid w:val="009E6581"/>
    <w:rsid w:val="009E665A"/>
    <w:rsid w:val="009E6DCF"/>
    <w:rsid w:val="009E6DF6"/>
    <w:rsid w:val="009E7557"/>
    <w:rsid w:val="009E7A5F"/>
    <w:rsid w:val="009F06D9"/>
    <w:rsid w:val="009F08F7"/>
    <w:rsid w:val="009F0C2E"/>
    <w:rsid w:val="009F2118"/>
    <w:rsid w:val="009F2809"/>
    <w:rsid w:val="009F29CA"/>
    <w:rsid w:val="009F29E3"/>
    <w:rsid w:val="009F302C"/>
    <w:rsid w:val="009F32C4"/>
    <w:rsid w:val="009F3397"/>
    <w:rsid w:val="009F3556"/>
    <w:rsid w:val="009F4153"/>
    <w:rsid w:val="009F4A23"/>
    <w:rsid w:val="009F4A75"/>
    <w:rsid w:val="009F53C8"/>
    <w:rsid w:val="009F553E"/>
    <w:rsid w:val="009F5A0E"/>
    <w:rsid w:val="009F5C08"/>
    <w:rsid w:val="009F5C19"/>
    <w:rsid w:val="009F5E54"/>
    <w:rsid w:val="009F5EC6"/>
    <w:rsid w:val="009F6050"/>
    <w:rsid w:val="009F65F9"/>
    <w:rsid w:val="009F669E"/>
    <w:rsid w:val="009F6855"/>
    <w:rsid w:val="009F6B0E"/>
    <w:rsid w:val="009F704F"/>
    <w:rsid w:val="009F74EB"/>
    <w:rsid w:val="009F7568"/>
    <w:rsid w:val="009F76DE"/>
    <w:rsid w:val="009F7C96"/>
    <w:rsid w:val="009F7CEC"/>
    <w:rsid w:val="009F7FC6"/>
    <w:rsid w:val="00A003BF"/>
    <w:rsid w:val="00A004DC"/>
    <w:rsid w:val="00A00528"/>
    <w:rsid w:val="00A00687"/>
    <w:rsid w:val="00A007D6"/>
    <w:rsid w:val="00A00C1F"/>
    <w:rsid w:val="00A01118"/>
    <w:rsid w:val="00A013E8"/>
    <w:rsid w:val="00A01530"/>
    <w:rsid w:val="00A01549"/>
    <w:rsid w:val="00A0193C"/>
    <w:rsid w:val="00A019FC"/>
    <w:rsid w:val="00A01B3D"/>
    <w:rsid w:val="00A01D08"/>
    <w:rsid w:val="00A01F70"/>
    <w:rsid w:val="00A02740"/>
    <w:rsid w:val="00A02C39"/>
    <w:rsid w:val="00A02D2D"/>
    <w:rsid w:val="00A035D4"/>
    <w:rsid w:val="00A03750"/>
    <w:rsid w:val="00A03E85"/>
    <w:rsid w:val="00A04076"/>
    <w:rsid w:val="00A04135"/>
    <w:rsid w:val="00A0465A"/>
    <w:rsid w:val="00A04F77"/>
    <w:rsid w:val="00A0534B"/>
    <w:rsid w:val="00A054C5"/>
    <w:rsid w:val="00A05C50"/>
    <w:rsid w:val="00A05DDC"/>
    <w:rsid w:val="00A05DE6"/>
    <w:rsid w:val="00A05E51"/>
    <w:rsid w:val="00A05E7E"/>
    <w:rsid w:val="00A06021"/>
    <w:rsid w:val="00A0619D"/>
    <w:rsid w:val="00A064AF"/>
    <w:rsid w:val="00A06513"/>
    <w:rsid w:val="00A068FF"/>
    <w:rsid w:val="00A06CE6"/>
    <w:rsid w:val="00A07330"/>
    <w:rsid w:val="00A10ADB"/>
    <w:rsid w:val="00A10BE8"/>
    <w:rsid w:val="00A110EB"/>
    <w:rsid w:val="00A115DC"/>
    <w:rsid w:val="00A11BAE"/>
    <w:rsid w:val="00A11BD7"/>
    <w:rsid w:val="00A12834"/>
    <w:rsid w:val="00A12A7D"/>
    <w:rsid w:val="00A12B82"/>
    <w:rsid w:val="00A12BC2"/>
    <w:rsid w:val="00A12C5B"/>
    <w:rsid w:val="00A12EF6"/>
    <w:rsid w:val="00A12F6B"/>
    <w:rsid w:val="00A12FD7"/>
    <w:rsid w:val="00A13504"/>
    <w:rsid w:val="00A1383B"/>
    <w:rsid w:val="00A13CF2"/>
    <w:rsid w:val="00A1437D"/>
    <w:rsid w:val="00A14F63"/>
    <w:rsid w:val="00A15628"/>
    <w:rsid w:val="00A15C15"/>
    <w:rsid w:val="00A15C4A"/>
    <w:rsid w:val="00A15DA9"/>
    <w:rsid w:val="00A16543"/>
    <w:rsid w:val="00A16975"/>
    <w:rsid w:val="00A16DC5"/>
    <w:rsid w:val="00A1710E"/>
    <w:rsid w:val="00A17306"/>
    <w:rsid w:val="00A17498"/>
    <w:rsid w:val="00A17778"/>
    <w:rsid w:val="00A1781F"/>
    <w:rsid w:val="00A17952"/>
    <w:rsid w:val="00A200AA"/>
    <w:rsid w:val="00A205D5"/>
    <w:rsid w:val="00A216F1"/>
    <w:rsid w:val="00A21B6F"/>
    <w:rsid w:val="00A21B96"/>
    <w:rsid w:val="00A21FE4"/>
    <w:rsid w:val="00A2209A"/>
    <w:rsid w:val="00A22BAC"/>
    <w:rsid w:val="00A22FD0"/>
    <w:rsid w:val="00A230F8"/>
    <w:rsid w:val="00A234C6"/>
    <w:rsid w:val="00A23507"/>
    <w:rsid w:val="00A2352B"/>
    <w:rsid w:val="00A236DD"/>
    <w:rsid w:val="00A23A82"/>
    <w:rsid w:val="00A241B8"/>
    <w:rsid w:val="00A24355"/>
    <w:rsid w:val="00A245EB"/>
    <w:rsid w:val="00A24AF3"/>
    <w:rsid w:val="00A24B70"/>
    <w:rsid w:val="00A24BF7"/>
    <w:rsid w:val="00A24C88"/>
    <w:rsid w:val="00A24ECF"/>
    <w:rsid w:val="00A25022"/>
    <w:rsid w:val="00A2538A"/>
    <w:rsid w:val="00A25999"/>
    <w:rsid w:val="00A25D4F"/>
    <w:rsid w:val="00A25E35"/>
    <w:rsid w:val="00A260D3"/>
    <w:rsid w:val="00A26527"/>
    <w:rsid w:val="00A27221"/>
    <w:rsid w:val="00A2751C"/>
    <w:rsid w:val="00A275E9"/>
    <w:rsid w:val="00A27D1C"/>
    <w:rsid w:val="00A300DA"/>
    <w:rsid w:val="00A30107"/>
    <w:rsid w:val="00A3018C"/>
    <w:rsid w:val="00A307BB"/>
    <w:rsid w:val="00A30B09"/>
    <w:rsid w:val="00A30E77"/>
    <w:rsid w:val="00A319DE"/>
    <w:rsid w:val="00A31B18"/>
    <w:rsid w:val="00A31D4E"/>
    <w:rsid w:val="00A31D4F"/>
    <w:rsid w:val="00A32046"/>
    <w:rsid w:val="00A323CA"/>
    <w:rsid w:val="00A32831"/>
    <w:rsid w:val="00A329DA"/>
    <w:rsid w:val="00A32BC5"/>
    <w:rsid w:val="00A33348"/>
    <w:rsid w:val="00A33351"/>
    <w:rsid w:val="00A3361A"/>
    <w:rsid w:val="00A340AD"/>
    <w:rsid w:val="00A34284"/>
    <w:rsid w:val="00A344FB"/>
    <w:rsid w:val="00A34B93"/>
    <w:rsid w:val="00A34F66"/>
    <w:rsid w:val="00A35338"/>
    <w:rsid w:val="00A355BB"/>
    <w:rsid w:val="00A35982"/>
    <w:rsid w:val="00A35A04"/>
    <w:rsid w:val="00A35A3F"/>
    <w:rsid w:val="00A365F9"/>
    <w:rsid w:val="00A368AB"/>
    <w:rsid w:val="00A36C88"/>
    <w:rsid w:val="00A376FE"/>
    <w:rsid w:val="00A3794D"/>
    <w:rsid w:val="00A37D2C"/>
    <w:rsid w:val="00A40C24"/>
    <w:rsid w:val="00A40E0D"/>
    <w:rsid w:val="00A40F9E"/>
    <w:rsid w:val="00A416E7"/>
    <w:rsid w:val="00A41D07"/>
    <w:rsid w:val="00A4211E"/>
    <w:rsid w:val="00A429BA"/>
    <w:rsid w:val="00A42ACC"/>
    <w:rsid w:val="00A42D47"/>
    <w:rsid w:val="00A42E4D"/>
    <w:rsid w:val="00A430D4"/>
    <w:rsid w:val="00A431BC"/>
    <w:rsid w:val="00A43992"/>
    <w:rsid w:val="00A43A22"/>
    <w:rsid w:val="00A43F71"/>
    <w:rsid w:val="00A447D0"/>
    <w:rsid w:val="00A447E0"/>
    <w:rsid w:val="00A44920"/>
    <w:rsid w:val="00A44C54"/>
    <w:rsid w:val="00A44F40"/>
    <w:rsid w:val="00A450D7"/>
    <w:rsid w:val="00A45229"/>
    <w:rsid w:val="00A45267"/>
    <w:rsid w:val="00A45531"/>
    <w:rsid w:val="00A45698"/>
    <w:rsid w:val="00A457F2"/>
    <w:rsid w:val="00A45C00"/>
    <w:rsid w:val="00A45CF3"/>
    <w:rsid w:val="00A45E51"/>
    <w:rsid w:val="00A46573"/>
    <w:rsid w:val="00A46C98"/>
    <w:rsid w:val="00A46E98"/>
    <w:rsid w:val="00A471CA"/>
    <w:rsid w:val="00A47775"/>
    <w:rsid w:val="00A47B63"/>
    <w:rsid w:val="00A47E41"/>
    <w:rsid w:val="00A5013D"/>
    <w:rsid w:val="00A507A1"/>
    <w:rsid w:val="00A50A2F"/>
    <w:rsid w:val="00A50FD3"/>
    <w:rsid w:val="00A515D4"/>
    <w:rsid w:val="00A519E4"/>
    <w:rsid w:val="00A51BC8"/>
    <w:rsid w:val="00A51F8B"/>
    <w:rsid w:val="00A51FEA"/>
    <w:rsid w:val="00A520AF"/>
    <w:rsid w:val="00A522C7"/>
    <w:rsid w:val="00A527BF"/>
    <w:rsid w:val="00A52DE2"/>
    <w:rsid w:val="00A52E29"/>
    <w:rsid w:val="00A52E34"/>
    <w:rsid w:val="00A5352D"/>
    <w:rsid w:val="00A5355D"/>
    <w:rsid w:val="00A53622"/>
    <w:rsid w:val="00A53764"/>
    <w:rsid w:val="00A537E1"/>
    <w:rsid w:val="00A5393C"/>
    <w:rsid w:val="00A53E29"/>
    <w:rsid w:val="00A54008"/>
    <w:rsid w:val="00A54236"/>
    <w:rsid w:val="00A54288"/>
    <w:rsid w:val="00A54416"/>
    <w:rsid w:val="00A54AC4"/>
    <w:rsid w:val="00A551F3"/>
    <w:rsid w:val="00A55205"/>
    <w:rsid w:val="00A5586B"/>
    <w:rsid w:val="00A55DEB"/>
    <w:rsid w:val="00A55DF3"/>
    <w:rsid w:val="00A55E80"/>
    <w:rsid w:val="00A56010"/>
    <w:rsid w:val="00A563C0"/>
    <w:rsid w:val="00A564F6"/>
    <w:rsid w:val="00A56528"/>
    <w:rsid w:val="00A569D6"/>
    <w:rsid w:val="00A56CD1"/>
    <w:rsid w:val="00A56E9B"/>
    <w:rsid w:val="00A56E9F"/>
    <w:rsid w:val="00A56EDA"/>
    <w:rsid w:val="00A56F40"/>
    <w:rsid w:val="00A579C6"/>
    <w:rsid w:val="00A57A71"/>
    <w:rsid w:val="00A57A90"/>
    <w:rsid w:val="00A57B52"/>
    <w:rsid w:val="00A600C7"/>
    <w:rsid w:val="00A602BC"/>
    <w:rsid w:val="00A60544"/>
    <w:rsid w:val="00A6074F"/>
    <w:rsid w:val="00A60753"/>
    <w:rsid w:val="00A60847"/>
    <w:rsid w:val="00A60AB5"/>
    <w:rsid w:val="00A60FFC"/>
    <w:rsid w:val="00A61086"/>
    <w:rsid w:val="00A61517"/>
    <w:rsid w:val="00A61CED"/>
    <w:rsid w:val="00A626B1"/>
    <w:rsid w:val="00A63216"/>
    <w:rsid w:val="00A63836"/>
    <w:rsid w:val="00A63999"/>
    <w:rsid w:val="00A63B36"/>
    <w:rsid w:val="00A63F9F"/>
    <w:rsid w:val="00A63FE6"/>
    <w:rsid w:val="00A64223"/>
    <w:rsid w:val="00A645EA"/>
    <w:rsid w:val="00A64840"/>
    <w:rsid w:val="00A648D0"/>
    <w:rsid w:val="00A64945"/>
    <w:rsid w:val="00A6495A"/>
    <w:rsid w:val="00A6496A"/>
    <w:rsid w:val="00A64D9A"/>
    <w:rsid w:val="00A6536A"/>
    <w:rsid w:val="00A6559C"/>
    <w:rsid w:val="00A658E6"/>
    <w:rsid w:val="00A669FF"/>
    <w:rsid w:val="00A66A14"/>
    <w:rsid w:val="00A66B24"/>
    <w:rsid w:val="00A66F4D"/>
    <w:rsid w:val="00A671A3"/>
    <w:rsid w:val="00A67453"/>
    <w:rsid w:val="00A67470"/>
    <w:rsid w:val="00A675AC"/>
    <w:rsid w:val="00A6789D"/>
    <w:rsid w:val="00A67B22"/>
    <w:rsid w:val="00A700C7"/>
    <w:rsid w:val="00A701F7"/>
    <w:rsid w:val="00A70240"/>
    <w:rsid w:val="00A704A2"/>
    <w:rsid w:val="00A70500"/>
    <w:rsid w:val="00A70865"/>
    <w:rsid w:val="00A709FF"/>
    <w:rsid w:val="00A70A06"/>
    <w:rsid w:val="00A70D89"/>
    <w:rsid w:val="00A70DC1"/>
    <w:rsid w:val="00A70E27"/>
    <w:rsid w:val="00A711AF"/>
    <w:rsid w:val="00A71781"/>
    <w:rsid w:val="00A71B3E"/>
    <w:rsid w:val="00A71D55"/>
    <w:rsid w:val="00A72006"/>
    <w:rsid w:val="00A721C4"/>
    <w:rsid w:val="00A72677"/>
    <w:rsid w:val="00A726C2"/>
    <w:rsid w:val="00A72B45"/>
    <w:rsid w:val="00A72CDB"/>
    <w:rsid w:val="00A72FAC"/>
    <w:rsid w:val="00A73298"/>
    <w:rsid w:val="00A733CD"/>
    <w:rsid w:val="00A739D4"/>
    <w:rsid w:val="00A73C35"/>
    <w:rsid w:val="00A73FBD"/>
    <w:rsid w:val="00A74099"/>
    <w:rsid w:val="00A740A7"/>
    <w:rsid w:val="00A7425F"/>
    <w:rsid w:val="00A749C1"/>
    <w:rsid w:val="00A74B08"/>
    <w:rsid w:val="00A74B61"/>
    <w:rsid w:val="00A74DE4"/>
    <w:rsid w:val="00A74EDD"/>
    <w:rsid w:val="00A74FBA"/>
    <w:rsid w:val="00A74FBB"/>
    <w:rsid w:val="00A75878"/>
    <w:rsid w:val="00A758DB"/>
    <w:rsid w:val="00A75B25"/>
    <w:rsid w:val="00A75B89"/>
    <w:rsid w:val="00A75BFB"/>
    <w:rsid w:val="00A75F9F"/>
    <w:rsid w:val="00A7633F"/>
    <w:rsid w:val="00A76559"/>
    <w:rsid w:val="00A766BC"/>
    <w:rsid w:val="00A76BAF"/>
    <w:rsid w:val="00A77371"/>
    <w:rsid w:val="00A777A8"/>
    <w:rsid w:val="00A778EA"/>
    <w:rsid w:val="00A77E8D"/>
    <w:rsid w:val="00A77FF4"/>
    <w:rsid w:val="00A807B7"/>
    <w:rsid w:val="00A808AA"/>
    <w:rsid w:val="00A80BE4"/>
    <w:rsid w:val="00A80C84"/>
    <w:rsid w:val="00A817D9"/>
    <w:rsid w:val="00A81A25"/>
    <w:rsid w:val="00A81AE9"/>
    <w:rsid w:val="00A81B9B"/>
    <w:rsid w:val="00A81C3A"/>
    <w:rsid w:val="00A823E2"/>
    <w:rsid w:val="00A82443"/>
    <w:rsid w:val="00A82ED0"/>
    <w:rsid w:val="00A82F19"/>
    <w:rsid w:val="00A82FAA"/>
    <w:rsid w:val="00A8302C"/>
    <w:rsid w:val="00A830C4"/>
    <w:rsid w:val="00A83251"/>
    <w:rsid w:val="00A832AF"/>
    <w:rsid w:val="00A83946"/>
    <w:rsid w:val="00A83AE4"/>
    <w:rsid w:val="00A845F2"/>
    <w:rsid w:val="00A846D1"/>
    <w:rsid w:val="00A848FC"/>
    <w:rsid w:val="00A84F5D"/>
    <w:rsid w:val="00A85053"/>
    <w:rsid w:val="00A85063"/>
    <w:rsid w:val="00A85097"/>
    <w:rsid w:val="00A85169"/>
    <w:rsid w:val="00A85405"/>
    <w:rsid w:val="00A8541B"/>
    <w:rsid w:val="00A856A7"/>
    <w:rsid w:val="00A85803"/>
    <w:rsid w:val="00A85890"/>
    <w:rsid w:val="00A85A07"/>
    <w:rsid w:val="00A85B14"/>
    <w:rsid w:val="00A85B7F"/>
    <w:rsid w:val="00A85D32"/>
    <w:rsid w:val="00A85E9E"/>
    <w:rsid w:val="00A85ED4"/>
    <w:rsid w:val="00A861C5"/>
    <w:rsid w:val="00A862DA"/>
    <w:rsid w:val="00A863E6"/>
    <w:rsid w:val="00A866AD"/>
    <w:rsid w:val="00A86E62"/>
    <w:rsid w:val="00A8731A"/>
    <w:rsid w:val="00A87544"/>
    <w:rsid w:val="00A87601"/>
    <w:rsid w:val="00A87F0D"/>
    <w:rsid w:val="00A90096"/>
    <w:rsid w:val="00A90102"/>
    <w:rsid w:val="00A90117"/>
    <w:rsid w:val="00A901DE"/>
    <w:rsid w:val="00A9033C"/>
    <w:rsid w:val="00A9056A"/>
    <w:rsid w:val="00A922A3"/>
    <w:rsid w:val="00A92974"/>
    <w:rsid w:val="00A92BBD"/>
    <w:rsid w:val="00A92C34"/>
    <w:rsid w:val="00A93BA3"/>
    <w:rsid w:val="00A93D33"/>
    <w:rsid w:val="00A93DD6"/>
    <w:rsid w:val="00A93FBF"/>
    <w:rsid w:val="00A940AF"/>
    <w:rsid w:val="00A94529"/>
    <w:rsid w:val="00A9470F"/>
    <w:rsid w:val="00A94951"/>
    <w:rsid w:val="00A94E99"/>
    <w:rsid w:val="00A950A6"/>
    <w:rsid w:val="00A95A2D"/>
    <w:rsid w:val="00A96277"/>
    <w:rsid w:val="00A966A6"/>
    <w:rsid w:val="00A96710"/>
    <w:rsid w:val="00A96982"/>
    <w:rsid w:val="00A96A0C"/>
    <w:rsid w:val="00A97F3A"/>
    <w:rsid w:val="00AA0AEC"/>
    <w:rsid w:val="00AA0BE1"/>
    <w:rsid w:val="00AA11FA"/>
    <w:rsid w:val="00AA1C86"/>
    <w:rsid w:val="00AA2078"/>
    <w:rsid w:val="00AA25D6"/>
    <w:rsid w:val="00AA2778"/>
    <w:rsid w:val="00AA2973"/>
    <w:rsid w:val="00AA307A"/>
    <w:rsid w:val="00AA3D10"/>
    <w:rsid w:val="00AA433F"/>
    <w:rsid w:val="00AA434E"/>
    <w:rsid w:val="00AA4362"/>
    <w:rsid w:val="00AA447C"/>
    <w:rsid w:val="00AA4979"/>
    <w:rsid w:val="00AA4ED7"/>
    <w:rsid w:val="00AA5189"/>
    <w:rsid w:val="00AA5C29"/>
    <w:rsid w:val="00AA5D76"/>
    <w:rsid w:val="00AA61B7"/>
    <w:rsid w:val="00AA6238"/>
    <w:rsid w:val="00AA62E4"/>
    <w:rsid w:val="00AA67F9"/>
    <w:rsid w:val="00AA6927"/>
    <w:rsid w:val="00AA6F1A"/>
    <w:rsid w:val="00AA7206"/>
    <w:rsid w:val="00AA75BA"/>
    <w:rsid w:val="00AA7FCD"/>
    <w:rsid w:val="00AB02B2"/>
    <w:rsid w:val="00AB0388"/>
    <w:rsid w:val="00AB0A56"/>
    <w:rsid w:val="00AB0AE4"/>
    <w:rsid w:val="00AB106F"/>
    <w:rsid w:val="00AB1185"/>
    <w:rsid w:val="00AB15DB"/>
    <w:rsid w:val="00AB1918"/>
    <w:rsid w:val="00AB1AC1"/>
    <w:rsid w:val="00AB226A"/>
    <w:rsid w:val="00AB25F6"/>
    <w:rsid w:val="00AB29F6"/>
    <w:rsid w:val="00AB2AA9"/>
    <w:rsid w:val="00AB2D44"/>
    <w:rsid w:val="00AB2E40"/>
    <w:rsid w:val="00AB305B"/>
    <w:rsid w:val="00AB32FB"/>
    <w:rsid w:val="00AB3FD4"/>
    <w:rsid w:val="00AB41CB"/>
    <w:rsid w:val="00AB48E0"/>
    <w:rsid w:val="00AB49D2"/>
    <w:rsid w:val="00AB4D5B"/>
    <w:rsid w:val="00AB4ED7"/>
    <w:rsid w:val="00AB54AD"/>
    <w:rsid w:val="00AB55C5"/>
    <w:rsid w:val="00AB57BC"/>
    <w:rsid w:val="00AB5811"/>
    <w:rsid w:val="00AB5CE4"/>
    <w:rsid w:val="00AB5E90"/>
    <w:rsid w:val="00AB6240"/>
    <w:rsid w:val="00AB6503"/>
    <w:rsid w:val="00AB6734"/>
    <w:rsid w:val="00AB7065"/>
    <w:rsid w:val="00AB73BD"/>
    <w:rsid w:val="00AB747D"/>
    <w:rsid w:val="00AB751F"/>
    <w:rsid w:val="00AB75B3"/>
    <w:rsid w:val="00AB76A7"/>
    <w:rsid w:val="00AB7D82"/>
    <w:rsid w:val="00AC00B6"/>
    <w:rsid w:val="00AC0222"/>
    <w:rsid w:val="00AC02EA"/>
    <w:rsid w:val="00AC0619"/>
    <w:rsid w:val="00AC07B7"/>
    <w:rsid w:val="00AC0F1A"/>
    <w:rsid w:val="00AC1156"/>
    <w:rsid w:val="00AC1260"/>
    <w:rsid w:val="00AC16C7"/>
    <w:rsid w:val="00AC1C13"/>
    <w:rsid w:val="00AC2199"/>
    <w:rsid w:val="00AC35A2"/>
    <w:rsid w:val="00AC35B7"/>
    <w:rsid w:val="00AC3BFD"/>
    <w:rsid w:val="00AC3E41"/>
    <w:rsid w:val="00AC3EA5"/>
    <w:rsid w:val="00AC3EE6"/>
    <w:rsid w:val="00AC41E5"/>
    <w:rsid w:val="00AC46E0"/>
    <w:rsid w:val="00AC49FC"/>
    <w:rsid w:val="00AC4AE3"/>
    <w:rsid w:val="00AC4C72"/>
    <w:rsid w:val="00AC4D9B"/>
    <w:rsid w:val="00AC58AF"/>
    <w:rsid w:val="00AC5DD1"/>
    <w:rsid w:val="00AC5FAC"/>
    <w:rsid w:val="00AC60CE"/>
    <w:rsid w:val="00AC6464"/>
    <w:rsid w:val="00AC6537"/>
    <w:rsid w:val="00AC662F"/>
    <w:rsid w:val="00AC76C4"/>
    <w:rsid w:val="00AC771A"/>
    <w:rsid w:val="00AC7C34"/>
    <w:rsid w:val="00AD01B8"/>
    <w:rsid w:val="00AD02A8"/>
    <w:rsid w:val="00AD02E2"/>
    <w:rsid w:val="00AD0519"/>
    <w:rsid w:val="00AD0752"/>
    <w:rsid w:val="00AD07D5"/>
    <w:rsid w:val="00AD089F"/>
    <w:rsid w:val="00AD0AC5"/>
    <w:rsid w:val="00AD0BB4"/>
    <w:rsid w:val="00AD0D71"/>
    <w:rsid w:val="00AD10CA"/>
    <w:rsid w:val="00AD1890"/>
    <w:rsid w:val="00AD1ACD"/>
    <w:rsid w:val="00AD1E22"/>
    <w:rsid w:val="00AD1E75"/>
    <w:rsid w:val="00AD1FDB"/>
    <w:rsid w:val="00AD213B"/>
    <w:rsid w:val="00AD220A"/>
    <w:rsid w:val="00AD2DC1"/>
    <w:rsid w:val="00AD38BC"/>
    <w:rsid w:val="00AD3AA0"/>
    <w:rsid w:val="00AD3BAA"/>
    <w:rsid w:val="00AD3C3C"/>
    <w:rsid w:val="00AD3F6F"/>
    <w:rsid w:val="00AD43E3"/>
    <w:rsid w:val="00AD4446"/>
    <w:rsid w:val="00AD4937"/>
    <w:rsid w:val="00AD4B2B"/>
    <w:rsid w:val="00AD5085"/>
    <w:rsid w:val="00AD50CD"/>
    <w:rsid w:val="00AD5C4E"/>
    <w:rsid w:val="00AD5D98"/>
    <w:rsid w:val="00AD66E2"/>
    <w:rsid w:val="00AD6895"/>
    <w:rsid w:val="00AD6C22"/>
    <w:rsid w:val="00AD6D93"/>
    <w:rsid w:val="00AD6F1E"/>
    <w:rsid w:val="00AD73BC"/>
    <w:rsid w:val="00AD774E"/>
    <w:rsid w:val="00AD7C1E"/>
    <w:rsid w:val="00AE0440"/>
    <w:rsid w:val="00AE06A7"/>
    <w:rsid w:val="00AE07BA"/>
    <w:rsid w:val="00AE096D"/>
    <w:rsid w:val="00AE0EE3"/>
    <w:rsid w:val="00AE12F2"/>
    <w:rsid w:val="00AE14A2"/>
    <w:rsid w:val="00AE1901"/>
    <w:rsid w:val="00AE1F92"/>
    <w:rsid w:val="00AE2307"/>
    <w:rsid w:val="00AE250C"/>
    <w:rsid w:val="00AE263D"/>
    <w:rsid w:val="00AE2702"/>
    <w:rsid w:val="00AE28AA"/>
    <w:rsid w:val="00AE33F7"/>
    <w:rsid w:val="00AE3682"/>
    <w:rsid w:val="00AE398E"/>
    <w:rsid w:val="00AE39C1"/>
    <w:rsid w:val="00AE3C0B"/>
    <w:rsid w:val="00AE3F92"/>
    <w:rsid w:val="00AE3FA9"/>
    <w:rsid w:val="00AE41AA"/>
    <w:rsid w:val="00AE4325"/>
    <w:rsid w:val="00AE4509"/>
    <w:rsid w:val="00AE45AB"/>
    <w:rsid w:val="00AE496A"/>
    <w:rsid w:val="00AE49DE"/>
    <w:rsid w:val="00AE4A7B"/>
    <w:rsid w:val="00AE4AC4"/>
    <w:rsid w:val="00AE5098"/>
    <w:rsid w:val="00AE5DE2"/>
    <w:rsid w:val="00AE6293"/>
    <w:rsid w:val="00AE646D"/>
    <w:rsid w:val="00AE6660"/>
    <w:rsid w:val="00AE6822"/>
    <w:rsid w:val="00AE71FB"/>
    <w:rsid w:val="00AE7361"/>
    <w:rsid w:val="00AE7903"/>
    <w:rsid w:val="00AE7962"/>
    <w:rsid w:val="00AE79C4"/>
    <w:rsid w:val="00AE79DD"/>
    <w:rsid w:val="00AF07F2"/>
    <w:rsid w:val="00AF0824"/>
    <w:rsid w:val="00AF1175"/>
    <w:rsid w:val="00AF1504"/>
    <w:rsid w:val="00AF1AE9"/>
    <w:rsid w:val="00AF1F13"/>
    <w:rsid w:val="00AF284D"/>
    <w:rsid w:val="00AF2864"/>
    <w:rsid w:val="00AF2FF8"/>
    <w:rsid w:val="00AF3027"/>
    <w:rsid w:val="00AF3252"/>
    <w:rsid w:val="00AF3263"/>
    <w:rsid w:val="00AF3711"/>
    <w:rsid w:val="00AF39C8"/>
    <w:rsid w:val="00AF3A09"/>
    <w:rsid w:val="00AF3D88"/>
    <w:rsid w:val="00AF4056"/>
    <w:rsid w:val="00AF42FC"/>
    <w:rsid w:val="00AF4774"/>
    <w:rsid w:val="00AF487B"/>
    <w:rsid w:val="00AF4B99"/>
    <w:rsid w:val="00AF4EAD"/>
    <w:rsid w:val="00AF52C7"/>
    <w:rsid w:val="00AF56A3"/>
    <w:rsid w:val="00AF5C78"/>
    <w:rsid w:val="00AF5ECB"/>
    <w:rsid w:val="00AF6A72"/>
    <w:rsid w:val="00AF6AB0"/>
    <w:rsid w:val="00AF6C71"/>
    <w:rsid w:val="00AF6F8D"/>
    <w:rsid w:val="00AF741E"/>
    <w:rsid w:val="00AF783E"/>
    <w:rsid w:val="00AF7CA8"/>
    <w:rsid w:val="00AF7CC6"/>
    <w:rsid w:val="00AF7D2E"/>
    <w:rsid w:val="00AF7F33"/>
    <w:rsid w:val="00B004C6"/>
    <w:rsid w:val="00B00578"/>
    <w:rsid w:val="00B00D5A"/>
    <w:rsid w:val="00B01110"/>
    <w:rsid w:val="00B01121"/>
    <w:rsid w:val="00B011D9"/>
    <w:rsid w:val="00B012C9"/>
    <w:rsid w:val="00B01B71"/>
    <w:rsid w:val="00B01DF3"/>
    <w:rsid w:val="00B02498"/>
    <w:rsid w:val="00B02B96"/>
    <w:rsid w:val="00B02C68"/>
    <w:rsid w:val="00B036B7"/>
    <w:rsid w:val="00B03D79"/>
    <w:rsid w:val="00B042F9"/>
    <w:rsid w:val="00B046DD"/>
    <w:rsid w:val="00B04CAD"/>
    <w:rsid w:val="00B04D4D"/>
    <w:rsid w:val="00B04E11"/>
    <w:rsid w:val="00B04EB7"/>
    <w:rsid w:val="00B0501A"/>
    <w:rsid w:val="00B05184"/>
    <w:rsid w:val="00B055EE"/>
    <w:rsid w:val="00B057C2"/>
    <w:rsid w:val="00B05969"/>
    <w:rsid w:val="00B06059"/>
    <w:rsid w:val="00B0617D"/>
    <w:rsid w:val="00B06194"/>
    <w:rsid w:val="00B06488"/>
    <w:rsid w:val="00B066EC"/>
    <w:rsid w:val="00B06EA8"/>
    <w:rsid w:val="00B06FCA"/>
    <w:rsid w:val="00B074D3"/>
    <w:rsid w:val="00B07AE3"/>
    <w:rsid w:val="00B07EE0"/>
    <w:rsid w:val="00B100F3"/>
    <w:rsid w:val="00B10431"/>
    <w:rsid w:val="00B10E2A"/>
    <w:rsid w:val="00B111B3"/>
    <w:rsid w:val="00B1132C"/>
    <w:rsid w:val="00B114CD"/>
    <w:rsid w:val="00B1191D"/>
    <w:rsid w:val="00B11D60"/>
    <w:rsid w:val="00B11EB7"/>
    <w:rsid w:val="00B11F52"/>
    <w:rsid w:val="00B12097"/>
    <w:rsid w:val="00B12382"/>
    <w:rsid w:val="00B12614"/>
    <w:rsid w:val="00B12914"/>
    <w:rsid w:val="00B129AF"/>
    <w:rsid w:val="00B12B17"/>
    <w:rsid w:val="00B12C32"/>
    <w:rsid w:val="00B1372F"/>
    <w:rsid w:val="00B13890"/>
    <w:rsid w:val="00B13DC1"/>
    <w:rsid w:val="00B148C4"/>
    <w:rsid w:val="00B14ABD"/>
    <w:rsid w:val="00B14ED5"/>
    <w:rsid w:val="00B14FDB"/>
    <w:rsid w:val="00B14FEE"/>
    <w:rsid w:val="00B15076"/>
    <w:rsid w:val="00B15567"/>
    <w:rsid w:val="00B1560B"/>
    <w:rsid w:val="00B157D1"/>
    <w:rsid w:val="00B15E67"/>
    <w:rsid w:val="00B16819"/>
    <w:rsid w:val="00B168E9"/>
    <w:rsid w:val="00B169BF"/>
    <w:rsid w:val="00B16DA5"/>
    <w:rsid w:val="00B17013"/>
    <w:rsid w:val="00B1716E"/>
    <w:rsid w:val="00B17186"/>
    <w:rsid w:val="00B173A9"/>
    <w:rsid w:val="00B1758A"/>
    <w:rsid w:val="00B175FC"/>
    <w:rsid w:val="00B17F48"/>
    <w:rsid w:val="00B20524"/>
    <w:rsid w:val="00B2053D"/>
    <w:rsid w:val="00B20602"/>
    <w:rsid w:val="00B206D0"/>
    <w:rsid w:val="00B20805"/>
    <w:rsid w:val="00B20873"/>
    <w:rsid w:val="00B20B84"/>
    <w:rsid w:val="00B2193F"/>
    <w:rsid w:val="00B21B86"/>
    <w:rsid w:val="00B21B9F"/>
    <w:rsid w:val="00B21DD1"/>
    <w:rsid w:val="00B22172"/>
    <w:rsid w:val="00B22541"/>
    <w:rsid w:val="00B22A32"/>
    <w:rsid w:val="00B22DB9"/>
    <w:rsid w:val="00B22E49"/>
    <w:rsid w:val="00B234A1"/>
    <w:rsid w:val="00B2366F"/>
    <w:rsid w:val="00B23A2C"/>
    <w:rsid w:val="00B23A73"/>
    <w:rsid w:val="00B23AE0"/>
    <w:rsid w:val="00B23D14"/>
    <w:rsid w:val="00B23E7F"/>
    <w:rsid w:val="00B23EEE"/>
    <w:rsid w:val="00B2420A"/>
    <w:rsid w:val="00B247A9"/>
    <w:rsid w:val="00B24867"/>
    <w:rsid w:val="00B24995"/>
    <w:rsid w:val="00B24AC9"/>
    <w:rsid w:val="00B24B07"/>
    <w:rsid w:val="00B24E89"/>
    <w:rsid w:val="00B24F47"/>
    <w:rsid w:val="00B2597E"/>
    <w:rsid w:val="00B25B0D"/>
    <w:rsid w:val="00B25C2C"/>
    <w:rsid w:val="00B25E0B"/>
    <w:rsid w:val="00B26674"/>
    <w:rsid w:val="00B271D9"/>
    <w:rsid w:val="00B2749D"/>
    <w:rsid w:val="00B278DE"/>
    <w:rsid w:val="00B30152"/>
    <w:rsid w:val="00B3087C"/>
    <w:rsid w:val="00B30C22"/>
    <w:rsid w:val="00B30C55"/>
    <w:rsid w:val="00B30D45"/>
    <w:rsid w:val="00B313F9"/>
    <w:rsid w:val="00B316EF"/>
    <w:rsid w:val="00B32029"/>
    <w:rsid w:val="00B32277"/>
    <w:rsid w:val="00B32E30"/>
    <w:rsid w:val="00B32F9F"/>
    <w:rsid w:val="00B332A8"/>
    <w:rsid w:val="00B334C6"/>
    <w:rsid w:val="00B33571"/>
    <w:rsid w:val="00B3396A"/>
    <w:rsid w:val="00B3497F"/>
    <w:rsid w:val="00B34C57"/>
    <w:rsid w:val="00B34CA0"/>
    <w:rsid w:val="00B34EE5"/>
    <w:rsid w:val="00B35536"/>
    <w:rsid w:val="00B35981"/>
    <w:rsid w:val="00B35CBE"/>
    <w:rsid w:val="00B361B3"/>
    <w:rsid w:val="00B3637A"/>
    <w:rsid w:val="00B36388"/>
    <w:rsid w:val="00B36ED7"/>
    <w:rsid w:val="00B36EE5"/>
    <w:rsid w:val="00B36EEB"/>
    <w:rsid w:val="00B36F57"/>
    <w:rsid w:val="00B37444"/>
    <w:rsid w:val="00B37788"/>
    <w:rsid w:val="00B377CC"/>
    <w:rsid w:val="00B405D5"/>
    <w:rsid w:val="00B411DD"/>
    <w:rsid w:val="00B422A2"/>
    <w:rsid w:val="00B43146"/>
    <w:rsid w:val="00B431C9"/>
    <w:rsid w:val="00B432CD"/>
    <w:rsid w:val="00B433F0"/>
    <w:rsid w:val="00B43616"/>
    <w:rsid w:val="00B43696"/>
    <w:rsid w:val="00B43AF1"/>
    <w:rsid w:val="00B43D42"/>
    <w:rsid w:val="00B43F56"/>
    <w:rsid w:val="00B44105"/>
    <w:rsid w:val="00B4414E"/>
    <w:rsid w:val="00B44247"/>
    <w:rsid w:val="00B45053"/>
    <w:rsid w:val="00B45315"/>
    <w:rsid w:val="00B45354"/>
    <w:rsid w:val="00B4585E"/>
    <w:rsid w:val="00B45A19"/>
    <w:rsid w:val="00B45C79"/>
    <w:rsid w:val="00B46164"/>
    <w:rsid w:val="00B461CB"/>
    <w:rsid w:val="00B46234"/>
    <w:rsid w:val="00B462B4"/>
    <w:rsid w:val="00B4636D"/>
    <w:rsid w:val="00B46718"/>
    <w:rsid w:val="00B47477"/>
    <w:rsid w:val="00B474EE"/>
    <w:rsid w:val="00B477DA"/>
    <w:rsid w:val="00B4786F"/>
    <w:rsid w:val="00B479C2"/>
    <w:rsid w:val="00B47E87"/>
    <w:rsid w:val="00B506DC"/>
    <w:rsid w:val="00B507B9"/>
    <w:rsid w:val="00B50A5C"/>
    <w:rsid w:val="00B50C6B"/>
    <w:rsid w:val="00B50D3F"/>
    <w:rsid w:val="00B50D5D"/>
    <w:rsid w:val="00B50EF7"/>
    <w:rsid w:val="00B51039"/>
    <w:rsid w:val="00B513EA"/>
    <w:rsid w:val="00B517F2"/>
    <w:rsid w:val="00B51F86"/>
    <w:rsid w:val="00B52416"/>
    <w:rsid w:val="00B524B7"/>
    <w:rsid w:val="00B52758"/>
    <w:rsid w:val="00B52FAC"/>
    <w:rsid w:val="00B536EA"/>
    <w:rsid w:val="00B53B7D"/>
    <w:rsid w:val="00B53BA1"/>
    <w:rsid w:val="00B54770"/>
    <w:rsid w:val="00B5509F"/>
    <w:rsid w:val="00B55AC7"/>
    <w:rsid w:val="00B55BE2"/>
    <w:rsid w:val="00B55F4F"/>
    <w:rsid w:val="00B5631A"/>
    <w:rsid w:val="00B56576"/>
    <w:rsid w:val="00B565D0"/>
    <w:rsid w:val="00B566E8"/>
    <w:rsid w:val="00B56818"/>
    <w:rsid w:val="00B568CB"/>
    <w:rsid w:val="00B569C3"/>
    <w:rsid w:val="00B56A1F"/>
    <w:rsid w:val="00B56F6E"/>
    <w:rsid w:val="00B5765A"/>
    <w:rsid w:val="00B57E5F"/>
    <w:rsid w:val="00B60353"/>
    <w:rsid w:val="00B6059A"/>
    <w:rsid w:val="00B60944"/>
    <w:rsid w:val="00B612AB"/>
    <w:rsid w:val="00B61346"/>
    <w:rsid w:val="00B61D23"/>
    <w:rsid w:val="00B6204C"/>
    <w:rsid w:val="00B62126"/>
    <w:rsid w:val="00B62379"/>
    <w:rsid w:val="00B626AA"/>
    <w:rsid w:val="00B62E02"/>
    <w:rsid w:val="00B632B8"/>
    <w:rsid w:val="00B63410"/>
    <w:rsid w:val="00B638F6"/>
    <w:rsid w:val="00B63AD5"/>
    <w:rsid w:val="00B64182"/>
    <w:rsid w:val="00B641A7"/>
    <w:rsid w:val="00B645DB"/>
    <w:rsid w:val="00B645E5"/>
    <w:rsid w:val="00B64ADE"/>
    <w:rsid w:val="00B64D12"/>
    <w:rsid w:val="00B64ED1"/>
    <w:rsid w:val="00B6532F"/>
    <w:rsid w:val="00B65578"/>
    <w:rsid w:val="00B65967"/>
    <w:rsid w:val="00B65B7E"/>
    <w:rsid w:val="00B65E63"/>
    <w:rsid w:val="00B6666E"/>
    <w:rsid w:val="00B668E1"/>
    <w:rsid w:val="00B66F33"/>
    <w:rsid w:val="00B66F55"/>
    <w:rsid w:val="00B671D3"/>
    <w:rsid w:val="00B67830"/>
    <w:rsid w:val="00B6785E"/>
    <w:rsid w:val="00B67EB9"/>
    <w:rsid w:val="00B67EDF"/>
    <w:rsid w:val="00B7031F"/>
    <w:rsid w:val="00B703C5"/>
    <w:rsid w:val="00B7058F"/>
    <w:rsid w:val="00B7068E"/>
    <w:rsid w:val="00B706AB"/>
    <w:rsid w:val="00B7085E"/>
    <w:rsid w:val="00B70BFD"/>
    <w:rsid w:val="00B70FAF"/>
    <w:rsid w:val="00B71119"/>
    <w:rsid w:val="00B71494"/>
    <w:rsid w:val="00B71840"/>
    <w:rsid w:val="00B71FCD"/>
    <w:rsid w:val="00B72481"/>
    <w:rsid w:val="00B7280D"/>
    <w:rsid w:val="00B72A7F"/>
    <w:rsid w:val="00B72D58"/>
    <w:rsid w:val="00B73B8E"/>
    <w:rsid w:val="00B73DD9"/>
    <w:rsid w:val="00B740A8"/>
    <w:rsid w:val="00B741C6"/>
    <w:rsid w:val="00B7446B"/>
    <w:rsid w:val="00B744DD"/>
    <w:rsid w:val="00B745B1"/>
    <w:rsid w:val="00B745E1"/>
    <w:rsid w:val="00B7485D"/>
    <w:rsid w:val="00B74B13"/>
    <w:rsid w:val="00B74BA7"/>
    <w:rsid w:val="00B74D97"/>
    <w:rsid w:val="00B74EC6"/>
    <w:rsid w:val="00B74EC7"/>
    <w:rsid w:val="00B75805"/>
    <w:rsid w:val="00B758A5"/>
    <w:rsid w:val="00B75B73"/>
    <w:rsid w:val="00B76390"/>
    <w:rsid w:val="00B765F7"/>
    <w:rsid w:val="00B76902"/>
    <w:rsid w:val="00B76E9A"/>
    <w:rsid w:val="00B771C3"/>
    <w:rsid w:val="00B7726A"/>
    <w:rsid w:val="00B77DAD"/>
    <w:rsid w:val="00B806F1"/>
    <w:rsid w:val="00B80C10"/>
    <w:rsid w:val="00B813B6"/>
    <w:rsid w:val="00B8143A"/>
    <w:rsid w:val="00B81E46"/>
    <w:rsid w:val="00B81FD6"/>
    <w:rsid w:val="00B82634"/>
    <w:rsid w:val="00B8269B"/>
    <w:rsid w:val="00B83654"/>
    <w:rsid w:val="00B838C7"/>
    <w:rsid w:val="00B83C7D"/>
    <w:rsid w:val="00B8437D"/>
    <w:rsid w:val="00B844DF"/>
    <w:rsid w:val="00B8463D"/>
    <w:rsid w:val="00B846A6"/>
    <w:rsid w:val="00B84761"/>
    <w:rsid w:val="00B847A7"/>
    <w:rsid w:val="00B851FD"/>
    <w:rsid w:val="00B8531B"/>
    <w:rsid w:val="00B85369"/>
    <w:rsid w:val="00B85E4B"/>
    <w:rsid w:val="00B85F07"/>
    <w:rsid w:val="00B860F1"/>
    <w:rsid w:val="00B862B3"/>
    <w:rsid w:val="00B86C1F"/>
    <w:rsid w:val="00B87C67"/>
    <w:rsid w:val="00B905EA"/>
    <w:rsid w:val="00B90B81"/>
    <w:rsid w:val="00B90C6B"/>
    <w:rsid w:val="00B91013"/>
    <w:rsid w:val="00B91358"/>
    <w:rsid w:val="00B92860"/>
    <w:rsid w:val="00B92DE3"/>
    <w:rsid w:val="00B93A74"/>
    <w:rsid w:val="00B942C7"/>
    <w:rsid w:val="00B945DF"/>
    <w:rsid w:val="00B946D0"/>
    <w:rsid w:val="00B95357"/>
    <w:rsid w:val="00B95398"/>
    <w:rsid w:val="00B95443"/>
    <w:rsid w:val="00B95C4E"/>
    <w:rsid w:val="00B95C7F"/>
    <w:rsid w:val="00B95F07"/>
    <w:rsid w:val="00B9611A"/>
    <w:rsid w:val="00B961C6"/>
    <w:rsid w:val="00B9661C"/>
    <w:rsid w:val="00B968EB"/>
    <w:rsid w:val="00B96CA7"/>
    <w:rsid w:val="00B96F9A"/>
    <w:rsid w:val="00B97435"/>
    <w:rsid w:val="00B978EF"/>
    <w:rsid w:val="00B9798D"/>
    <w:rsid w:val="00B97AB3"/>
    <w:rsid w:val="00B97D1B"/>
    <w:rsid w:val="00B97DFD"/>
    <w:rsid w:val="00B97E04"/>
    <w:rsid w:val="00BA058A"/>
    <w:rsid w:val="00BA0C21"/>
    <w:rsid w:val="00BA0DDA"/>
    <w:rsid w:val="00BA0F21"/>
    <w:rsid w:val="00BA0F84"/>
    <w:rsid w:val="00BA14B6"/>
    <w:rsid w:val="00BA1CBB"/>
    <w:rsid w:val="00BA1D37"/>
    <w:rsid w:val="00BA1FB3"/>
    <w:rsid w:val="00BA268B"/>
    <w:rsid w:val="00BA2DA4"/>
    <w:rsid w:val="00BA34F0"/>
    <w:rsid w:val="00BA3808"/>
    <w:rsid w:val="00BA38EC"/>
    <w:rsid w:val="00BA44E7"/>
    <w:rsid w:val="00BA46A0"/>
    <w:rsid w:val="00BA4D4D"/>
    <w:rsid w:val="00BA4F68"/>
    <w:rsid w:val="00BA4F90"/>
    <w:rsid w:val="00BA5840"/>
    <w:rsid w:val="00BA59FD"/>
    <w:rsid w:val="00BA5ADA"/>
    <w:rsid w:val="00BA6186"/>
    <w:rsid w:val="00BA6274"/>
    <w:rsid w:val="00BA6385"/>
    <w:rsid w:val="00BA69BA"/>
    <w:rsid w:val="00BA6A29"/>
    <w:rsid w:val="00BA6A65"/>
    <w:rsid w:val="00BA6BD9"/>
    <w:rsid w:val="00BA702B"/>
    <w:rsid w:val="00BA7341"/>
    <w:rsid w:val="00BA73E4"/>
    <w:rsid w:val="00BA7CA7"/>
    <w:rsid w:val="00BA7E1F"/>
    <w:rsid w:val="00BA7FC5"/>
    <w:rsid w:val="00BB0014"/>
    <w:rsid w:val="00BB057C"/>
    <w:rsid w:val="00BB0973"/>
    <w:rsid w:val="00BB0C06"/>
    <w:rsid w:val="00BB0D33"/>
    <w:rsid w:val="00BB0DB6"/>
    <w:rsid w:val="00BB1B82"/>
    <w:rsid w:val="00BB1F9D"/>
    <w:rsid w:val="00BB20D7"/>
    <w:rsid w:val="00BB21B1"/>
    <w:rsid w:val="00BB2764"/>
    <w:rsid w:val="00BB2851"/>
    <w:rsid w:val="00BB2A7B"/>
    <w:rsid w:val="00BB2B17"/>
    <w:rsid w:val="00BB2B64"/>
    <w:rsid w:val="00BB2D16"/>
    <w:rsid w:val="00BB2E9E"/>
    <w:rsid w:val="00BB3140"/>
    <w:rsid w:val="00BB3292"/>
    <w:rsid w:val="00BB32B0"/>
    <w:rsid w:val="00BB342E"/>
    <w:rsid w:val="00BB34C1"/>
    <w:rsid w:val="00BB35E1"/>
    <w:rsid w:val="00BB3C61"/>
    <w:rsid w:val="00BB40D8"/>
    <w:rsid w:val="00BB43D9"/>
    <w:rsid w:val="00BB474F"/>
    <w:rsid w:val="00BB478B"/>
    <w:rsid w:val="00BB494D"/>
    <w:rsid w:val="00BB5345"/>
    <w:rsid w:val="00BB5542"/>
    <w:rsid w:val="00BB5763"/>
    <w:rsid w:val="00BB5930"/>
    <w:rsid w:val="00BB59D9"/>
    <w:rsid w:val="00BB5A74"/>
    <w:rsid w:val="00BB5AAA"/>
    <w:rsid w:val="00BB5BA5"/>
    <w:rsid w:val="00BB5EAD"/>
    <w:rsid w:val="00BB64BF"/>
    <w:rsid w:val="00BB6870"/>
    <w:rsid w:val="00BB6DF8"/>
    <w:rsid w:val="00BB6EB9"/>
    <w:rsid w:val="00BB7440"/>
    <w:rsid w:val="00BB7AA2"/>
    <w:rsid w:val="00BC018F"/>
    <w:rsid w:val="00BC0322"/>
    <w:rsid w:val="00BC061B"/>
    <w:rsid w:val="00BC085D"/>
    <w:rsid w:val="00BC0AFB"/>
    <w:rsid w:val="00BC17D6"/>
    <w:rsid w:val="00BC1F9E"/>
    <w:rsid w:val="00BC21F5"/>
    <w:rsid w:val="00BC2340"/>
    <w:rsid w:val="00BC24C7"/>
    <w:rsid w:val="00BC2552"/>
    <w:rsid w:val="00BC271E"/>
    <w:rsid w:val="00BC311C"/>
    <w:rsid w:val="00BC3902"/>
    <w:rsid w:val="00BC3A97"/>
    <w:rsid w:val="00BC3C73"/>
    <w:rsid w:val="00BC440F"/>
    <w:rsid w:val="00BC491F"/>
    <w:rsid w:val="00BC49DB"/>
    <w:rsid w:val="00BC4D4D"/>
    <w:rsid w:val="00BC4EC6"/>
    <w:rsid w:val="00BC4FE0"/>
    <w:rsid w:val="00BC5019"/>
    <w:rsid w:val="00BC5940"/>
    <w:rsid w:val="00BC5C48"/>
    <w:rsid w:val="00BC5DF9"/>
    <w:rsid w:val="00BC65FD"/>
    <w:rsid w:val="00BC6B5C"/>
    <w:rsid w:val="00BC6CA8"/>
    <w:rsid w:val="00BC6CAD"/>
    <w:rsid w:val="00BC7E53"/>
    <w:rsid w:val="00BD0110"/>
    <w:rsid w:val="00BD02B9"/>
    <w:rsid w:val="00BD0580"/>
    <w:rsid w:val="00BD05A4"/>
    <w:rsid w:val="00BD0688"/>
    <w:rsid w:val="00BD0B62"/>
    <w:rsid w:val="00BD0CB5"/>
    <w:rsid w:val="00BD0F0A"/>
    <w:rsid w:val="00BD0FA1"/>
    <w:rsid w:val="00BD112C"/>
    <w:rsid w:val="00BD13BA"/>
    <w:rsid w:val="00BD14FB"/>
    <w:rsid w:val="00BD17BB"/>
    <w:rsid w:val="00BD1A48"/>
    <w:rsid w:val="00BD1A73"/>
    <w:rsid w:val="00BD1AB0"/>
    <w:rsid w:val="00BD1C7A"/>
    <w:rsid w:val="00BD2014"/>
    <w:rsid w:val="00BD243C"/>
    <w:rsid w:val="00BD2792"/>
    <w:rsid w:val="00BD2BCE"/>
    <w:rsid w:val="00BD2C83"/>
    <w:rsid w:val="00BD3064"/>
    <w:rsid w:val="00BD386A"/>
    <w:rsid w:val="00BD393C"/>
    <w:rsid w:val="00BD4143"/>
    <w:rsid w:val="00BD4CBD"/>
    <w:rsid w:val="00BD50C3"/>
    <w:rsid w:val="00BD5A4F"/>
    <w:rsid w:val="00BD63D8"/>
    <w:rsid w:val="00BD65BA"/>
    <w:rsid w:val="00BD6B64"/>
    <w:rsid w:val="00BD6D14"/>
    <w:rsid w:val="00BD72D3"/>
    <w:rsid w:val="00BD7322"/>
    <w:rsid w:val="00BD7447"/>
    <w:rsid w:val="00BD74A6"/>
    <w:rsid w:val="00BD790C"/>
    <w:rsid w:val="00BD798B"/>
    <w:rsid w:val="00BD7C74"/>
    <w:rsid w:val="00BE01F1"/>
    <w:rsid w:val="00BE059C"/>
    <w:rsid w:val="00BE0A3A"/>
    <w:rsid w:val="00BE0A7A"/>
    <w:rsid w:val="00BE0A91"/>
    <w:rsid w:val="00BE0DE1"/>
    <w:rsid w:val="00BE0FC9"/>
    <w:rsid w:val="00BE128F"/>
    <w:rsid w:val="00BE143A"/>
    <w:rsid w:val="00BE1459"/>
    <w:rsid w:val="00BE16FA"/>
    <w:rsid w:val="00BE1708"/>
    <w:rsid w:val="00BE17B7"/>
    <w:rsid w:val="00BE1C9D"/>
    <w:rsid w:val="00BE2176"/>
    <w:rsid w:val="00BE2917"/>
    <w:rsid w:val="00BE3280"/>
    <w:rsid w:val="00BE39B7"/>
    <w:rsid w:val="00BE3A4E"/>
    <w:rsid w:val="00BE3CE7"/>
    <w:rsid w:val="00BE3ED1"/>
    <w:rsid w:val="00BE446F"/>
    <w:rsid w:val="00BE4579"/>
    <w:rsid w:val="00BE4B46"/>
    <w:rsid w:val="00BE4E15"/>
    <w:rsid w:val="00BE52A3"/>
    <w:rsid w:val="00BE58A9"/>
    <w:rsid w:val="00BE58C7"/>
    <w:rsid w:val="00BE5B32"/>
    <w:rsid w:val="00BE5BBF"/>
    <w:rsid w:val="00BE60A7"/>
    <w:rsid w:val="00BE6363"/>
    <w:rsid w:val="00BE680A"/>
    <w:rsid w:val="00BE6E17"/>
    <w:rsid w:val="00BE6EF2"/>
    <w:rsid w:val="00BE71D8"/>
    <w:rsid w:val="00BE72D0"/>
    <w:rsid w:val="00BE7474"/>
    <w:rsid w:val="00BE779B"/>
    <w:rsid w:val="00BF02ED"/>
    <w:rsid w:val="00BF13F2"/>
    <w:rsid w:val="00BF1583"/>
    <w:rsid w:val="00BF1A26"/>
    <w:rsid w:val="00BF1B8C"/>
    <w:rsid w:val="00BF1C17"/>
    <w:rsid w:val="00BF2087"/>
    <w:rsid w:val="00BF2119"/>
    <w:rsid w:val="00BF2389"/>
    <w:rsid w:val="00BF2A97"/>
    <w:rsid w:val="00BF2B4D"/>
    <w:rsid w:val="00BF31D2"/>
    <w:rsid w:val="00BF3575"/>
    <w:rsid w:val="00BF48EC"/>
    <w:rsid w:val="00BF4ADA"/>
    <w:rsid w:val="00BF5129"/>
    <w:rsid w:val="00BF57F6"/>
    <w:rsid w:val="00BF582F"/>
    <w:rsid w:val="00BF5AF5"/>
    <w:rsid w:val="00BF5BFE"/>
    <w:rsid w:val="00BF64C6"/>
    <w:rsid w:val="00BF6E10"/>
    <w:rsid w:val="00BF6FE5"/>
    <w:rsid w:val="00BF7B15"/>
    <w:rsid w:val="00BF7CA2"/>
    <w:rsid w:val="00BF7CDA"/>
    <w:rsid w:val="00BF7D04"/>
    <w:rsid w:val="00C0061C"/>
    <w:rsid w:val="00C00A21"/>
    <w:rsid w:val="00C00E4F"/>
    <w:rsid w:val="00C00EE7"/>
    <w:rsid w:val="00C014C1"/>
    <w:rsid w:val="00C0178F"/>
    <w:rsid w:val="00C01965"/>
    <w:rsid w:val="00C01E57"/>
    <w:rsid w:val="00C01E6D"/>
    <w:rsid w:val="00C02C21"/>
    <w:rsid w:val="00C02E05"/>
    <w:rsid w:val="00C03133"/>
    <w:rsid w:val="00C03491"/>
    <w:rsid w:val="00C0376C"/>
    <w:rsid w:val="00C039D1"/>
    <w:rsid w:val="00C03A57"/>
    <w:rsid w:val="00C0405C"/>
    <w:rsid w:val="00C04135"/>
    <w:rsid w:val="00C0416E"/>
    <w:rsid w:val="00C04193"/>
    <w:rsid w:val="00C042B5"/>
    <w:rsid w:val="00C04FB6"/>
    <w:rsid w:val="00C05103"/>
    <w:rsid w:val="00C0510C"/>
    <w:rsid w:val="00C05149"/>
    <w:rsid w:val="00C0521F"/>
    <w:rsid w:val="00C054CB"/>
    <w:rsid w:val="00C05966"/>
    <w:rsid w:val="00C063DD"/>
    <w:rsid w:val="00C0650C"/>
    <w:rsid w:val="00C065A1"/>
    <w:rsid w:val="00C06B98"/>
    <w:rsid w:val="00C06BF6"/>
    <w:rsid w:val="00C06CA6"/>
    <w:rsid w:val="00C074AC"/>
    <w:rsid w:val="00C0779A"/>
    <w:rsid w:val="00C0785F"/>
    <w:rsid w:val="00C07868"/>
    <w:rsid w:val="00C07F50"/>
    <w:rsid w:val="00C07F71"/>
    <w:rsid w:val="00C07F76"/>
    <w:rsid w:val="00C10223"/>
    <w:rsid w:val="00C109FF"/>
    <w:rsid w:val="00C10ACC"/>
    <w:rsid w:val="00C10AFA"/>
    <w:rsid w:val="00C10D6C"/>
    <w:rsid w:val="00C10F5E"/>
    <w:rsid w:val="00C10FE3"/>
    <w:rsid w:val="00C1112E"/>
    <w:rsid w:val="00C1119A"/>
    <w:rsid w:val="00C113E8"/>
    <w:rsid w:val="00C1148B"/>
    <w:rsid w:val="00C116EF"/>
    <w:rsid w:val="00C11CB4"/>
    <w:rsid w:val="00C123C2"/>
    <w:rsid w:val="00C12662"/>
    <w:rsid w:val="00C1310D"/>
    <w:rsid w:val="00C133AF"/>
    <w:rsid w:val="00C13788"/>
    <w:rsid w:val="00C137FA"/>
    <w:rsid w:val="00C13A51"/>
    <w:rsid w:val="00C13B25"/>
    <w:rsid w:val="00C13F2E"/>
    <w:rsid w:val="00C1401A"/>
    <w:rsid w:val="00C14556"/>
    <w:rsid w:val="00C14623"/>
    <w:rsid w:val="00C14BD9"/>
    <w:rsid w:val="00C14C58"/>
    <w:rsid w:val="00C14E0E"/>
    <w:rsid w:val="00C15325"/>
    <w:rsid w:val="00C153AB"/>
    <w:rsid w:val="00C157B2"/>
    <w:rsid w:val="00C158EA"/>
    <w:rsid w:val="00C15B45"/>
    <w:rsid w:val="00C15E1D"/>
    <w:rsid w:val="00C1661E"/>
    <w:rsid w:val="00C16D42"/>
    <w:rsid w:val="00C16DB2"/>
    <w:rsid w:val="00C16F92"/>
    <w:rsid w:val="00C17085"/>
    <w:rsid w:val="00C171B6"/>
    <w:rsid w:val="00C17469"/>
    <w:rsid w:val="00C1778A"/>
    <w:rsid w:val="00C2093B"/>
    <w:rsid w:val="00C21049"/>
    <w:rsid w:val="00C210DE"/>
    <w:rsid w:val="00C2190F"/>
    <w:rsid w:val="00C21A68"/>
    <w:rsid w:val="00C22116"/>
    <w:rsid w:val="00C2266B"/>
    <w:rsid w:val="00C22A5D"/>
    <w:rsid w:val="00C23080"/>
    <w:rsid w:val="00C23247"/>
    <w:rsid w:val="00C23A11"/>
    <w:rsid w:val="00C23EAE"/>
    <w:rsid w:val="00C24875"/>
    <w:rsid w:val="00C24963"/>
    <w:rsid w:val="00C24C2B"/>
    <w:rsid w:val="00C25589"/>
    <w:rsid w:val="00C25ABF"/>
    <w:rsid w:val="00C25F36"/>
    <w:rsid w:val="00C2657A"/>
    <w:rsid w:val="00C26A8E"/>
    <w:rsid w:val="00C26BCF"/>
    <w:rsid w:val="00C273EE"/>
    <w:rsid w:val="00C27D20"/>
    <w:rsid w:val="00C27E57"/>
    <w:rsid w:val="00C30018"/>
    <w:rsid w:val="00C300C5"/>
    <w:rsid w:val="00C311B8"/>
    <w:rsid w:val="00C31530"/>
    <w:rsid w:val="00C31643"/>
    <w:rsid w:val="00C3180F"/>
    <w:rsid w:val="00C319ED"/>
    <w:rsid w:val="00C31BC2"/>
    <w:rsid w:val="00C31C3F"/>
    <w:rsid w:val="00C31CDE"/>
    <w:rsid w:val="00C31E57"/>
    <w:rsid w:val="00C3271E"/>
    <w:rsid w:val="00C32C99"/>
    <w:rsid w:val="00C32E1F"/>
    <w:rsid w:val="00C33079"/>
    <w:rsid w:val="00C33122"/>
    <w:rsid w:val="00C33A42"/>
    <w:rsid w:val="00C34CC0"/>
    <w:rsid w:val="00C34D43"/>
    <w:rsid w:val="00C34F11"/>
    <w:rsid w:val="00C3558A"/>
    <w:rsid w:val="00C355F6"/>
    <w:rsid w:val="00C358FC"/>
    <w:rsid w:val="00C36386"/>
    <w:rsid w:val="00C36387"/>
    <w:rsid w:val="00C36564"/>
    <w:rsid w:val="00C36713"/>
    <w:rsid w:val="00C36B8D"/>
    <w:rsid w:val="00C36FD0"/>
    <w:rsid w:val="00C371D0"/>
    <w:rsid w:val="00C37BC5"/>
    <w:rsid w:val="00C37C7A"/>
    <w:rsid w:val="00C37EC9"/>
    <w:rsid w:val="00C401EB"/>
    <w:rsid w:val="00C4032B"/>
    <w:rsid w:val="00C40943"/>
    <w:rsid w:val="00C40B9B"/>
    <w:rsid w:val="00C40FCB"/>
    <w:rsid w:val="00C41599"/>
    <w:rsid w:val="00C416E0"/>
    <w:rsid w:val="00C41A16"/>
    <w:rsid w:val="00C41D09"/>
    <w:rsid w:val="00C42159"/>
    <w:rsid w:val="00C422C5"/>
    <w:rsid w:val="00C4258A"/>
    <w:rsid w:val="00C4272D"/>
    <w:rsid w:val="00C428E7"/>
    <w:rsid w:val="00C43F5F"/>
    <w:rsid w:val="00C444CC"/>
    <w:rsid w:val="00C44802"/>
    <w:rsid w:val="00C44E5C"/>
    <w:rsid w:val="00C44F11"/>
    <w:rsid w:val="00C44F88"/>
    <w:rsid w:val="00C452F5"/>
    <w:rsid w:val="00C45793"/>
    <w:rsid w:val="00C45A83"/>
    <w:rsid w:val="00C45DF1"/>
    <w:rsid w:val="00C4605F"/>
    <w:rsid w:val="00C46615"/>
    <w:rsid w:val="00C466EA"/>
    <w:rsid w:val="00C46B83"/>
    <w:rsid w:val="00C4710D"/>
    <w:rsid w:val="00C475B8"/>
    <w:rsid w:val="00C4769C"/>
    <w:rsid w:val="00C47EC4"/>
    <w:rsid w:val="00C500BD"/>
    <w:rsid w:val="00C50249"/>
    <w:rsid w:val="00C50566"/>
    <w:rsid w:val="00C50578"/>
    <w:rsid w:val="00C505F8"/>
    <w:rsid w:val="00C508BC"/>
    <w:rsid w:val="00C50B48"/>
    <w:rsid w:val="00C50CB1"/>
    <w:rsid w:val="00C50EBF"/>
    <w:rsid w:val="00C51055"/>
    <w:rsid w:val="00C51295"/>
    <w:rsid w:val="00C51614"/>
    <w:rsid w:val="00C5166F"/>
    <w:rsid w:val="00C5173D"/>
    <w:rsid w:val="00C51E71"/>
    <w:rsid w:val="00C52425"/>
    <w:rsid w:val="00C52769"/>
    <w:rsid w:val="00C52B25"/>
    <w:rsid w:val="00C52BD2"/>
    <w:rsid w:val="00C52F2E"/>
    <w:rsid w:val="00C52FB7"/>
    <w:rsid w:val="00C5374F"/>
    <w:rsid w:val="00C53ADF"/>
    <w:rsid w:val="00C53DBE"/>
    <w:rsid w:val="00C53F60"/>
    <w:rsid w:val="00C5468B"/>
    <w:rsid w:val="00C54FE6"/>
    <w:rsid w:val="00C552A6"/>
    <w:rsid w:val="00C5530E"/>
    <w:rsid w:val="00C556C1"/>
    <w:rsid w:val="00C55DCF"/>
    <w:rsid w:val="00C55DF8"/>
    <w:rsid w:val="00C55E40"/>
    <w:rsid w:val="00C5682E"/>
    <w:rsid w:val="00C56AA2"/>
    <w:rsid w:val="00C56CAA"/>
    <w:rsid w:val="00C56EDE"/>
    <w:rsid w:val="00C574FC"/>
    <w:rsid w:val="00C575E6"/>
    <w:rsid w:val="00C60651"/>
    <w:rsid w:val="00C606B3"/>
    <w:rsid w:val="00C608C4"/>
    <w:rsid w:val="00C60BD0"/>
    <w:rsid w:val="00C60C4C"/>
    <w:rsid w:val="00C60E65"/>
    <w:rsid w:val="00C60F8B"/>
    <w:rsid w:val="00C6160D"/>
    <w:rsid w:val="00C61910"/>
    <w:rsid w:val="00C61999"/>
    <w:rsid w:val="00C6200C"/>
    <w:rsid w:val="00C620F0"/>
    <w:rsid w:val="00C62156"/>
    <w:rsid w:val="00C621EA"/>
    <w:rsid w:val="00C62925"/>
    <w:rsid w:val="00C62DEA"/>
    <w:rsid w:val="00C63445"/>
    <w:rsid w:val="00C635E1"/>
    <w:rsid w:val="00C6396E"/>
    <w:rsid w:val="00C63CD3"/>
    <w:rsid w:val="00C63E4A"/>
    <w:rsid w:val="00C64676"/>
    <w:rsid w:val="00C648DE"/>
    <w:rsid w:val="00C64A96"/>
    <w:rsid w:val="00C65332"/>
    <w:rsid w:val="00C6581F"/>
    <w:rsid w:val="00C65BE3"/>
    <w:rsid w:val="00C66205"/>
    <w:rsid w:val="00C6623E"/>
    <w:rsid w:val="00C664C1"/>
    <w:rsid w:val="00C66683"/>
    <w:rsid w:val="00C666AA"/>
    <w:rsid w:val="00C66ACE"/>
    <w:rsid w:val="00C671B3"/>
    <w:rsid w:val="00C6747D"/>
    <w:rsid w:val="00C6760D"/>
    <w:rsid w:val="00C6786A"/>
    <w:rsid w:val="00C67BB4"/>
    <w:rsid w:val="00C67E80"/>
    <w:rsid w:val="00C67F00"/>
    <w:rsid w:val="00C67F55"/>
    <w:rsid w:val="00C7002E"/>
    <w:rsid w:val="00C70251"/>
    <w:rsid w:val="00C704B8"/>
    <w:rsid w:val="00C705D7"/>
    <w:rsid w:val="00C706C7"/>
    <w:rsid w:val="00C70763"/>
    <w:rsid w:val="00C70833"/>
    <w:rsid w:val="00C708A5"/>
    <w:rsid w:val="00C70AE3"/>
    <w:rsid w:val="00C70E86"/>
    <w:rsid w:val="00C71330"/>
    <w:rsid w:val="00C715DA"/>
    <w:rsid w:val="00C71A7A"/>
    <w:rsid w:val="00C71AC6"/>
    <w:rsid w:val="00C72047"/>
    <w:rsid w:val="00C720C5"/>
    <w:rsid w:val="00C723F8"/>
    <w:rsid w:val="00C726CD"/>
    <w:rsid w:val="00C729F1"/>
    <w:rsid w:val="00C730BE"/>
    <w:rsid w:val="00C73B1E"/>
    <w:rsid w:val="00C73E00"/>
    <w:rsid w:val="00C74426"/>
    <w:rsid w:val="00C7546B"/>
    <w:rsid w:val="00C75727"/>
    <w:rsid w:val="00C75BC1"/>
    <w:rsid w:val="00C75D34"/>
    <w:rsid w:val="00C76015"/>
    <w:rsid w:val="00C76A4E"/>
    <w:rsid w:val="00C76CEE"/>
    <w:rsid w:val="00C76D79"/>
    <w:rsid w:val="00C76F3C"/>
    <w:rsid w:val="00C772AD"/>
    <w:rsid w:val="00C775E2"/>
    <w:rsid w:val="00C77E01"/>
    <w:rsid w:val="00C77F3E"/>
    <w:rsid w:val="00C77FE9"/>
    <w:rsid w:val="00C80126"/>
    <w:rsid w:val="00C80BB0"/>
    <w:rsid w:val="00C814D1"/>
    <w:rsid w:val="00C81638"/>
    <w:rsid w:val="00C818A1"/>
    <w:rsid w:val="00C819AC"/>
    <w:rsid w:val="00C81BB5"/>
    <w:rsid w:val="00C81CD1"/>
    <w:rsid w:val="00C824D5"/>
    <w:rsid w:val="00C825E1"/>
    <w:rsid w:val="00C82E7E"/>
    <w:rsid w:val="00C833CB"/>
    <w:rsid w:val="00C8345F"/>
    <w:rsid w:val="00C836BE"/>
    <w:rsid w:val="00C8381D"/>
    <w:rsid w:val="00C83915"/>
    <w:rsid w:val="00C83B25"/>
    <w:rsid w:val="00C8400C"/>
    <w:rsid w:val="00C8405E"/>
    <w:rsid w:val="00C846B4"/>
    <w:rsid w:val="00C84874"/>
    <w:rsid w:val="00C848C6"/>
    <w:rsid w:val="00C8491F"/>
    <w:rsid w:val="00C84EA3"/>
    <w:rsid w:val="00C851A4"/>
    <w:rsid w:val="00C853A0"/>
    <w:rsid w:val="00C857D6"/>
    <w:rsid w:val="00C867BD"/>
    <w:rsid w:val="00C868DF"/>
    <w:rsid w:val="00C86B3D"/>
    <w:rsid w:val="00C86C7C"/>
    <w:rsid w:val="00C86D82"/>
    <w:rsid w:val="00C87C5C"/>
    <w:rsid w:val="00C87E6F"/>
    <w:rsid w:val="00C9036B"/>
    <w:rsid w:val="00C9070B"/>
    <w:rsid w:val="00C90B8A"/>
    <w:rsid w:val="00C90E49"/>
    <w:rsid w:val="00C90F26"/>
    <w:rsid w:val="00C90F37"/>
    <w:rsid w:val="00C91254"/>
    <w:rsid w:val="00C91646"/>
    <w:rsid w:val="00C91AED"/>
    <w:rsid w:val="00C9200A"/>
    <w:rsid w:val="00C9224C"/>
    <w:rsid w:val="00C9282C"/>
    <w:rsid w:val="00C92940"/>
    <w:rsid w:val="00C92C8E"/>
    <w:rsid w:val="00C92DD1"/>
    <w:rsid w:val="00C9326E"/>
    <w:rsid w:val="00C9362B"/>
    <w:rsid w:val="00C936FD"/>
    <w:rsid w:val="00C9372D"/>
    <w:rsid w:val="00C93919"/>
    <w:rsid w:val="00C93A17"/>
    <w:rsid w:val="00C93A92"/>
    <w:rsid w:val="00C93BBE"/>
    <w:rsid w:val="00C93F7E"/>
    <w:rsid w:val="00C9440A"/>
    <w:rsid w:val="00C94433"/>
    <w:rsid w:val="00C94529"/>
    <w:rsid w:val="00C948DA"/>
    <w:rsid w:val="00C949B0"/>
    <w:rsid w:val="00C94B58"/>
    <w:rsid w:val="00C94CAF"/>
    <w:rsid w:val="00C952B6"/>
    <w:rsid w:val="00C952C7"/>
    <w:rsid w:val="00C954D3"/>
    <w:rsid w:val="00C9580B"/>
    <w:rsid w:val="00C95BBB"/>
    <w:rsid w:val="00C95BD4"/>
    <w:rsid w:val="00C95C51"/>
    <w:rsid w:val="00C960E6"/>
    <w:rsid w:val="00C961F6"/>
    <w:rsid w:val="00C962B8"/>
    <w:rsid w:val="00C9637B"/>
    <w:rsid w:val="00C96605"/>
    <w:rsid w:val="00C96769"/>
    <w:rsid w:val="00C96920"/>
    <w:rsid w:val="00C9788F"/>
    <w:rsid w:val="00C97A35"/>
    <w:rsid w:val="00C97D70"/>
    <w:rsid w:val="00C97E0D"/>
    <w:rsid w:val="00CA01C8"/>
    <w:rsid w:val="00CA06C5"/>
    <w:rsid w:val="00CA07C2"/>
    <w:rsid w:val="00CA0D62"/>
    <w:rsid w:val="00CA0E2F"/>
    <w:rsid w:val="00CA0F1B"/>
    <w:rsid w:val="00CA0F6E"/>
    <w:rsid w:val="00CA109B"/>
    <w:rsid w:val="00CA1886"/>
    <w:rsid w:val="00CA1A41"/>
    <w:rsid w:val="00CA1A56"/>
    <w:rsid w:val="00CA1D7D"/>
    <w:rsid w:val="00CA1E56"/>
    <w:rsid w:val="00CA1FB5"/>
    <w:rsid w:val="00CA21EF"/>
    <w:rsid w:val="00CA286D"/>
    <w:rsid w:val="00CA2A95"/>
    <w:rsid w:val="00CA2AA6"/>
    <w:rsid w:val="00CA2B0A"/>
    <w:rsid w:val="00CA2BAC"/>
    <w:rsid w:val="00CA2BF2"/>
    <w:rsid w:val="00CA31FE"/>
    <w:rsid w:val="00CA4CA5"/>
    <w:rsid w:val="00CA53FC"/>
    <w:rsid w:val="00CA598B"/>
    <w:rsid w:val="00CA5C9B"/>
    <w:rsid w:val="00CA5E19"/>
    <w:rsid w:val="00CA617D"/>
    <w:rsid w:val="00CA64F4"/>
    <w:rsid w:val="00CA67D6"/>
    <w:rsid w:val="00CA6977"/>
    <w:rsid w:val="00CA6FC6"/>
    <w:rsid w:val="00CA7393"/>
    <w:rsid w:val="00CA7EC1"/>
    <w:rsid w:val="00CB0464"/>
    <w:rsid w:val="00CB0DC0"/>
    <w:rsid w:val="00CB113A"/>
    <w:rsid w:val="00CB150D"/>
    <w:rsid w:val="00CB179A"/>
    <w:rsid w:val="00CB1C34"/>
    <w:rsid w:val="00CB1D8E"/>
    <w:rsid w:val="00CB20AD"/>
    <w:rsid w:val="00CB236B"/>
    <w:rsid w:val="00CB2407"/>
    <w:rsid w:val="00CB2538"/>
    <w:rsid w:val="00CB253A"/>
    <w:rsid w:val="00CB278B"/>
    <w:rsid w:val="00CB2950"/>
    <w:rsid w:val="00CB2B2A"/>
    <w:rsid w:val="00CB2C40"/>
    <w:rsid w:val="00CB2E2D"/>
    <w:rsid w:val="00CB3914"/>
    <w:rsid w:val="00CB3C2F"/>
    <w:rsid w:val="00CB5111"/>
    <w:rsid w:val="00CB564D"/>
    <w:rsid w:val="00CB5720"/>
    <w:rsid w:val="00CB5940"/>
    <w:rsid w:val="00CB5E41"/>
    <w:rsid w:val="00CB6251"/>
    <w:rsid w:val="00CB6922"/>
    <w:rsid w:val="00CB6BF2"/>
    <w:rsid w:val="00CB6C88"/>
    <w:rsid w:val="00CB6DEA"/>
    <w:rsid w:val="00CB732D"/>
    <w:rsid w:val="00CB79B1"/>
    <w:rsid w:val="00CC0020"/>
    <w:rsid w:val="00CC0241"/>
    <w:rsid w:val="00CC02B8"/>
    <w:rsid w:val="00CC0717"/>
    <w:rsid w:val="00CC0B88"/>
    <w:rsid w:val="00CC0D4A"/>
    <w:rsid w:val="00CC0FA1"/>
    <w:rsid w:val="00CC1365"/>
    <w:rsid w:val="00CC1A11"/>
    <w:rsid w:val="00CC238F"/>
    <w:rsid w:val="00CC2513"/>
    <w:rsid w:val="00CC2FAA"/>
    <w:rsid w:val="00CC3185"/>
    <w:rsid w:val="00CC3205"/>
    <w:rsid w:val="00CC3A81"/>
    <w:rsid w:val="00CC41EB"/>
    <w:rsid w:val="00CC45ED"/>
    <w:rsid w:val="00CC50C2"/>
    <w:rsid w:val="00CC5425"/>
    <w:rsid w:val="00CC5464"/>
    <w:rsid w:val="00CC5643"/>
    <w:rsid w:val="00CC5D60"/>
    <w:rsid w:val="00CC5D7D"/>
    <w:rsid w:val="00CC6487"/>
    <w:rsid w:val="00CC66C5"/>
    <w:rsid w:val="00CC6930"/>
    <w:rsid w:val="00CC70A7"/>
    <w:rsid w:val="00CC727B"/>
    <w:rsid w:val="00CC739D"/>
    <w:rsid w:val="00CC7798"/>
    <w:rsid w:val="00CC78C0"/>
    <w:rsid w:val="00CD07B0"/>
    <w:rsid w:val="00CD0AA5"/>
    <w:rsid w:val="00CD0B57"/>
    <w:rsid w:val="00CD126C"/>
    <w:rsid w:val="00CD12E2"/>
    <w:rsid w:val="00CD139F"/>
    <w:rsid w:val="00CD13DD"/>
    <w:rsid w:val="00CD1564"/>
    <w:rsid w:val="00CD1654"/>
    <w:rsid w:val="00CD18C3"/>
    <w:rsid w:val="00CD18D1"/>
    <w:rsid w:val="00CD2118"/>
    <w:rsid w:val="00CD2411"/>
    <w:rsid w:val="00CD32F6"/>
    <w:rsid w:val="00CD35DB"/>
    <w:rsid w:val="00CD3F2F"/>
    <w:rsid w:val="00CD3F59"/>
    <w:rsid w:val="00CD44C1"/>
    <w:rsid w:val="00CD458A"/>
    <w:rsid w:val="00CD4B73"/>
    <w:rsid w:val="00CD4C59"/>
    <w:rsid w:val="00CD5B1D"/>
    <w:rsid w:val="00CD5BB0"/>
    <w:rsid w:val="00CD5D35"/>
    <w:rsid w:val="00CD5D37"/>
    <w:rsid w:val="00CD5DBB"/>
    <w:rsid w:val="00CD613C"/>
    <w:rsid w:val="00CD6287"/>
    <w:rsid w:val="00CD64F6"/>
    <w:rsid w:val="00CD6859"/>
    <w:rsid w:val="00CD6CE5"/>
    <w:rsid w:val="00CD6EB5"/>
    <w:rsid w:val="00CD6F8A"/>
    <w:rsid w:val="00CD705C"/>
    <w:rsid w:val="00CD70FD"/>
    <w:rsid w:val="00CD74B0"/>
    <w:rsid w:val="00CD7502"/>
    <w:rsid w:val="00CD75F4"/>
    <w:rsid w:val="00CD7660"/>
    <w:rsid w:val="00CD79E4"/>
    <w:rsid w:val="00CD7D27"/>
    <w:rsid w:val="00CD7F08"/>
    <w:rsid w:val="00CE0890"/>
    <w:rsid w:val="00CE0B32"/>
    <w:rsid w:val="00CE156B"/>
    <w:rsid w:val="00CE1B62"/>
    <w:rsid w:val="00CE1F03"/>
    <w:rsid w:val="00CE220D"/>
    <w:rsid w:val="00CE2894"/>
    <w:rsid w:val="00CE2CA1"/>
    <w:rsid w:val="00CE2DE5"/>
    <w:rsid w:val="00CE2E1A"/>
    <w:rsid w:val="00CE2FF1"/>
    <w:rsid w:val="00CE3932"/>
    <w:rsid w:val="00CE3B11"/>
    <w:rsid w:val="00CE3ED1"/>
    <w:rsid w:val="00CE5000"/>
    <w:rsid w:val="00CE5573"/>
    <w:rsid w:val="00CE56B6"/>
    <w:rsid w:val="00CE5704"/>
    <w:rsid w:val="00CE5975"/>
    <w:rsid w:val="00CE59C7"/>
    <w:rsid w:val="00CE5AD1"/>
    <w:rsid w:val="00CE5FAA"/>
    <w:rsid w:val="00CE618B"/>
    <w:rsid w:val="00CE618F"/>
    <w:rsid w:val="00CE65E8"/>
    <w:rsid w:val="00CE696F"/>
    <w:rsid w:val="00CE699D"/>
    <w:rsid w:val="00CE6F73"/>
    <w:rsid w:val="00CE7237"/>
    <w:rsid w:val="00CE73A3"/>
    <w:rsid w:val="00CE73DC"/>
    <w:rsid w:val="00CE7596"/>
    <w:rsid w:val="00CE7BFC"/>
    <w:rsid w:val="00CE7D90"/>
    <w:rsid w:val="00CE7DCF"/>
    <w:rsid w:val="00CF0113"/>
    <w:rsid w:val="00CF06EB"/>
    <w:rsid w:val="00CF09A9"/>
    <w:rsid w:val="00CF0A6C"/>
    <w:rsid w:val="00CF0B92"/>
    <w:rsid w:val="00CF0D10"/>
    <w:rsid w:val="00CF0D68"/>
    <w:rsid w:val="00CF102D"/>
    <w:rsid w:val="00CF13A4"/>
    <w:rsid w:val="00CF1594"/>
    <w:rsid w:val="00CF162C"/>
    <w:rsid w:val="00CF163A"/>
    <w:rsid w:val="00CF16A8"/>
    <w:rsid w:val="00CF1A26"/>
    <w:rsid w:val="00CF1DB3"/>
    <w:rsid w:val="00CF2338"/>
    <w:rsid w:val="00CF2404"/>
    <w:rsid w:val="00CF26A5"/>
    <w:rsid w:val="00CF2E77"/>
    <w:rsid w:val="00CF2F22"/>
    <w:rsid w:val="00CF34EE"/>
    <w:rsid w:val="00CF4047"/>
    <w:rsid w:val="00CF416F"/>
    <w:rsid w:val="00CF5521"/>
    <w:rsid w:val="00CF569C"/>
    <w:rsid w:val="00CF58EE"/>
    <w:rsid w:val="00CF59D2"/>
    <w:rsid w:val="00CF5C40"/>
    <w:rsid w:val="00CF5F40"/>
    <w:rsid w:val="00CF6135"/>
    <w:rsid w:val="00CF66A1"/>
    <w:rsid w:val="00CF67D9"/>
    <w:rsid w:val="00CF6ED3"/>
    <w:rsid w:val="00CF6F6B"/>
    <w:rsid w:val="00CF7015"/>
    <w:rsid w:val="00CF72CC"/>
    <w:rsid w:val="00CF780B"/>
    <w:rsid w:val="00CF7FA2"/>
    <w:rsid w:val="00CF7FC0"/>
    <w:rsid w:val="00D000F6"/>
    <w:rsid w:val="00D00316"/>
    <w:rsid w:val="00D003FC"/>
    <w:rsid w:val="00D00CF1"/>
    <w:rsid w:val="00D00FA0"/>
    <w:rsid w:val="00D01567"/>
    <w:rsid w:val="00D0165E"/>
    <w:rsid w:val="00D0188C"/>
    <w:rsid w:val="00D01993"/>
    <w:rsid w:val="00D01C63"/>
    <w:rsid w:val="00D024FB"/>
    <w:rsid w:val="00D02821"/>
    <w:rsid w:val="00D02B03"/>
    <w:rsid w:val="00D02D34"/>
    <w:rsid w:val="00D030C6"/>
    <w:rsid w:val="00D03157"/>
    <w:rsid w:val="00D035FE"/>
    <w:rsid w:val="00D03648"/>
    <w:rsid w:val="00D03A62"/>
    <w:rsid w:val="00D03E02"/>
    <w:rsid w:val="00D046C7"/>
    <w:rsid w:val="00D04BCB"/>
    <w:rsid w:val="00D04CBC"/>
    <w:rsid w:val="00D04E92"/>
    <w:rsid w:val="00D0535F"/>
    <w:rsid w:val="00D0573D"/>
    <w:rsid w:val="00D05815"/>
    <w:rsid w:val="00D058D1"/>
    <w:rsid w:val="00D05BCF"/>
    <w:rsid w:val="00D06398"/>
    <w:rsid w:val="00D063ED"/>
    <w:rsid w:val="00D06A0C"/>
    <w:rsid w:val="00D06BBC"/>
    <w:rsid w:val="00D0730A"/>
    <w:rsid w:val="00D07C4E"/>
    <w:rsid w:val="00D1029C"/>
    <w:rsid w:val="00D107F7"/>
    <w:rsid w:val="00D10855"/>
    <w:rsid w:val="00D109BC"/>
    <w:rsid w:val="00D10A19"/>
    <w:rsid w:val="00D10C07"/>
    <w:rsid w:val="00D10C08"/>
    <w:rsid w:val="00D10C1D"/>
    <w:rsid w:val="00D12447"/>
    <w:rsid w:val="00D125B6"/>
    <w:rsid w:val="00D125DF"/>
    <w:rsid w:val="00D128A0"/>
    <w:rsid w:val="00D1346D"/>
    <w:rsid w:val="00D13860"/>
    <w:rsid w:val="00D138CF"/>
    <w:rsid w:val="00D13959"/>
    <w:rsid w:val="00D13E54"/>
    <w:rsid w:val="00D14084"/>
    <w:rsid w:val="00D14759"/>
    <w:rsid w:val="00D147DD"/>
    <w:rsid w:val="00D14FDF"/>
    <w:rsid w:val="00D156D5"/>
    <w:rsid w:val="00D1581A"/>
    <w:rsid w:val="00D15979"/>
    <w:rsid w:val="00D15D0B"/>
    <w:rsid w:val="00D16E4C"/>
    <w:rsid w:val="00D17B40"/>
    <w:rsid w:val="00D17DA0"/>
    <w:rsid w:val="00D202D6"/>
    <w:rsid w:val="00D20381"/>
    <w:rsid w:val="00D2066C"/>
    <w:rsid w:val="00D20A24"/>
    <w:rsid w:val="00D20B93"/>
    <w:rsid w:val="00D2121D"/>
    <w:rsid w:val="00D213AA"/>
    <w:rsid w:val="00D214C9"/>
    <w:rsid w:val="00D21C53"/>
    <w:rsid w:val="00D21D91"/>
    <w:rsid w:val="00D21F50"/>
    <w:rsid w:val="00D21F9E"/>
    <w:rsid w:val="00D220BF"/>
    <w:rsid w:val="00D221FF"/>
    <w:rsid w:val="00D22BED"/>
    <w:rsid w:val="00D22ECB"/>
    <w:rsid w:val="00D231E9"/>
    <w:rsid w:val="00D233F2"/>
    <w:rsid w:val="00D2366A"/>
    <w:rsid w:val="00D23816"/>
    <w:rsid w:val="00D238D7"/>
    <w:rsid w:val="00D238E4"/>
    <w:rsid w:val="00D2397E"/>
    <w:rsid w:val="00D23F1D"/>
    <w:rsid w:val="00D23FE4"/>
    <w:rsid w:val="00D24442"/>
    <w:rsid w:val="00D24BC6"/>
    <w:rsid w:val="00D250C0"/>
    <w:rsid w:val="00D250E4"/>
    <w:rsid w:val="00D25BE4"/>
    <w:rsid w:val="00D25C35"/>
    <w:rsid w:val="00D25D8C"/>
    <w:rsid w:val="00D26113"/>
    <w:rsid w:val="00D2650A"/>
    <w:rsid w:val="00D26582"/>
    <w:rsid w:val="00D26D5E"/>
    <w:rsid w:val="00D26F34"/>
    <w:rsid w:val="00D26F6F"/>
    <w:rsid w:val="00D27122"/>
    <w:rsid w:val="00D27448"/>
    <w:rsid w:val="00D27CA1"/>
    <w:rsid w:val="00D30182"/>
    <w:rsid w:val="00D3085F"/>
    <w:rsid w:val="00D309FA"/>
    <w:rsid w:val="00D313AD"/>
    <w:rsid w:val="00D313C5"/>
    <w:rsid w:val="00D31485"/>
    <w:rsid w:val="00D3167B"/>
    <w:rsid w:val="00D31C3A"/>
    <w:rsid w:val="00D31EBB"/>
    <w:rsid w:val="00D31FD9"/>
    <w:rsid w:val="00D325AF"/>
    <w:rsid w:val="00D3275E"/>
    <w:rsid w:val="00D32D71"/>
    <w:rsid w:val="00D32E19"/>
    <w:rsid w:val="00D32E64"/>
    <w:rsid w:val="00D3323E"/>
    <w:rsid w:val="00D334D6"/>
    <w:rsid w:val="00D33618"/>
    <w:rsid w:val="00D33B73"/>
    <w:rsid w:val="00D33D9B"/>
    <w:rsid w:val="00D33FB6"/>
    <w:rsid w:val="00D3427D"/>
    <w:rsid w:val="00D34322"/>
    <w:rsid w:val="00D3462D"/>
    <w:rsid w:val="00D3464D"/>
    <w:rsid w:val="00D34653"/>
    <w:rsid w:val="00D3469F"/>
    <w:rsid w:val="00D34A85"/>
    <w:rsid w:val="00D34D22"/>
    <w:rsid w:val="00D34EBD"/>
    <w:rsid w:val="00D35318"/>
    <w:rsid w:val="00D3551C"/>
    <w:rsid w:val="00D35823"/>
    <w:rsid w:val="00D35C0E"/>
    <w:rsid w:val="00D35D78"/>
    <w:rsid w:val="00D35F4D"/>
    <w:rsid w:val="00D3624F"/>
    <w:rsid w:val="00D362AB"/>
    <w:rsid w:val="00D3682E"/>
    <w:rsid w:val="00D37139"/>
    <w:rsid w:val="00D377B0"/>
    <w:rsid w:val="00D37ED8"/>
    <w:rsid w:val="00D37FEE"/>
    <w:rsid w:val="00D40009"/>
    <w:rsid w:val="00D40472"/>
    <w:rsid w:val="00D4058A"/>
    <w:rsid w:val="00D4060E"/>
    <w:rsid w:val="00D40C33"/>
    <w:rsid w:val="00D40F23"/>
    <w:rsid w:val="00D40FAF"/>
    <w:rsid w:val="00D4152C"/>
    <w:rsid w:val="00D416C7"/>
    <w:rsid w:val="00D41D54"/>
    <w:rsid w:val="00D41D9E"/>
    <w:rsid w:val="00D41F39"/>
    <w:rsid w:val="00D427EF"/>
    <w:rsid w:val="00D42842"/>
    <w:rsid w:val="00D42A7B"/>
    <w:rsid w:val="00D42F5D"/>
    <w:rsid w:val="00D4342F"/>
    <w:rsid w:val="00D43878"/>
    <w:rsid w:val="00D43FE7"/>
    <w:rsid w:val="00D443AF"/>
    <w:rsid w:val="00D4449E"/>
    <w:rsid w:val="00D444E7"/>
    <w:rsid w:val="00D44543"/>
    <w:rsid w:val="00D44E45"/>
    <w:rsid w:val="00D45966"/>
    <w:rsid w:val="00D45A5B"/>
    <w:rsid w:val="00D45C44"/>
    <w:rsid w:val="00D46121"/>
    <w:rsid w:val="00D46292"/>
    <w:rsid w:val="00D46677"/>
    <w:rsid w:val="00D4682A"/>
    <w:rsid w:val="00D46DE7"/>
    <w:rsid w:val="00D46E0B"/>
    <w:rsid w:val="00D46E13"/>
    <w:rsid w:val="00D46E7F"/>
    <w:rsid w:val="00D4707D"/>
    <w:rsid w:val="00D478EF"/>
    <w:rsid w:val="00D500C6"/>
    <w:rsid w:val="00D502C6"/>
    <w:rsid w:val="00D511AA"/>
    <w:rsid w:val="00D51734"/>
    <w:rsid w:val="00D5184D"/>
    <w:rsid w:val="00D52761"/>
    <w:rsid w:val="00D52833"/>
    <w:rsid w:val="00D52D41"/>
    <w:rsid w:val="00D52E09"/>
    <w:rsid w:val="00D52E63"/>
    <w:rsid w:val="00D52E70"/>
    <w:rsid w:val="00D5438E"/>
    <w:rsid w:val="00D549EE"/>
    <w:rsid w:val="00D54F1F"/>
    <w:rsid w:val="00D55C5B"/>
    <w:rsid w:val="00D55D3B"/>
    <w:rsid w:val="00D5606A"/>
    <w:rsid w:val="00D56159"/>
    <w:rsid w:val="00D56434"/>
    <w:rsid w:val="00D569A8"/>
    <w:rsid w:val="00D56C44"/>
    <w:rsid w:val="00D56F64"/>
    <w:rsid w:val="00D5727C"/>
    <w:rsid w:val="00D57457"/>
    <w:rsid w:val="00D579F1"/>
    <w:rsid w:val="00D57BE0"/>
    <w:rsid w:val="00D57E5D"/>
    <w:rsid w:val="00D57F1A"/>
    <w:rsid w:val="00D57F2D"/>
    <w:rsid w:val="00D603D0"/>
    <w:rsid w:val="00D60570"/>
    <w:rsid w:val="00D60E26"/>
    <w:rsid w:val="00D611CB"/>
    <w:rsid w:val="00D61389"/>
    <w:rsid w:val="00D613E7"/>
    <w:rsid w:val="00D61433"/>
    <w:rsid w:val="00D61A52"/>
    <w:rsid w:val="00D61CDE"/>
    <w:rsid w:val="00D6215E"/>
    <w:rsid w:val="00D6241F"/>
    <w:rsid w:val="00D62B28"/>
    <w:rsid w:val="00D62BE7"/>
    <w:rsid w:val="00D62EE3"/>
    <w:rsid w:val="00D6349A"/>
    <w:rsid w:val="00D63507"/>
    <w:rsid w:val="00D6367B"/>
    <w:rsid w:val="00D63CCF"/>
    <w:rsid w:val="00D646F0"/>
    <w:rsid w:val="00D64BA4"/>
    <w:rsid w:val="00D65CDE"/>
    <w:rsid w:val="00D65D32"/>
    <w:rsid w:val="00D6621C"/>
    <w:rsid w:val="00D66324"/>
    <w:rsid w:val="00D66D88"/>
    <w:rsid w:val="00D67AFF"/>
    <w:rsid w:val="00D67E83"/>
    <w:rsid w:val="00D7066E"/>
    <w:rsid w:val="00D706DE"/>
    <w:rsid w:val="00D7071C"/>
    <w:rsid w:val="00D70870"/>
    <w:rsid w:val="00D70A09"/>
    <w:rsid w:val="00D70F0E"/>
    <w:rsid w:val="00D70F16"/>
    <w:rsid w:val="00D70F53"/>
    <w:rsid w:val="00D7189E"/>
    <w:rsid w:val="00D7215C"/>
    <w:rsid w:val="00D7223A"/>
    <w:rsid w:val="00D72B10"/>
    <w:rsid w:val="00D72B26"/>
    <w:rsid w:val="00D72BA8"/>
    <w:rsid w:val="00D72E7E"/>
    <w:rsid w:val="00D7331C"/>
    <w:rsid w:val="00D73D38"/>
    <w:rsid w:val="00D7410B"/>
    <w:rsid w:val="00D7457E"/>
    <w:rsid w:val="00D74901"/>
    <w:rsid w:val="00D749D9"/>
    <w:rsid w:val="00D74D26"/>
    <w:rsid w:val="00D74D44"/>
    <w:rsid w:val="00D74EAB"/>
    <w:rsid w:val="00D7534C"/>
    <w:rsid w:val="00D757BA"/>
    <w:rsid w:val="00D75A7A"/>
    <w:rsid w:val="00D75E23"/>
    <w:rsid w:val="00D76717"/>
    <w:rsid w:val="00D76719"/>
    <w:rsid w:val="00D76D5D"/>
    <w:rsid w:val="00D76F47"/>
    <w:rsid w:val="00D76FD6"/>
    <w:rsid w:val="00D7718A"/>
    <w:rsid w:val="00D77218"/>
    <w:rsid w:val="00D7769D"/>
    <w:rsid w:val="00D776FC"/>
    <w:rsid w:val="00D7770E"/>
    <w:rsid w:val="00D777A5"/>
    <w:rsid w:val="00D777D0"/>
    <w:rsid w:val="00D778B3"/>
    <w:rsid w:val="00D778FB"/>
    <w:rsid w:val="00D7796C"/>
    <w:rsid w:val="00D77BD6"/>
    <w:rsid w:val="00D77F24"/>
    <w:rsid w:val="00D8027D"/>
    <w:rsid w:val="00D808C7"/>
    <w:rsid w:val="00D80946"/>
    <w:rsid w:val="00D80AEB"/>
    <w:rsid w:val="00D80D47"/>
    <w:rsid w:val="00D81FF3"/>
    <w:rsid w:val="00D82418"/>
    <w:rsid w:val="00D8248C"/>
    <w:rsid w:val="00D82554"/>
    <w:rsid w:val="00D82732"/>
    <w:rsid w:val="00D82A64"/>
    <w:rsid w:val="00D82B28"/>
    <w:rsid w:val="00D82C2A"/>
    <w:rsid w:val="00D8317E"/>
    <w:rsid w:val="00D83FD9"/>
    <w:rsid w:val="00D8430D"/>
    <w:rsid w:val="00D8475B"/>
    <w:rsid w:val="00D849D0"/>
    <w:rsid w:val="00D84BDA"/>
    <w:rsid w:val="00D84D67"/>
    <w:rsid w:val="00D84F09"/>
    <w:rsid w:val="00D84F61"/>
    <w:rsid w:val="00D853C2"/>
    <w:rsid w:val="00D85545"/>
    <w:rsid w:val="00D85908"/>
    <w:rsid w:val="00D859B3"/>
    <w:rsid w:val="00D85B79"/>
    <w:rsid w:val="00D860BA"/>
    <w:rsid w:val="00D86581"/>
    <w:rsid w:val="00D867F5"/>
    <w:rsid w:val="00D8693C"/>
    <w:rsid w:val="00D86CE9"/>
    <w:rsid w:val="00D86D85"/>
    <w:rsid w:val="00D86E27"/>
    <w:rsid w:val="00D86F6C"/>
    <w:rsid w:val="00D8776E"/>
    <w:rsid w:val="00D87895"/>
    <w:rsid w:val="00D87C51"/>
    <w:rsid w:val="00D87F7A"/>
    <w:rsid w:val="00D90014"/>
    <w:rsid w:val="00D90A15"/>
    <w:rsid w:val="00D90BD1"/>
    <w:rsid w:val="00D90D76"/>
    <w:rsid w:val="00D91100"/>
    <w:rsid w:val="00D917AA"/>
    <w:rsid w:val="00D91C30"/>
    <w:rsid w:val="00D920F9"/>
    <w:rsid w:val="00D9266E"/>
    <w:rsid w:val="00D927B6"/>
    <w:rsid w:val="00D92D93"/>
    <w:rsid w:val="00D92F3E"/>
    <w:rsid w:val="00D934D3"/>
    <w:rsid w:val="00D93716"/>
    <w:rsid w:val="00D94782"/>
    <w:rsid w:val="00D947D2"/>
    <w:rsid w:val="00D95222"/>
    <w:rsid w:val="00D95DCE"/>
    <w:rsid w:val="00D95EB4"/>
    <w:rsid w:val="00D9629F"/>
    <w:rsid w:val="00D9643B"/>
    <w:rsid w:val="00DA06C1"/>
    <w:rsid w:val="00DA100C"/>
    <w:rsid w:val="00DA18B2"/>
    <w:rsid w:val="00DA199A"/>
    <w:rsid w:val="00DA1CD8"/>
    <w:rsid w:val="00DA1D1A"/>
    <w:rsid w:val="00DA2104"/>
    <w:rsid w:val="00DA2151"/>
    <w:rsid w:val="00DA2251"/>
    <w:rsid w:val="00DA23F1"/>
    <w:rsid w:val="00DA28C2"/>
    <w:rsid w:val="00DA2A3C"/>
    <w:rsid w:val="00DA2A95"/>
    <w:rsid w:val="00DA2BD3"/>
    <w:rsid w:val="00DA2DAF"/>
    <w:rsid w:val="00DA3474"/>
    <w:rsid w:val="00DA372A"/>
    <w:rsid w:val="00DA3741"/>
    <w:rsid w:val="00DA37F4"/>
    <w:rsid w:val="00DA3ABD"/>
    <w:rsid w:val="00DA40A4"/>
    <w:rsid w:val="00DA4441"/>
    <w:rsid w:val="00DA44D7"/>
    <w:rsid w:val="00DA4934"/>
    <w:rsid w:val="00DA4AC2"/>
    <w:rsid w:val="00DA4C75"/>
    <w:rsid w:val="00DA5CEB"/>
    <w:rsid w:val="00DA5F68"/>
    <w:rsid w:val="00DA60B1"/>
    <w:rsid w:val="00DA6371"/>
    <w:rsid w:val="00DA7059"/>
    <w:rsid w:val="00DA7649"/>
    <w:rsid w:val="00DA77C0"/>
    <w:rsid w:val="00DA7D6A"/>
    <w:rsid w:val="00DB0355"/>
    <w:rsid w:val="00DB0AB9"/>
    <w:rsid w:val="00DB0B27"/>
    <w:rsid w:val="00DB1648"/>
    <w:rsid w:val="00DB18DA"/>
    <w:rsid w:val="00DB2087"/>
    <w:rsid w:val="00DB2301"/>
    <w:rsid w:val="00DB23EA"/>
    <w:rsid w:val="00DB2B3F"/>
    <w:rsid w:val="00DB2DA6"/>
    <w:rsid w:val="00DB3001"/>
    <w:rsid w:val="00DB32B1"/>
    <w:rsid w:val="00DB3B9D"/>
    <w:rsid w:val="00DB3FD0"/>
    <w:rsid w:val="00DB4110"/>
    <w:rsid w:val="00DB412E"/>
    <w:rsid w:val="00DB4169"/>
    <w:rsid w:val="00DB4763"/>
    <w:rsid w:val="00DB4A21"/>
    <w:rsid w:val="00DB4CBE"/>
    <w:rsid w:val="00DB4E34"/>
    <w:rsid w:val="00DB539F"/>
    <w:rsid w:val="00DB54DF"/>
    <w:rsid w:val="00DB5544"/>
    <w:rsid w:val="00DB5712"/>
    <w:rsid w:val="00DB5966"/>
    <w:rsid w:val="00DB59CA"/>
    <w:rsid w:val="00DB61E0"/>
    <w:rsid w:val="00DB6619"/>
    <w:rsid w:val="00DB75A7"/>
    <w:rsid w:val="00DB77E8"/>
    <w:rsid w:val="00DC059D"/>
    <w:rsid w:val="00DC05FF"/>
    <w:rsid w:val="00DC0EC4"/>
    <w:rsid w:val="00DC168B"/>
    <w:rsid w:val="00DC1731"/>
    <w:rsid w:val="00DC175F"/>
    <w:rsid w:val="00DC1846"/>
    <w:rsid w:val="00DC194E"/>
    <w:rsid w:val="00DC21FE"/>
    <w:rsid w:val="00DC22FE"/>
    <w:rsid w:val="00DC291C"/>
    <w:rsid w:val="00DC2B1C"/>
    <w:rsid w:val="00DC2FC5"/>
    <w:rsid w:val="00DC32F2"/>
    <w:rsid w:val="00DC39D8"/>
    <w:rsid w:val="00DC3D51"/>
    <w:rsid w:val="00DC407A"/>
    <w:rsid w:val="00DC44CF"/>
    <w:rsid w:val="00DC4F9D"/>
    <w:rsid w:val="00DC55B2"/>
    <w:rsid w:val="00DC561C"/>
    <w:rsid w:val="00DC5EF0"/>
    <w:rsid w:val="00DC5F61"/>
    <w:rsid w:val="00DC5FF8"/>
    <w:rsid w:val="00DC645D"/>
    <w:rsid w:val="00DC64C4"/>
    <w:rsid w:val="00DC67A6"/>
    <w:rsid w:val="00DC6C38"/>
    <w:rsid w:val="00DC6F9B"/>
    <w:rsid w:val="00DC7983"/>
    <w:rsid w:val="00DC7A9C"/>
    <w:rsid w:val="00DC7F1D"/>
    <w:rsid w:val="00DD003C"/>
    <w:rsid w:val="00DD0410"/>
    <w:rsid w:val="00DD0725"/>
    <w:rsid w:val="00DD0CC1"/>
    <w:rsid w:val="00DD0E8A"/>
    <w:rsid w:val="00DD157C"/>
    <w:rsid w:val="00DD190C"/>
    <w:rsid w:val="00DD1B96"/>
    <w:rsid w:val="00DD1D95"/>
    <w:rsid w:val="00DD227C"/>
    <w:rsid w:val="00DD2442"/>
    <w:rsid w:val="00DD24D9"/>
    <w:rsid w:val="00DD27B5"/>
    <w:rsid w:val="00DD27C7"/>
    <w:rsid w:val="00DD2B48"/>
    <w:rsid w:val="00DD3101"/>
    <w:rsid w:val="00DD331B"/>
    <w:rsid w:val="00DD33D2"/>
    <w:rsid w:val="00DD3462"/>
    <w:rsid w:val="00DD3A42"/>
    <w:rsid w:val="00DD3C2A"/>
    <w:rsid w:val="00DD3C9F"/>
    <w:rsid w:val="00DD3F0B"/>
    <w:rsid w:val="00DD442E"/>
    <w:rsid w:val="00DD4565"/>
    <w:rsid w:val="00DD465F"/>
    <w:rsid w:val="00DD484C"/>
    <w:rsid w:val="00DD4E45"/>
    <w:rsid w:val="00DD4F29"/>
    <w:rsid w:val="00DD5294"/>
    <w:rsid w:val="00DD546F"/>
    <w:rsid w:val="00DD58F0"/>
    <w:rsid w:val="00DD5F2E"/>
    <w:rsid w:val="00DD6056"/>
    <w:rsid w:val="00DD6078"/>
    <w:rsid w:val="00DD654D"/>
    <w:rsid w:val="00DD6747"/>
    <w:rsid w:val="00DD6E1C"/>
    <w:rsid w:val="00DD771F"/>
    <w:rsid w:val="00DD7D22"/>
    <w:rsid w:val="00DE0017"/>
    <w:rsid w:val="00DE00A6"/>
    <w:rsid w:val="00DE04ED"/>
    <w:rsid w:val="00DE079A"/>
    <w:rsid w:val="00DE0BC4"/>
    <w:rsid w:val="00DE0F18"/>
    <w:rsid w:val="00DE0F8F"/>
    <w:rsid w:val="00DE17A1"/>
    <w:rsid w:val="00DE1800"/>
    <w:rsid w:val="00DE1D4B"/>
    <w:rsid w:val="00DE2161"/>
    <w:rsid w:val="00DE2A5B"/>
    <w:rsid w:val="00DE2B4B"/>
    <w:rsid w:val="00DE3DD6"/>
    <w:rsid w:val="00DE3FE4"/>
    <w:rsid w:val="00DE43C8"/>
    <w:rsid w:val="00DE457E"/>
    <w:rsid w:val="00DE4A5E"/>
    <w:rsid w:val="00DE4E21"/>
    <w:rsid w:val="00DE5007"/>
    <w:rsid w:val="00DE529F"/>
    <w:rsid w:val="00DE57C6"/>
    <w:rsid w:val="00DE5CFA"/>
    <w:rsid w:val="00DE5F3D"/>
    <w:rsid w:val="00DE5F44"/>
    <w:rsid w:val="00DE61AA"/>
    <w:rsid w:val="00DE6968"/>
    <w:rsid w:val="00DE6C2F"/>
    <w:rsid w:val="00DE7510"/>
    <w:rsid w:val="00DE7B30"/>
    <w:rsid w:val="00DE7DAE"/>
    <w:rsid w:val="00DE7F7E"/>
    <w:rsid w:val="00DF0291"/>
    <w:rsid w:val="00DF056D"/>
    <w:rsid w:val="00DF09D8"/>
    <w:rsid w:val="00DF0F58"/>
    <w:rsid w:val="00DF10D6"/>
    <w:rsid w:val="00DF13B0"/>
    <w:rsid w:val="00DF13F8"/>
    <w:rsid w:val="00DF18EA"/>
    <w:rsid w:val="00DF1AE9"/>
    <w:rsid w:val="00DF1E83"/>
    <w:rsid w:val="00DF2008"/>
    <w:rsid w:val="00DF23C2"/>
    <w:rsid w:val="00DF3A99"/>
    <w:rsid w:val="00DF3B4A"/>
    <w:rsid w:val="00DF3C67"/>
    <w:rsid w:val="00DF3FA6"/>
    <w:rsid w:val="00DF3FFC"/>
    <w:rsid w:val="00DF4223"/>
    <w:rsid w:val="00DF453E"/>
    <w:rsid w:val="00DF45DD"/>
    <w:rsid w:val="00DF45EE"/>
    <w:rsid w:val="00DF4643"/>
    <w:rsid w:val="00DF55B9"/>
    <w:rsid w:val="00DF59A7"/>
    <w:rsid w:val="00DF6614"/>
    <w:rsid w:val="00DF6A85"/>
    <w:rsid w:val="00DF77F3"/>
    <w:rsid w:val="00DF7829"/>
    <w:rsid w:val="00E0019F"/>
    <w:rsid w:val="00E005E6"/>
    <w:rsid w:val="00E008B3"/>
    <w:rsid w:val="00E010C5"/>
    <w:rsid w:val="00E011BD"/>
    <w:rsid w:val="00E011CE"/>
    <w:rsid w:val="00E012A0"/>
    <w:rsid w:val="00E012B6"/>
    <w:rsid w:val="00E015CE"/>
    <w:rsid w:val="00E01E5A"/>
    <w:rsid w:val="00E025C2"/>
    <w:rsid w:val="00E02649"/>
    <w:rsid w:val="00E02949"/>
    <w:rsid w:val="00E02C16"/>
    <w:rsid w:val="00E02C7E"/>
    <w:rsid w:val="00E02D5D"/>
    <w:rsid w:val="00E03A4D"/>
    <w:rsid w:val="00E03BC0"/>
    <w:rsid w:val="00E03DE2"/>
    <w:rsid w:val="00E03E29"/>
    <w:rsid w:val="00E04474"/>
    <w:rsid w:val="00E04579"/>
    <w:rsid w:val="00E046EA"/>
    <w:rsid w:val="00E04774"/>
    <w:rsid w:val="00E048AA"/>
    <w:rsid w:val="00E049C6"/>
    <w:rsid w:val="00E05405"/>
    <w:rsid w:val="00E0543D"/>
    <w:rsid w:val="00E057B4"/>
    <w:rsid w:val="00E058BF"/>
    <w:rsid w:val="00E05D41"/>
    <w:rsid w:val="00E0618C"/>
    <w:rsid w:val="00E061B3"/>
    <w:rsid w:val="00E064CE"/>
    <w:rsid w:val="00E066F8"/>
    <w:rsid w:val="00E0673B"/>
    <w:rsid w:val="00E06868"/>
    <w:rsid w:val="00E06995"/>
    <w:rsid w:val="00E06D09"/>
    <w:rsid w:val="00E06D60"/>
    <w:rsid w:val="00E06DDF"/>
    <w:rsid w:val="00E07EB8"/>
    <w:rsid w:val="00E07ECA"/>
    <w:rsid w:val="00E1019F"/>
    <w:rsid w:val="00E1023F"/>
    <w:rsid w:val="00E10DDB"/>
    <w:rsid w:val="00E10E17"/>
    <w:rsid w:val="00E113F1"/>
    <w:rsid w:val="00E11711"/>
    <w:rsid w:val="00E11A83"/>
    <w:rsid w:val="00E11AC9"/>
    <w:rsid w:val="00E11F76"/>
    <w:rsid w:val="00E121CC"/>
    <w:rsid w:val="00E12236"/>
    <w:rsid w:val="00E12655"/>
    <w:rsid w:val="00E12813"/>
    <w:rsid w:val="00E12973"/>
    <w:rsid w:val="00E12AE7"/>
    <w:rsid w:val="00E12F5B"/>
    <w:rsid w:val="00E12FA5"/>
    <w:rsid w:val="00E134D4"/>
    <w:rsid w:val="00E13A92"/>
    <w:rsid w:val="00E13D26"/>
    <w:rsid w:val="00E13DD2"/>
    <w:rsid w:val="00E13EDD"/>
    <w:rsid w:val="00E147AC"/>
    <w:rsid w:val="00E14800"/>
    <w:rsid w:val="00E14961"/>
    <w:rsid w:val="00E1499D"/>
    <w:rsid w:val="00E14A9F"/>
    <w:rsid w:val="00E14E27"/>
    <w:rsid w:val="00E15114"/>
    <w:rsid w:val="00E15B05"/>
    <w:rsid w:val="00E16BDD"/>
    <w:rsid w:val="00E171A3"/>
    <w:rsid w:val="00E17252"/>
    <w:rsid w:val="00E17468"/>
    <w:rsid w:val="00E17CC6"/>
    <w:rsid w:val="00E20540"/>
    <w:rsid w:val="00E20582"/>
    <w:rsid w:val="00E207B0"/>
    <w:rsid w:val="00E207D1"/>
    <w:rsid w:val="00E20AA6"/>
    <w:rsid w:val="00E20CAB"/>
    <w:rsid w:val="00E20F57"/>
    <w:rsid w:val="00E21396"/>
    <w:rsid w:val="00E21713"/>
    <w:rsid w:val="00E21786"/>
    <w:rsid w:val="00E218F1"/>
    <w:rsid w:val="00E21CF5"/>
    <w:rsid w:val="00E21DB7"/>
    <w:rsid w:val="00E22CEE"/>
    <w:rsid w:val="00E22D1F"/>
    <w:rsid w:val="00E2349E"/>
    <w:rsid w:val="00E234C3"/>
    <w:rsid w:val="00E2394A"/>
    <w:rsid w:val="00E23ACA"/>
    <w:rsid w:val="00E24103"/>
    <w:rsid w:val="00E24252"/>
    <w:rsid w:val="00E2474B"/>
    <w:rsid w:val="00E24768"/>
    <w:rsid w:val="00E24A16"/>
    <w:rsid w:val="00E25022"/>
    <w:rsid w:val="00E251A3"/>
    <w:rsid w:val="00E2545C"/>
    <w:rsid w:val="00E255A6"/>
    <w:rsid w:val="00E259F5"/>
    <w:rsid w:val="00E25BCE"/>
    <w:rsid w:val="00E25EB4"/>
    <w:rsid w:val="00E263AC"/>
    <w:rsid w:val="00E26B74"/>
    <w:rsid w:val="00E2715D"/>
    <w:rsid w:val="00E2743D"/>
    <w:rsid w:val="00E27955"/>
    <w:rsid w:val="00E27CD8"/>
    <w:rsid w:val="00E27D93"/>
    <w:rsid w:val="00E3001C"/>
    <w:rsid w:val="00E304C0"/>
    <w:rsid w:val="00E308FE"/>
    <w:rsid w:val="00E30C02"/>
    <w:rsid w:val="00E30F9D"/>
    <w:rsid w:val="00E31499"/>
    <w:rsid w:val="00E31B13"/>
    <w:rsid w:val="00E31C1E"/>
    <w:rsid w:val="00E31F26"/>
    <w:rsid w:val="00E3263E"/>
    <w:rsid w:val="00E32703"/>
    <w:rsid w:val="00E329AF"/>
    <w:rsid w:val="00E32A4F"/>
    <w:rsid w:val="00E32D53"/>
    <w:rsid w:val="00E33367"/>
    <w:rsid w:val="00E335A2"/>
    <w:rsid w:val="00E33687"/>
    <w:rsid w:val="00E338F5"/>
    <w:rsid w:val="00E33B0C"/>
    <w:rsid w:val="00E33D18"/>
    <w:rsid w:val="00E33DF4"/>
    <w:rsid w:val="00E34358"/>
    <w:rsid w:val="00E34619"/>
    <w:rsid w:val="00E34BC1"/>
    <w:rsid w:val="00E34F6F"/>
    <w:rsid w:val="00E356AD"/>
    <w:rsid w:val="00E35ED8"/>
    <w:rsid w:val="00E36032"/>
    <w:rsid w:val="00E36184"/>
    <w:rsid w:val="00E36356"/>
    <w:rsid w:val="00E368F3"/>
    <w:rsid w:val="00E36C57"/>
    <w:rsid w:val="00E37026"/>
    <w:rsid w:val="00E37036"/>
    <w:rsid w:val="00E372B4"/>
    <w:rsid w:val="00E374EA"/>
    <w:rsid w:val="00E3762F"/>
    <w:rsid w:val="00E37A33"/>
    <w:rsid w:val="00E37ABA"/>
    <w:rsid w:val="00E37C5F"/>
    <w:rsid w:val="00E37CF9"/>
    <w:rsid w:val="00E404F7"/>
    <w:rsid w:val="00E405B7"/>
    <w:rsid w:val="00E40D70"/>
    <w:rsid w:val="00E40E6A"/>
    <w:rsid w:val="00E4136F"/>
    <w:rsid w:val="00E41458"/>
    <w:rsid w:val="00E41479"/>
    <w:rsid w:val="00E41528"/>
    <w:rsid w:val="00E41EEF"/>
    <w:rsid w:val="00E41EFF"/>
    <w:rsid w:val="00E4285E"/>
    <w:rsid w:val="00E428CA"/>
    <w:rsid w:val="00E4294D"/>
    <w:rsid w:val="00E42D0D"/>
    <w:rsid w:val="00E42E0B"/>
    <w:rsid w:val="00E42F49"/>
    <w:rsid w:val="00E436BB"/>
    <w:rsid w:val="00E440BA"/>
    <w:rsid w:val="00E44297"/>
    <w:rsid w:val="00E446D9"/>
    <w:rsid w:val="00E44C7F"/>
    <w:rsid w:val="00E44D54"/>
    <w:rsid w:val="00E44FFD"/>
    <w:rsid w:val="00E45075"/>
    <w:rsid w:val="00E45187"/>
    <w:rsid w:val="00E45599"/>
    <w:rsid w:val="00E4559C"/>
    <w:rsid w:val="00E45ACB"/>
    <w:rsid w:val="00E46709"/>
    <w:rsid w:val="00E4680A"/>
    <w:rsid w:val="00E46956"/>
    <w:rsid w:val="00E46D4F"/>
    <w:rsid w:val="00E46EDA"/>
    <w:rsid w:val="00E4732E"/>
    <w:rsid w:val="00E4767B"/>
    <w:rsid w:val="00E4769A"/>
    <w:rsid w:val="00E4782E"/>
    <w:rsid w:val="00E478ED"/>
    <w:rsid w:val="00E47B9A"/>
    <w:rsid w:val="00E47EED"/>
    <w:rsid w:val="00E503C3"/>
    <w:rsid w:val="00E50553"/>
    <w:rsid w:val="00E50959"/>
    <w:rsid w:val="00E50C66"/>
    <w:rsid w:val="00E51224"/>
    <w:rsid w:val="00E51279"/>
    <w:rsid w:val="00E51F4C"/>
    <w:rsid w:val="00E5211C"/>
    <w:rsid w:val="00E52599"/>
    <w:rsid w:val="00E5278B"/>
    <w:rsid w:val="00E52CA3"/>
    <w:rsid w:val="00E52DC9"/>
    <w:rsid w:val="00E530F7"/>
    <w:rsid w:val="00E548EA"/>
    <w:rsid w:val="00E54A93"/>
    <w:rsid w:val="00E54AAA"/>
    <w:rsid w:val="00E54AB5"/>
    <w:rsid w:val="00E54DDE"/>
    <w:rsid w:val="00E54E01"/>
    <w:rsid w:val="00E54F2A"/>
    <w:rsid w:val="00E54F8B"/>
    <w:rsid w:val="00E55004"/>
    <w:rsid w:val="00E5500C"/>
    <w:rsid w:val="00E55420"/>
    <w:rsid w:val="00E55B86"/>
    <w:rsid w:val="00E55C0C"/>
    <w:rsid w:val="00E55E23"/>
    <w:rsid w:val="00E56297"/>
    <w:rsid w:val="00E56BF6"/>
    <w:rsid w:val="00E56EF6"/>
    <w:rsid w:val="00E57141"/>
    <w:rsid w:val="00E57184"/>
    <w:rsid w:val="00E573E1"/>
    <w:rsid w:val="00E5773D"/>
    <w:rsid w:val="00E57EA6"/>
    <w:rsid w:val="00E601F2"/>
    <w:rsid w:val="00E602D8"/>
    <w:rsid w:val="00E60401"/>
    <w:rsid w:val="00E60CD1"/>
    <w:rsid w:val="00E61706"/>
    <w:rsid w:val="00E617F3"/>
    <w:rsid w:val="00E618E9"/>
    <w:rsid w:val="00E61B02"/>
    <w:rsid w:val="00E61CC6"/>
    <w:rsid w:val="00E62578"/>
    <w:rsid w:val="00E62858"/>
    <w:rsid w:val="00E62964"/>
    <w:rsid w:val="00E62BE4"/>
    <w:rsid w:val="00E62D57"/>
    <w:rsid w:val="00E62E8F"/>
    <w:rsid w:val="00E63585"/>
    <w:rsid w:val="00E63A52"/>
    <w:rsid w:val="00E63DA1"/>
    <w:rsid w:val="00E642DC"/>
    <w:rsid w:val="00E6480E"/>
    <w:rsid w:val="00E64886"/>
    <w:rsid w:val="00E64FA4"/>
    <w:rsid w:val="00E65492"/>
    <w:rsid w:val="00E6566F"/>
    <w:rsid w:val="00E658BC"/>
    <w:rsid w:val="00E65B0E"/>
    <w:rsid w:val="00E65CF0"/>
    <w:rsid w:val="00E65DF3"/>
    <w:rsid w:val="00E66B36"/>
    <w:rsid w:val="00E66BFE"/>
    <w:rsid w:val="00E66F14"/>
    <w:rsid w:val="00E677D6"/>
    <w:rsid w:val="00E6783C"/>
    <w:rsid w:val="00E70000"/>
    <w:rsid w:val="00E7023E"/>
    <w:rsid w:val="00E70B32"/>
    <w:rsid w:val="00E70B8B"/>
    <w:rsid w:val="00E70C6E"/>
    <w:rsid w:val="00E70D64"/>
    <w:rsid w:val="00E70F1D"/>
    <w:rsid w:val="00E7143B"/>
    <w:rsid w:val="00E714CC"/>
    <w:rsid w:val="00E714DC"/>
    <w:rsid w:val="00E718FF"/>
    <w:rsid w:val="00E7269B"/>
    <w:rsid w:val="00E727AD"/>
    <w:rsid w:val="00E73476"/>
    <w:rsid w:val="00E74178"/>
    <w:rsid w:val="00E7528F"/>
    <w:rsid w:val="00E75C3F"/>
    <w:rsid w:val="00E76349"/>
    <w:rsid w:val="00E7641B"/>
    <w:rsid w:val="00E76FC6"/>
    <w:rsid w:val="00E7760C"/>
    <w:rsid w:val="00E7791A"/>
    <w:rsid w:val="00E80199"/>
    <w:rsid w:val="00E80228"/>
    <w:rsid w:val="00E80381"/>
    <w:rsid w:val="00E8052F"/>
    <w:rsid w:val="00E80C6F"/>
    <w:rsid w:val="00E80CBE"/>
    <w:rsid w:val="00E80D6E"/>
    <w:rsid w:val="00E80F1A"/>
    <w:rsid w:val="00E81E65"/>
    <w:rsid w:val="00E81E76"/>
    <w:rsid w:val="00E82511"/>
    <w:rsid w:val="00E82661"/>
    <w:rsid w:val="00E82663"/>
    <w:rsid w:val="00E82765"/>
    <w:rsid w:val="00E828D4"/>
    <w:rsid w:val="00E83A5C"/>
    <w:rsid w:val="00E83D20"/>
    <w:rsid w:val="00E84533"/>
    <w:rsid w:val="00E848C8"/>
    <w:rsid w:val="00E84BE0"/>
    <w:rsid w:val="00E8537E"/>
    <w:rsid w:val="00E85874"/>
    <w:rsid w:val="00E869D7"/>
    <w:rsid w:val="00E86B78"/>
    <w:rsid w:val="00E872D5"/>
    <w:rsid w:val="00E873F8"/>
    <w:rsid w:val="00E87552"/>
    <w:rsid w:val="00E876FD"/>
    <w:rsid w:val="00E877CA"/>
    <w:rsid w:val="00E878F5"/>
    <w:rsid w:val="00E87B2B"/>
    <w:rsid w:val="00E87D86"/>
    <w:rsid w:val="00E9005E"/>
    <w:rsid w:val="00E90064"/>
    <w:rsid w:val="00E90140"/>
    <w:rsid w:val="00E90D01"/>
    <w:rsid w:val="00E90D1C"/>
    <w:rsid w:val="00E90E24"/>
    <w:rsid w:val="00E90F09"/>
    <w:rsid w:val="00E91001"/>
    <w:rsid w:val="00E9168C"/>
    <w:rsid w:val="00E91BB9"/>
    <w:rsid w:val="00E92CF4"/>
    <w:rsid w:val="00E937F7"/>
    <w:rsid w:val="00E93C49"/>
    <w:rsid w:val="00E93E8D"/>
    <w:rsid w:val="00E93FF3"/>
    <w:rsid w:val="00E94700"/>
    <w:rsid w:val="00E94844"/>
    <w:rsid w:val="00E94942"/>
    <w:rsid w:val="00E952C0"/>
    <w:rsid w:val="00E956B5"/>
    <w:rsid w:val="00E95D49"/>
    <w:rsid w:val="00E96346"/>
    <w:rsid w:val="00E968D7"/>
    <w:rsid w:val="00E96932"/>
    <w:rsid w:val="00E96C83"/>
    <w:rsid w:val="00E96C8B"/>
    <w:rsid w:val="00E97035"/>
    <w:rsid w:val="00E9707D"/>
    <w:rsid w:val="00E97158"/>
    <w:rsid w:val="00E9724D"/>
    <w:rsid w:val="00E974D4"/>
    <w:rsid w:val="00E97546"/>
    <w:rsid w:val="00E97ADB"/>
    <w:rsid w:val="00E97CB9"/>
    <w:rsid w:val="00E97D8D"/>
    <w:rsid w:val="00EA03E8"/>
    <w:rsid w:val="00EA0512"/>
    <w:rsid w:val="00EA096F"/>
    <w:rsid w:val="00EA0A68"/>
    <w:rsid w:val="00EA0FCC"/>
    <w:rsid w:val="00EA1091"/>
    <w:rsid w:val="00EA1802"/>
    <w:rsid w:val="00EA1858"/>
    <w:rsid w:val="00EA1881"/>
    <w:rsid w:val="00EA270D"/>
    <w:rsid w:val="00EA2730"/>
    <w:rsid w:val="00EA2A5E"/>
    <w:rsid w:val="00EA2E64"/>
    <w:rsid w:val="00EA3073"/>
    <w:rsid w:val="00EA3244"/>
    <w:rsid w:val="00EA32F6"/>
    <w:rsid w:val="00EA3836"/>
    <w:rsid w:val="00EA38AB"/>
    <w:rsid w:val="00EA3E77"/>
    <w:rsid w:val="00EA3EB5"/>
    <w:rsid w:val="00EA4162"/>
    <w:rsid w:val="00EA43D1"/>
    <w:rsid w:val="00EA4727"/>
    <w:rsid w:val="00EA48F1"/>
    <w:rsid w:val="00EA49C1"/>
    <w:rsid w:val="00EA4F39"/>
    <w:rsid w:val="00EA5374"/>
    <w:rsid w:val="00EA55C2"/>
    <w:rsid w:val="00EA5C0D"/>
    <w:rsid w:val="00EA5E7F"/>
    <w:rsid w:val="00EA656E"/>
    <w:rsid w:val="00EA7416"/>
    <w:rsid w:val="00EA743E"/>
    <w:rsid w:val="00EA761A"/>
    <w:rsid w:val="00EA7AA0"/>
    <w:rsid w:val="00EA7B82"/>
    <w:rsid w:val="00EA7F82"/>
    <w:rsid w:val="00EB0526"/>
    <w:rsid w:val="00EB07DA"/>
    <w:rsid w:val="00EB0991"/>
    <w:rsid w:val="00EB0BEA"/>
    <w:rsid w:val="00EB0D32"/>
    <w:rsid w:val="00EB1C83"/>
    <w:rsid w:val="00EB2023"/>
    <w:rsid w:val="00EB2855"/>
    <w:rsid w:val="00EB29D6"/>
    <w:rsid w:val="00EB2B21"/>
    <w:rsid w:val="00EB2D6D"/>
    <w:rsid w:val="00EB3275"/>
    <w:rsid w:val="00EB3322"/>
    <w:rsid w:val="00EB38AE"/>
    <w:rsid w:val="00EB44AE"/>
    <w:rsid w:val="00EB46BF"/>
    <w:rsid w:val="00EB4875"/>
    <w:rsid w:val="00EB5307"/>
    <w:rsid w:val="00EB5C03"/>
    <w:rsid w:val="00EB60A8"/>
    <w:rsid w:val="00EB63B2"/>
    <w:rsid w:val="00EB688A"/>
    <w:rsid w:val="00EB6F13"/>
    <w:rsid w:val="00EB70A7"/>
    <w:rsid w:val="00EB70E9"/>
    <w:rsid w:val="00EB7382"/>
    <w:rsid w:val="00EB792C"/>
    <w:rsid w:val="00EB7A38"/>
    <w:rsid w:val="00EB7BA8"/>
    <w:rsid w:val="00EB7E4E"/>
    <w:rsid w:val="00EC0026"/>
    <w:rsid w:val="00EC09D9"/>
    <w:rsid w:val="00EC0BDE"/>
    <w:rsid w:val="00EC0DB7"/>
    <w:rsid w:val="00EC0F31"/>
    <w:rsid w:val="00EC0FCD"/>
    <w:rsid w:val="00EC102D"/>
    <w:rsid w:val="00EC1141"/>
    <w:rsid w:val="00EC14D9"/>
    <w:rsid w:val="00EC194C"/>
    <w:rsid w:val="00EC1F6B"/>
    <w:rsid w:val="00EC25D0"/>
    <w:rsid w:val="00EC2652"/>
    <w:rsid w:val="00EC2710"/>
    <w:rsid w:val="00EC2975"/>
    <w:rsid w:val="00EC2E88"/>
    <w:rsid w:val="00EC3488"/>
    <w:rsid w:val="00EC34E3"/>
    <w:rsid w:val="00EC43FE"/>
    <w:rsid w:val="00EC4583"/>
    <w:rsid w:val="00EC47F3"/>
    <w:rsid w:val="00EC4CA4"/>
    <w:rsid w:val="00EC4DE7"/>
    <w:rsid w:val="00EC4E51"/>
    <w:rsid w:val="00EC4F6E"/>
    <w:rsid w:val="00EC5544"/>
    <w:rsid w:val="00EC56D9"/>
    <w:rsid w:val="00EC5703"/>
    <w:rsid w:val="00EC5E89"/>
    <w:rsid w:val="00EC66D4"/>
    <w:rsid w:val="00EC6778"/>
    <w:rsid w:val="00EC6CA5"/>
    <w:rsid w:val="00EC6D6F"/>
    <w:rsid w:val="00EC739F"/>
    <w:rsid w:val="00EC7430"/>
    <w:rsid w:val="00EC7594"/>
    <w:rsid w:val="00EC7703"/>
    <w:rsid w:val="00EC793A"/>
    <w:rsid w:val="00EC7A07"/>
    <w:rsid w:val="00ED07A0"/>
    <w:rsid w:val="00ED08D3"/>
    <w:rsid w:val="00ED0903"/>
    <w:rsid w:val="00ED0EBA"/>
    <w:rsid w:val="00ED0F63"/>
    <w:rsid w:val="00ED102A"/>
    <w:rsid w:val="00ED11AA"/>
    <w:rsid w:val="00ED1226"/>
    <w:rsid w:val="00ED127C"/>
    <w:rsid w:val="00ED15DC"/>
    <w:rsid w:val="00ED1618"/>
    <w:rsid w:val="00ED1832"/>
    <w:rsid w:val="00ED199B"/>
    <w:rsid w:val="00ED19F5"/>
    <w:rsid w:val="00ED1ED3"/>
    <w:rsid w:val="00ED213E"/>
    <w:rsid w:val="00ED23CD"/>
    <w:rsid w:val="00ED25BA"/>
    <w:rsid w:val="00ED3397"/>
    <w:rsid w:val="00ED36E4"/>
    <w:rsid w:val="00ED38B1"/>
    <w:rsid w:val="00ED39AE"/>
    <w:rsid w:val="00ED3C86"/>
    <w:rsid w:val="00ED3CD2"/>
    <w:rsid w:val="00ED3E61"/>
    <w:rsid w:val="00ED4777"/>
    <w:rsid w:val="00ED5655"/>
    <w:rsid w:val="00ED5793"/>
    <w:rsid w:val="00ED5930"/>
    <w:rsid w:val="00ED604D"/>
    <w:rsid w:val="00ED6EBD"/>
    <w:rsid w:val="00ED763D"/>
    <w:rsid w:val="00EE01B9"/>
    <w:rsid w:val="00EE03E7"/>
    <w:rsid w:val="00EE053C"/>
    <w:rsid w:val="00EE08B7"/>
    <w:rsid w:val="00EE0DDD"/>
    <w:rsid w:val="00EE15A5"/>
    <w:rsid w:val="00EE160C"/>
    <w:rsid w:val="00EE1964"/>
    <w:rsid w:val="00EE19B1"/>
    <w:rsid w:val="00EE1A89"/>
    <w:rsid w:val="00EE1FF9"/>
    <w:rsid w:val="00EE20B4"/>
    <w:rsid w:val="00EE2154"/>
    <w:rsid w:val="00EE26DE"/>
    <w:rsid w:val="00EE2828"/>
    <w:rsid w:val="00EE2C6C"/>
    <w:rsid w:val="00EE357B"/>
    <w:rsid w:val="00EE3A22"/>
    <w:rsid w:val="00EE3C0A"/>
    <w:rsid w:val="00EE3C61"/>
    <w:rsid w:val="00EE3DB0"/>
    <w:rsid w:val="00EE3EB7"/>
    <w:rsid w:val="00EE44F5"/>
    <w:rsid w:val="00EE45A3"/>
    <w:rsid w:val="00EE45C8"/>
    <w:rsid w:val="00EE4910"/>
    <w:rsid w:val="00EE4C4A"/>
    <w:rsid w:val="00EE4FC9"/>
    <w:rsid w:val="00EE54B6"/>
    <w:rsid w:val="00EE5FEF"/>
    <w:rsid w:val="00EE65DA"/>
    <w:rsid w:val="00EE6696"/>
    <w:rsid w:val="00EE678C"/>
    <w:rsid w:val="00EE731D"/>
    <w:rsid w:val="00EE75A4"/>
    <w:rsid w:val="00EE75F6"/>
    <w:rsid w:val="00EE7AD9"/>
    <w:rsid w:val="00EE7CEC"/>
    <w:rsid w:val="00EE7FEC"/>
    <w:rsid w:val="00EF0065"/>
    <w:rsid w:val="00EF0C45"/>
    <w:rsid w:val="00EF12BC"/>
    <w:rsid w:val="00EF141E"/>
    <w:rsid w:val="00EF14E4"/>
    <w:rsid w:val="00EF1C75"/>
    <w:rsid w:val="00EF2628"/>
    <w:rsid w:val="00EF2695"/>
    <w:rsid w:val="00EF2CB2"/>
    <w:rsid w:val="00EF2D14"/>
    <w:rsid w:val="00EF2EBC"/>
    <w:rsid w:val="00EF30E2"/>
    <w:rsid w:val="00EF366E"/>
    <w:rsid w:val="00EF395B"/>
    <w:rsid w:val="00EF3D62"/>
    <w:rsid w:val="00EF3DC3"/>
    <w:rsid w:val="00EF412A"/>
    <w:rsid w:val="00EF4A27"/>
    <w:rsid w:val="00EF4CA9"/>
    <w:rsid w:val="00EF4CDF"/>
    <w:rsid w:val="00EF4D2B"/>
    <w:rsid w:val="00EF59A6"/>
    <w:rsid w:val="00EF62B8"/>
    <w:rsid w:val="00EF6487"/>
    <w:rsid w:val="00EF67AE"/>
    <w:rsid w:val="00EF6E8B"/>
    <w:rsid w:val="00EF6F84"/>
    <w:rsid w:val="00EF6FB4"/>
    <w:rsid w:val="00EF71B8"/>
    <w:rsid w:val="00EF7308"/>
    <w:rsid w:val="00EF73BC"/>
    <w:rsid w:val="00EF7575"/>
    <w:rsid w:val="00EF7631"/>
    <w:rsid w:val="00EF77F6"/>
    <w:rsid w:val="00EF79F6"/>
    <w:rsid w:val="00EF7E06"/>
    <w:rsid w:val="00EF7F29"/>
    <w:rsid w:val="00EF7F86"/>
    <w:rsid w:val="00F00121"/>
    <w:rsid w:val="00F00408"/>
    <w:rsid w:val="00F00939"/>
    <w:rsid w:val="00F00BED"/>
    <w:rsid w:val="00F013FB"/>
    <w:rsid w:val="00F01407"/>
    <w:rsid w:val="00F0143D"/>
    <w:rsid w:val="00F0164F"/>
    <w:rsid w:val="00F016D2"/>
    <w:rsid w:val="00F01952"/>
    <w:rsid w:val="00F01983"/>
    <w:rsid w:val="00F01ADE"/>
    <w:rsid w:val="00F01E1E"/>
    <w:rsid w:val="00F023EC"/>
    <w:rsid w:val="00F02489"/>
    <w:rsid w:val="00F031DC"/>
    <w:rsid w:val="00F03307"/>
    <w:rsid w:val="00F044B7"/>
    <w:rsid w:val="00F04500"/>
    <w:rsid w:val="00F0461E"/>
    <w:rsid w:val="00F05BD1"/>
    <w:rsid w:val="00F05FED"/>
    <w:rsid w:val="00F06376"/>
    <w:rsid w:val="00F065A7"/>
    <w:rsid w:val="00F06ACD"/>
    <w:rsid w:val="00F071DF"/>
    <w:rsid w:val="00F073F0"/>
    <w:rsid w:val="00F07E88"/>
    <w:rsid w:val="00F107C2"/>
    <w:rsid w:val="00F108DD"/>
    <w:rsid w:val="00F10F50"/>
    <w:rsid w:val="00F10F9C"/>
    <w:rsid w:val="00F11060"/>
    <w:rsid w:val="00F1187D"/>
    <w:rsid w:val="00F118DC"/>
    <w:rsid w:val="00F11B3C"/>
    <w:rsid w:val="00F11BA3"/>
    <w:rsid w:val="00F11CE7"/>
    <w:rsid w:val="00F11E4F"/>
    <w:rsid w:val="00F12045"/>
    <w:rsid w:val="00F1220A"/>
    <w:rsid w:val="00F1220F"/>
    <w:rsid w:val="00F1225A"/>
    <w:rsid w:val="00F12417"/>
    <w:rsid w:val="00F1242E"/>
    <w:rsid w:val="00F1298A"/>
    <w:rsid w:val="00F12DB6"/>
    <w:rsid w:val="00F133D6"/>
    <w:rsid w:val="00F13733"/>
    <w:rsid w:val="00F13A5C"/>
    <w:rsid w:val="00F13C25"/>
    <w:rsid w:val="00F14E07"/>
    <w:rsid w:val="00F152BD"/>
    <w:rsid w:val="00F157CB"/>
    <w:rsid w:val="00F160C6"/>
    <w:rsid w:val="00F16725"/>
    <w:rsid w:val="00F16B2F"/>
    <w:rsid w:val="00F1707D"/>
    <w:rsid w:val="00F17438"/>
    <w:rsid w:val="00F175B6"/>
    <w:rsid w:val="00F1767C"/>
    <w:rsid w:val="00F17C0F"/>
    <w:rsid w:val="00F17E7F"/>
    <w:rsid w:val="00F17EF0"/>
    <w:rsid w:val="00F206D1"/>
    <w:rsid w:val="00F20AC3"/>
    <w:rsid w:val="00F20AD8"/>
    <w:rsid w:val="00F20CD6"/>
    <w:rsid w:val="00F21311"/>
    <w:rsid w:val="00F215DB"/>
    <w:rsid w:val="00F21BB1"/>
    <w:rsid w:val="00F21D62"/>
    <w:rsid w:val="00F221C0"/>
    <w:rsid w:val="00F2258A"/>
    <w:rsid w:val="00F228F8"/>
    <w:rsid w:val="00F23408"/>
    <w:rsid w:val="00F23627"/>
    <w:rsid w:val="00F239E2"/>
    <w:rsid w:val="00F24432"/>
    <w:rsid w:val="00F24E61"/>
    <w:rsid w:val="00F24EBD"/>
    <w:rsid w:val="00F25965"/>
    <w:rsid w:val="00F25D9B"/>
    <w:rsid w:val="00F2649A"/>
    <w:rsid w:val="00F264F3"/>
    <w:rsid w:val="00F26774"/>
    <w:rsid w:val="00F26A8A"/>
    <w:rsid w:val="00F26C8A"/>
    <w:rsid w:val="00F26CDE"/>
    <w:rsid w:val="00F2748C"/>
    <w:rsid w:val="00F2777E"/>
    <w:rsid w:val="00F27903"/>
    <w:rsid w:val="00F303E8"/>
    <w:rsid w:val="00F3042E"/>
    <w:rsid w:val="00F307CC"/>
    <w:rsid w:val="00F30DA5"/>
    <w:rsid w:val="00F31488"/>
    <w:rsid w:val="00F315D9"/>
    <w:rsid w:val="00F31F5C"/>
    <w:rsid w:val="00F32330"/>
    <w:rsid w:val="00F323B7"/>
    <w:rsid w:val="00F3241D"/>
    <w:rsid w:val="00F32667"/>
    <w:rsid w:val="00F32907"/>
    <w:rsid w:val="00F32B3C"/>
    <w:rsid w:val="00F32CCE"/>
    <w:rsid w:val="00F331C4"/>
    <w:rsid w:val="00F33255"/>
    <w:rsid w:val="00F333B9"/>
    <w:rsid w:val="00F33606"/>
    <w:rsid w:val="00F33BB5"/>
    <w:rsid w:val="00F34275"/>
    <w:rsid w:val="00F346C8"/>
    <w:rsid w:val="00F34EC0"/>
    <w:rsid w:val="00F35313"/>
    <w:rsid w:val="00F353A5"/>
    <w:rsid w:val="00F3552F"/>
    <w:rsid w:val="00F3596C"/>
    <w:rsid w:val="00F35975"/>
    <w:rsid w:val="00F35CDF"/>
    <w:rsid w:val="00F361AE"/>
    <w:rsid w:val="00F3622D"/>
    <w:rsid w:val="00F363DE"/>
    <w:rsid w:val="00F36580"/>
    <w:rsid w:val="00F36E8B"/>
    <w:rsid w:val="00F3773D"/>
    <w:rsid w:val="00F37ACC"/>
    <w:rsid w:val="00F4008F"/>
    <w:rsid w:val="00F409DE"/>
    <w:rsid w:val="00F40B45"/>
    <w:rsid w:val="00F412FB"/>
    <w:rsid w:val="00F41398"/>
    <w:rsid w:val="00F414A3"/>
    <w:rsid w:val="00F41893"/>
    <w:rsid w:val="00F424F9"/>
    <w:rsid w:val="00F426F3"/>
    <w:rsid w:val="00F42783"/>
    <w:rsid w:val="00F4279C"/>
    <w:rsid w:val="00F429C5"/>
    <w:rsid w:val="00F42B51"/>
    <w:rsid w:val="00F42C17"/>
    <w:rsid w:val="00F42CCA"/>
    <w:rsid w:val="00F42D81"/>
    <w:rsid w:val="00F42D95"/>
    <w:rsid w:val="00F42DE3"/>
    <w:rsid w:val="00F42EFA"/>
    <w:rsid w:val="00F4359B"/>
    <w:rsid w:val="00F43BAE"/>
    <w:rsid w:val="00F43C87"/>
    <w:rsid w:val="00F4431E"/>
    <w:rsid w:val="00F44500"/>
    <w:rsid w:val="00F44EE8"/>
    <w:rsid w:val="00F452A3"/>
    <w:rsid w:val="00F45445"/>
    <w:rsid w:val="00F456F7"/>
    <w:rsid w:val="00F4576A"/>
    <w:rsid w:val="00F45B40"/>
    <w:rsid w:val="00F45D19"/>
    <w:rsid w:val="00F4619A"/>
    <w:rsid w:val="00F468F5"/>
    <w:rsid w:val="00F46CA0"/>
    <w:rsid w:val="00F470B8"/>
    <w:rsid w:val="00F47A7F"/>
    <w:rsid w:val="00F47D05"/>
    <w:rsid w:val="00F47F03"/>
    <w:rsid w:val="00F50620"/>
    <w:rsid w:val="00F50CF9"/>
    <w:rsid w:val="00F5103D"/>
    <w:rsid w:val="00F51A9B"/>
    <w:rsid w:val="00F53AFF"/>
    <w:rsid w:val="00F54230"/>
    <w:rsid w:val="00F54E9C"/>
    <w:rsid w:val="00F551A8"/>
    <w:rsid w:val="00F5544D"/>
    <w:rsid w:val="00F5588C"/>
    <w:rsid w:val="00F55AF4"/>
    <w:rsid w:val="00F55D66"/>
    <w:rsid w:val="00F55F15"/>
    <w:rsid w:val="00F5636E"/>
    <w:rsid w:val="00F5679B"/>
    <w:rsid w:val="00F56ADA"/>
    <w:rsid w:val="00F56B69"/>
    <w:rsid w:val="00F56C49"/>
    <w:rsid w:val="00F56EA3"/>
    <w:rsid w:val="00F57258"/>
    <w:rsid w:val="00F57460"/>
    <w:rsid w:val="00F57AD6"/>
    <w:rsid w:val="00F600B9"/>
    <w:rsid w:val="00F60311"/>
    <w:rsid w:val="00F6037A"/>
    <w:rsid w:val="00F60391"/>
    <w:rsid w:val="00F6050B"/>
    <w:rsid w:val="00F60773"/>
    <w:rsid w:val="00F608DC"/>
    <w:rsid w:val="00F61806"/>
    <w:rsid w:val="00F61CB6"/>
    <w:rsid w:val="00F61E9A"/>
    <w:rsid w:val="00F62069"/>
    <w:rsid w:val="00F62143"/>
    <w:rsid w:val="00F62374"/>
    <w:rsid w:val="00F624BC"/>
    <w:rsid w:val="00F62548"/>
    <w:rsid w:val="00F6295D"/>
    <w:rsid w:val="00F62C3E"/>
    <w:rsid w:val="00F62DF8"/>
    <w:rsid w:val="00F62FF7"/>
    <w:rsid w:val="00F6349B"/>
    <w:rsid w:val="00F63F18"/>
    <w:rsid w:val="00F643E5"/>
    <w:rsid w:val="00F643F1"/>
    <w:rsid w:val="00F644D7"/>
    <w:rsid w:val="00F6451E"/>
    <w:rsid w:val="00F64613"/>
    <w:rsid w:val="00F64D6E"/>
    <w:rsid w:val="00F65222"/>
    <w:rsid w:val="00F6522D"/>
    <w:rsid w:val="00F6529C"/>
    <w:rsid w:val="00F65476"/>
    <w:rsid w:val="00F65535"/>
    <w:rsid w:val="00F65568"/>
    <w:rsid w:val="00F6615A"/>
    <w:rsid w:val="00F66650"/>
    <w:rsid w:val="00F66971"/>
    <w:rsid w:val="00F66A9C"/>
    <w:rsid w:val="00F66BC9"/>
    <w:rsid w:val="00F66D52"/>
    <w:rsid w:val="00F66E61"/>
    <w:rsid w:val="00F673F4"/>
    <w:rsid w:val="00F67A70"/>
    <w:rsid w:val="00F67A7B"/>
    <w:rsid w:val="00F67F1D"/>
    <w:rsid w:val="00F67F59"/>
    <w:rsid w:val="00F703F6"/>
    <w:rsid w:val="00F704CF"/>
    <w:rsid w:val="00F70506"/>
    <w:rsid w:val="00F70564"/>
    <w:rsid w:val="00F706F9"/>
    <w:rsid w:val="00F70C95"/>
    <w:rsid w:val="00F70F6F"/>
    <w:rsid w:val="00F7136D"/>
    <w:rsid w:val="00F71C23"/>
    <w:rsid w:val="00F71D1D"/>
    <w:rsid w:val="00F7202E"/>
    <w:rsid w:val="00F72196"/>
    <w:rsid w:val="00F721DD"/>
    <w:rsid w:val="00F724AF"/>
    <w:rsid w:val="00F72E7D"/>
    <w:rsid w:val="00F731FD"/>
    <w:rsid w:val="00F73C70"/>
    <w:rsid w:val="00F743D2"/>
    <w:rsid w:val="00F74859"/>
    <w:rsid w:val="00F74FFC"/>
    <w:rsid w:val="00F752F0"/>
    <w:rsid w:val="00F75663"/>
    <w:rsid w:val="00F76092"/>
    <w:rsid w:val="00F76F4C"/>
    <w:rsid w:val="00F770F0"/>
    <w:rsid w:val="00F777DD"/>
    <w:rsid w:val="00F77BF1"/>
    <w:rsid w:val="00F77EA6"/>
    <w:rsid w:val="00F8099F"/>
    <w:rsid w:val="00F80D4F"/>
    <w:rsid w:val="00F81000"/>
    <w:rsid w:val="00F812C5"/>
    <w:rsid w:val="00F8155E"/>
    <w:rsid w:val="00F81935"/>
    <w:rsid w:val="00F8220E"/>
    <w:rsid w:val="00F822D9"/>
    <w:rsid w:val="00F82550"/>
    <w:rsid w:val="00F82865"/>
    <w:rsid w:val="00F829F6"/>
    <w:rsid w:val="00F82A31"/>
    <w:rsid w:val="00F82A67"/>
    <w:rsid w:val="00F82E63"/>
    <w:rsid w:val="00F83411"/>
    <w:rsid w:val="00F83444"/>
    <w:rsid w:val="00F836D3"/>
    <w:rsid w:val="00F836F4"/>
    <w:rsid w:val="00F83E59"/>
    <w:rsid w:val="00F83FE0"/>
    <w:rsid w:val="00F8420E"/>
    <w:rsid w:val="00F84334"/>
    <w:rsid w:val="00F8445C"/>
    <w:rsid w:val="00F84DBB"/>
    <w:rsid w:val="00F852CE"/>
    <w:rsid w:val="00F8555B"/>
    <w:rsid w:val="00F8564D"/>
    <w:rsid w:val="00F85A17"/>
    <w:rsid w:val="00F85BAF"/>
    <w:rsid w:val="00F85BC2"/>
    <w:rsid w:val="00F85C77"/>
    <w:rsid w:val="00F85E75"/>
    <w:rsid w:val="00F86308"/>
    <w:rsid w:val="00F8682C"/>
    <w:rsid w:val="00F86B98"/>
    <w:rsid w:val="00F86E5E"/>
    <w:rsid w:val="00F86E9F"/>
    <w:rsid w:val="00F87489"/>
    <w:rsid w:val="00F874CF"/>
    <w:rsid w:val="00F87C3A"/>
    <w:rsid w:val="00F9066C"/>
    <w:rsid w:val="00F9121E"/>
    <w:rsid w:val="00F91A7E"/>
    <w:rsid w:val="00F91B0A"/>
    <w:rsid w:val="00F91D07"/>
    <w:rsid w:val="00F920C8"/>
    <w:rsid w:val="00F923EB"/>
    <w:rsid w:val="00F926EF"/>
    <w:rsid w:val="00F92805"/>
    <w:rsid w:val="00F92C4B"/>
    <w:rsid w:val="00F932DB"/>
    <w:rsid w:val="00F93624"/>
    <w:rsid w:val="00F937C0"/>
    <w:rsid w:val="00F93B1D"/>
    <w:rsid w:val="00F9408C"/>
    <w:rsid w:val="00F9461F"/>
    <w:rsid w:val="00F94669"/>
    <w:rsid w:val="00F947B9"/>
    <w:rsid w:val="00F957B5"/>
    <w:rsid w:val="00F959A8"/>
    <w:rsid w:val="00F959C3"/>
    <w:rsid w:val="00F95B0E"/>
    <w:rsid w:val="00F96146"/>
    <w:rsid w:val="00F96465"/>
    <w:rsid w:val="00F96B0A"/>
    <w:rsid w:val="00F96E54"/>
    <w:rsid w:val="00F97EE1"/>
    <w:rsid w:val="00FA00AE"/>
    <w:rsid w:val="00FA04B6"/>
    <w:rsid w:val="00FA05F8"/>
    <w:rsid w:val="00FA060F"/>
    <w:rsid w:val="00FA07D6"/>
    <w:rsid w:val="00FA0FC4"/>
    <w:rsid w:val="00FA13CF"/>
    <w:rsid w:val="00FA17DE"/>
    <w:rsid w:val="00FA19DC"/>
    <w:rsid w:val="00FA2537"/>
    <w:rsid w:val="00FA2AEC"/>
    <w:rsid w:val="00FA301F"/>
    <w:rsid w:val="00FA3336"/>
    <w:rsid w:val="00FA39CE"/>
    <w:rsid w:val="00FA3D9E"/>
    <w:rsid w:val="00FA3DC1"/>
    <w:rsid w:val="00FA3E17"/>
    <w:rsid w:val="00FA424C"/>
    <w:rsid w:val="00FA4701"/>
    <w:rsid w:val="00FA476E"/>
    <w:rsid w:val="00FA4809"/>
    <w:rsid w:val="00FA4B56"/>
    <w:rsid w:val="00FA4E1D"/>
    <w:rsid w:val="00FA4E1E"/>
    <w:rsid w:val="00FA52D0"/>
    <w:rsid w:val="00FA550E"/>
    <w:rsid w:val="00FA5586"/>
    <w:rsid w:val="00FA5589"/>
    <w:rsid w:val="00FA5BF2"/>
    <w:rsid w:val="00FA5CDE"/>
    <w:rsid w:val="00FA679D"/>
    <w:rsid w:val="00FA6969"/>
    <w:rsid w:val="00FA6B6C"/>
    <w:rsid w:val="00FA6DB6"/>
    <w:rsid w:val="00FA7358"/>
    <w:rsid w:val="00FA7A2E"/>
    <w:rsid w:val="00FA7CEB"/>
    <w:rsid w:val="00FA7D9A"/>
    <w:rsid w:val="00FB089E"/>
    <w:rsid w:val="00FB0B41"/>
    <w:rsid w:val="00FB0D36"/>
    <w:rsid w:val="00FB193E"/>
    <w:rsid w:val="00FB1CB3"/>
    <w:rsid w:val="00FB1DBD"/>
    <w:rsid w:val="00FB230E"/>
    <w:rsid w:val="00FB2760"/>
    <w:rsid w:val="00FB2F60"/>
    <w:rsid w:val="00FB31AE"/>
    <w:rsid w:val="00FB323E"/>
    <w:rsid w:val="00FB3B39"/>
    <w:rsid w:val="00FB40E3"/>
    <w:rsid w:val="00FB4890"/>
    <w:rsid w:val="00FB494D"/>
    <w:rsid w:val="00FB4950"/>
    <w:rsid w:val="00FB5A68"/>
    <w:rsid w:val="00FB5FBC"/>
    <w:rsid w:val="00FB6207"/>
    <w:rsid w:val="00FB62DE"/>
    <w:rsid w:val="00FB660A"/>
    <w:rsid w:val="00FB66E5"/>
    <w:rsid w:val="00FB67F6"/>
    <w:rsid w:val="00FB6B06"/>
    <w:rsid w:val="00FB6EF6"/>
    <w:rsid w:val="00FB6FCE"/>
    <w:rsid w:val="00FB76B4"/>
    <w:rsid w:val="00FB77E0"/>
    <w:rsid w:val="00FB7829"/>
    <w:rsid w:val="00FB7930"/>
    <w:rsid w:val="00FB7B31"/>
    <w:rsid w:val="00FB7E9F"/>
    <w:rsid w:val="00FB7EA3"/>
    <w:rsid w:val="00FB7F97"/>
    <w:rsid w:val="00FC0201"/>
    <w:rsid w:val="00FC02BE"/>
    <w:rsid w:val="00FC0DA0"/>
    <w:rsid w:val="00FC0E7F"/>
    <w:rsid w:val="00FC0F96"/>
    <w:rsid w:val="00FC10A3"/>
    <w:rsid w:val="00FC14B7"/>
    <w:rsid w:val="00FC18A7"/>
    <w:rsid w:val="00FC1B40"/>
    <w:rsid w:val="00FC1E15"/>
    <w:rsid w:val="00FC272C"/>
    <w:rsid w:val="00FC2776"/>
    <w:rsid w:val="00FC2C73"/>
    <w:rsid w:val="00FC2DDA"/>
    <w:rsid w:val="00FC372B"/>
    <w:rsid w:val="00FC3797"/>
    <w:rsid w:val="00FC3837"/>
    <w:rsid w:val="00FC3B1E"/>
    <w:rsid w:val="00FC3B2E"/>
    <w:rsid w:val="00FC3DA1"/>
    <w:rsid w:val="00FC3FA8"/>
    <w:rsid w:val="00FC4027"/>
    <w:rsid w:val="00FC4167"/>
    <w:rsid w:val="00FC42EE"/>
    <w:rsid w:val="00FC4E42"/>
    <w:rsid w:val="00FC55AC"/>
    <w:rsid w:val="00FC56CD"/>
    <w:rsid w:val="00FC5989"/>
    <w:rsid w:val="00FC5AB7"/>
    <w:rsid w:val="00FC6014"/>
    <w:rsid w:val="00FC66D6"/>
    <w:rsid w:val="00FC6933"/>
    <w:rsid w:val="00FC69B0"/>
    <w:rsid w:val="00FC74EA"/>
    <w:rsid w:val="00FD01E0"/>
    <w:rsid w:val="00FD03CA"/>
    <w:rsid w:val="00FD0872"/>
    <w:rsid w:val="00FD094D"/>
    <w:rsid w:val="00FD0CCA"/>
    <w:rsid w:val="00FD0FE0"/>
    <w:rsid w:val="00FD1513"/>
    <w:rsid w:val="00FD24E9"/>
    <w:rsid w:val="00FD2598"/>
    <w:rsid w:val="00FD2D52"/>
    <w:rsid w:val="00FD3C7C"/>
    <w:rsid w:val="00FD43EC"/>
    <w:rsid w:val="00FD44A9"/>
    <w:rsid w:val="00FD486B"/>
    <w:rsid w:val="00FD48E0"/>
    <w:rsid w:val="00FD4D1C"/>
    <w:rsid w:val="00FD4E2F"/>
    <w:rsid w:val="00FD51B7"/>
    <w:rsid w:val="00FD55EC"/>
    <w:rsid w:val="00FD5C57"/>
    <w:rsid w:val="00FD5DCC"/>
    <w:rsid w:val="00FD6418"/>
    <w:rsid w:val="00FD66D4"/>
    <w:rsid w:val="00FD69A6"/>
    <w:rsid w:val="00FD6A02"/>
    <w:rsid w:val="00FD6CFB"/>
    <w:rsid w:val="00FD7114"/>
    <w:rsid w:val="00FD77A8"/>
    <w:rsid w:val="00FD7F63"/>
    <w:rsid w:val="00FE1595"/>
    <w:rsid w:val="00FE15CA"/>
    <w:rsid w:val="00FE18FA"/>
    <w:rsid w:val="00FE1A0E"/>
    <w:rsid w:val="00FE205C"/>
    <w:rsid w:val="00FE25BD"/>
    <w:rsid w:val="00FE25DE"/>
    <w:rsid w:val="00FE261E"/>
    <w:rsid w:val="00FE280A"/>
    <w:rsid w:val="00FE2991"/>
    <w:rsid w:val="00FE3D43"/>
    <w:rsid w:val="00FE3E38"/>
    <w:rsid w:val="00FE3EA5"/>
    <w:rsid w:val="00FE3F94"/>
    <w:rsid w:val="00FE507F"/>
    <w:rsid w:val="00FE5193"/>
    <w:rsid w:val="00FE5391"/>
    <w:rsid w:val="00FE5402"/>
    <w:rsid w:val="00FE5948"/>
    <w:rsid w:val="00FE662B"/>
    <w:rsid w:val="00FE6D66"/>
    <w:rsid w:val="00FE6E1B"/>
    <w:rsid w:val="00FE72E6"/>
    <w:rsid w:val="00FE74B0"/>
    <w:rsid w:val="00FE7567"/>
    <w:rsid w:val="00FE78DD"/>
    <w:rsid w:val="00FE7C2E"/>
    <w:rsid w:val="00FF0426"/>
    <w:rsid w:val="00FF0805"/>
    <w:rsid w:val="00FF0979"/>
    <w:rsid w:val="00FF10AB"/>
    <w:rsid w:val="00FF11F1"/>
    <w:rsid w:val="00FF1295"/>
    <w:rsid w:val="00FF1B77"/>
    <w:rsid w:val="00FF242B"/>
    <w:rsid w:val="00FF26A1"/>
    <w:rsid w:val="00FF2937"/>
    <w:rsid w:val="00FF2BF0"/>
    <w:rsid w:val="00FF2E5B"/>
    <w:rsid w:val="00FF3166"/>
    <w:rsid w:val="00FF3538"/>
    <w:rsid w:val="00FF3D64"/>
    <w:rsid w:val="00FF3D6A"/>
    <w:rsid w:val="00FF45A3"/>
    <w:rsid w:val="00FF4AFE"/>
    <w:rsid w:val="00FF4CA3"/>
    <w:rsid w:val="00FF4CD5"/>
    <w:rsid w:val="00FF4DB6"/>
    <w:rsid w:val="00FF4E4D"/>
    <w:rsid w:val="00FF53BD"/>
    <w:rsid w:val="00FF5412"/>
    <w:rsid w:val="00FF553E"/>
    <w:rsid w:val="00FF56A9"/>
    <w:rsid w:val="00FF571E"/>
    <w:rsid w:val="00FF5965"/>
    <w:rsid w:val="00FF5AD1"/>
    <w:rsid w:val="00FF63BB"/>
    <w:rsid w:val="00FF676A"/>
    <w:rsid w:val="00FF68A6"/>
    <w:rsid w:val="00FF6B7D"/>
    <w:rsid w:val="00FF6D83"/>
    <w:rsid w:val="00FF71BA"/>
    <w:rsid w:val="00FF746A"/>
    <w:rsid w:val="00FF755B"/>
    <w:rsid w:val="00FF7D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o:shapedefaults>
    <o:shapelayout v:ext="edit">
      <o:idmap v:ext="edit" data="1"/>
    </o:shapelayout>
  </w:shapeDefaults>
  <w:decimalSymbol w:val=","/>
  <w:listSeparator w:val=";"/>
  <w14:docId w14:val="2D271DE6"/>
  <w15:docId w15:val="{D1F783C5-1BF8-4303-A7F4-0EFBA9C6A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4DD1"/>
    <w:pPr>
      <w:ind w:left="720" w:hanging="720"/>
      <w:jc w:val="both"/>
    </w:pPr>
  </w:style>
  <w:style w:type="paragraph" w:styleId="Ttulo1">
    <w:name w:val="heading 1"/>
    <w:basedOn w:val="Normal"/>
    <w:next w:val="Normal"/>
    <w:link w:val="Ttulo1Car"/>
    <w:qFormat/>
    <w:rsid w:val="00A4211E"/>
    <w:pPr>
      <w:keepNext/>
      <w:numPr>
        <w:numId w:val="3"/>
      </w:numPr>
      <w:outlineLvl w:val="0"/>
    </w:pPr>
    <w:rPr>
      <w:sz w:val="24"/>
    </w:rPr>
  </w:style>
  <w:style w:type="paragraph" w:styleId="Ttulo2">
    <w:name w:val="heading 2"/>
    <w:basedOn w:val="Normal"/>
    <w:next w:val="Normal"/>
    <w:link w:val="Ttulo2Car"/>
    <w:unhideWhenUsed/>
    <w:qFormat/>
    <w:rsid w:val="001D7928"/>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semiHidden/>
    <w:unhideWhenUsed/>
    <w:qFormat/>
    <w:rsid w:val="00213ED2"/>
    <w:pPr>
      <w:keepNext/>
      <w:keepLines/>
      <w:numPr>
        <w:ilvl w:val="2"/>
        <w:numId w:val="3"/>
      </w:numPr>
      <w:spacing w:before="4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semiHidden/>
    <w:unhideWhenUsed/>
    <w:qFormat/>
    <w:rsid w:val="00213ED2"/>
    <w:pPr>
      <w:keepNext/>
      <w:keepLines/>
      <w:numPr>
        <w:ilvl w:val="3"/>
        <w:numId w:val="3"/>
      </w:numPr>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semiHidden/>
    <w:unhideWhenUsed/>
    <w:qFormat/>
    <w:rsid w:val="00213ED2"/>
    <w:pPr>
      <w:keepNext/>
      <w:keepLines/>
      <w:numPr>
        <w:ilvl w:val="4"/>
        <w:numId w:val="3"/>
      </w:numPr>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ar"/>
    <w:semiHidden/>
    <w:unhideWhenUsed/>
    <w:qFormat/>
    <w:rsid w:val="00213ED2"/>
    <w:pPr>
      <w:keepNext/>
      <w:keepLines/>
      <w:numPr>
        <w:ilvl w:val="5"/>
        <w:numId w:val="3"/>
      </w:numPr>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ar"/>
    <w:semiHidden/>
    <w:unhideWhenUsed/>
    <w:qFormat/>
    <w:rsid w:val="00213ED2"/>
    <w:pPr>
      <w:keepNext/>
      <w:keepLines/>
      <w:numPr>
        <w:ilvl w:val="6"/>
        <w:numId w:val="3"/>
      </w:numPr>
      <w:spacing w:before="4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ar"/>
    <w:semiHidden/>
    <w:unhideWhenUsed/>
    <w:qFormat/>
    <w:rsid w:val="00213ED2"/>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semiHidden/>
    <w:unhideWhenUsed/>
    <w:qFormat/>
    <w:rsid w:val="00213ED2"/>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A4211E"/>
    <w:pPr>
      <w:tabs>
        <w:tab w:val="center" w:pos="4419"/>
        <w:tab w:val="right" w:pos="8838"/>
      </w:tabs>
    </w:pPr>
  </w:style>
  <w:style w:type="paragraph" w:styleId="Piedepgina">
    <w:name w:val="footer"/>
    <w:basedOn w:val="Normal"/>
    <w:link w:val="PiedepginaCar"/>
    <w:uiPriority w:val="99"/>
    <w:rsid w:val="00A4211E"/>
    <w:pPr>
      <w:tabs>
        <w:tab w:val="center" w:pos="4419"/>
        <w:tab w:val="right" w:pos="8838"/>
      </w:tabs>
    </w:pPr>
  </w:style>
  <w:style w:type="character" w:styleId="Nmerodepgina">
    <w:name w:val="page number"/>
    <w:basedOn w:val="Fuentedeprrafopredeter"/>
    <w:rsid w:val="00A4211E"/>
  </w:style>
  <w:style w:type="paragraph" w:styleId="Textodeglobo">
    <w:name w:val="Balloon Text"/>
    <w:basedOn w:val="Normal"/>
    <w:semiHidden/>
    <w:rsid w:val="00482E34"/>
    <w:rPr>
      <w:rFonts w:ascii="Tahoma" w:hAnsi="Tahoma" w:cs="Tahoma"/>
      <w:sz w:val="16"/>
      <w:szCs w:val="16"/>
    </w:rPr>
  </w:style>
  <w:style w:type="paragraph" w:styleId="Prrafodelista">
    <w:name w:val="List Paragraph"/>
    <w:basedOn w:val="Normal"/>
    <w:uiPriority w:val="34"/>
    <w:qFormat/>
    <w:rsid w:val="00A0534B"/>
    <w:pPr>
      <w:numPr>
        <w:numId w:val="12"/>
      </w:numPr>
      <w:tabs>
        <w:tab w:val="left" w:pos="9639"/>
      </w:tabs>
      <w:ind w:right="193"/>
    </w:pPr>
    <w:rPr>
      <w:rFonts w:ascii="Garamond" w:hAnsi="Garamond" w:cs="Arial"/>
      <w:sz w:val="24"/>
      <w:szCs w:val="24"/>
      <w:lang w:val="es-ES_tradnl"/>
    </w:rPr>
  </w:style>
  <w:style w:type="paragraph" w:styleId="Ttulo">
    <w:name w:val="Title"/>
    <w:basedOn w:val="Normal"/>
    <w:next w:val="Normal"/>
    <w:link w:val="TtuloCar"/>
    <w:qFormat/>
    <w:rsid w:val="003C6EFA"/>
    <w:pPr>
      <w:spacing w:before="240" w:after="60"/>
      <w:jc w:val="center"/>
      <w:outlineLvl w:val="0"/>
    </w:pPr>
    <w:rPr>
      <w:rFonts w:ascii="Cambria" w:hAnsi="Cambria"/>
      <w:b/>
      <w:bCs/>
      <w:kern w:val="28"/>
      <w:sz w:val="32"/>
      <w:szCs w:val="32"/>
    </w:rPr>
  </w:style>
  <w:style w:type="character" w:customStyle="1" w:styleId="TtuloCar">
    <w:name w:val="Título Car"/>
    <w:link w:val="Ttulo"/>
    <w:rsid w:val="003C6EFA"/>
    <w:rPr>
      <w:rFonts w:ascii="Cambria" w:eastAsia="Times New Roman" w:hAnsi="Cambria" w:cs="Times New Roman"/>
      <w:b/>
      <w:bCs/>
      <w:kern w:val="28"/>
      <w:sz w:val="32"/>
      <w:szCs w:val="32"/>
    </w:rPr>
  </w:style>
  <w:style w:type="character" w:customStyle="1" w:styleId="PiedepginaCar">
    <w:name w:val="Pie de página Car"/>
    <w:link w:val="Piedepgina"/>
    <w:uiPriority w:val="99"/>
    <w:rsid w:val="00894E22"/>
    <w:rPr>
      <w:lang w:val="es-ES" w:eastAsia="es-ES"/>
    </w:rPr>
  </w:style>
  <w:style w:type="character" w:customStyle="1" w:styleId="EncabezadoCar">
    <w:name w:val="Encabezado Car"/>
    <w:link w:val="Encabezado"/>
    <w:uiPriority w:val="99"/>
    <w:rsid w:val="0053256D"/>
    <w:rPr>
      <w:lang w:val="es-ES" w:eastAsia="es-ES"/>
    </w:rPr>
  </w:style>
  <w:style w:type="paragraph" w:styleId="Sangradetextonormal">
    <w:name w:val="Body Text Indent"/>
    <w:basedOn w:val="Normal"/>
    <w:link w:val="SangradetextonormalCar"/>
    <w:rsid w:val="009D3A34"/>
    <w:pPr>
      <w:ind w:left="709" w:hanging="709"/>
    </w:pPr>
    <w:rPr>
      <w:rFonts w:ascii="Garamond" w:hAnsi="Garamond"/>
      <w:color w:val="000000"/>
      <w:sz w:val="24"/>
      <w:lang w:val="es-ES_tradnl"/>
    </w:rPr>
  </w:style>
  <w:style w:type="character" w:customStyle="1" w:styleId="SangradetextonormalCar">
    <w:name w:val="Sangría de texto normal Car"/>
    <w:link w:val="Sangradetextonormal"/>
    <w:rsid w:val="009D3A34"/>
    <w:rPr>
      <w:rFonts w:ascii="Garamond" w:hAnsi="Garamond"/>
      <w:color w:val="000000"/>
      <w:sz w:val="24"/>
      <w:lang w:val="es-ES_tradnl" w:eastAsia="es-ES"/>
    </w:rPr>
  </w:style>
  <w:style w:type="paragraph" w:customStyle="1" w:styleId="Estilo1">
    <w:name w:val="Estilo1"/>
    <w:basedOn w:val="Normal"/>
    <w:rsid w:val="009D3A34"/>
    <w:pPr>
      <w:tabs>
        <w:tab w:val="left" w:pos="1134"/>
        <w:tab w:val="left" w:pos="1559"/>
        <w:tab w:val="left" w:pos="1701"/>
        <w:tab w:val="left" w:pos="1985"/>
        <w:tab w:val="left" w:pos="2126"/>
        <w:tab w:val="left" w:pos="3119"/>
        <w:tab w:val="left" w:pos="3402"/>
        <w:tab w:val="left" w:pos="3544"/>
      </w:tabs>
    </w:pPr>
    <w:rPr>
      <w:sz w:val="24"/>
      <w:szCs w:val="24"/>
      <w:lang w:val="es-ES_tradnl" w:eastAsia="es-ES_tradnl"/>
    </w:rPr>
  </w:style>
  <w:style w:type="character" w:styleId="Hipervnculo">
    <w:name w:val="Hyperlink"/>
    <w:uiPriority w:val="99"/>
    <w:unhideWhenUsed/>
    <w:rsid w:val="009D3A34"/>
    <w:rPr>
      <w:color w:val="0000FF"/>
      <w:u w:val="single"/>
    </w:rPr>
  </w:style>
  <w:style w:type="character" w:customStyle="1" w:styleId="Ttulo1Car">
    <w:name w:val="Título 1 Car"/>
    <w:link w:val="Ttulo1"/>
    <w:rsid w:val="00FF4CD5"/>
    <w:rPr>
      <w:sz w:val="24"/>
    </w:rPr>
  </w:style>
  <w:style w:type="paragraph" w:styleId="Revisin">
    <w:name w:val="Revision"/>
    <w:hidden/>
    <w:uiPriority w:val="99"/>
    <w:semiHidden/>
    <w:rsid w:val="00437208"/>
  </w:style>
  <w:style w:type="character" w:customStyle="1" w:styleId="Ttulo2Car">
    <w:name w:val="Título 2 Car"/>
    <w:basedOn w:val="Fuentedeprrafopredeter"/>
    <w:link w:val="Ttulo2"/>
    <w:rsid w:val="001D7928"/>
    <w:rPr>
      <w:rFonts w:asciiTheme="majorHAnsi" w:eastAsiaTheme="majorEastAsia" w:hAnsiTheme="majorHAnsi" w:cstheme="majorBidi"/>
      <w:b/>
      <w:bCs/>
      <w:color w:val="4F81BD" w:themeColor="accent1"/>
      <w:sz w:val="26"/>
      <w:szCs w:val="26"/>
    </w:rPr>
  </w:style>
  <w:style w:type="paragraph" w:customStyle="1" w:styleId="Default">
    <w:name w:val="Default"/>
    <w:rsid w:val="008F0FB0"/>
    <w:pPr>
      <w:autoSpaceDE w:val="0"/>
      <w:autoSpaceDN w:val="0"/>
      <w:adjustRightInd w:val="0"/>
    </w:pPr>
    <w:rPr>
      <w:rFonts w:ascii="Garamond" w:hAnsi="Garamond" w:cs="Garamond"/>
      <w:color w:val="000000"/>
      <w:sz w:val="24"/>
      <w:szCs w:val="24"/>
    </w:rPr>
  </w:style>
  <w:style w:type="paragraph" w:styleId="Mapadeldocumento">
    <w:name w:val="Document Map"/>
    <w:basedOn w:val="Normal"/>
    <w:link w:val="MapadeldocumentoCar"/>
    <w:semiHidden/>
    <w:unhideWhenUsed/>
    <w:rsid w:val="00AB25F6"/>
    <w:rPr>
      <w:rFonts w:ascii="Tahoma" w:hAnsi="Tahoma" w:cs="Tahoma"/>
      <w:sz w:val="16"/>
      <w:szCs w:val="16"/>
    </w:rPr>
  </w:style>
  <w:style w:type="character" w:customStyle="1" w:styleId="MapadeldocumentoCar">
    <w:name w:val="Mapa del documento Car"/>
    <w:basedOn w:val="Fuentedeprrafopredeter"/>
    <w:link w:val="Mapadeldocumento"/>
    <w:semiHidden/>
    <w:rsid w:val="00AB25F6"/>
    <w:rPr>
      <w:rFonts w:ascii="Tahoma" w:hAnsi="Tahoma" w:cs="Tahoma"/>
      <w:sz w:val="16"/>
      <w:szCs w:val="16"/>
    </w:rPr>
  </w:style>
  <w:style w:type="character" w:styleId="Textoennegrita">
    <w:name w:val="Strong"/>
    <w:basedOn w:val="Fuentedeprrafopredeter"/>
    <w:qFormat/>
    <w:rsid w:val="00665C4E"/>
    <w:rPr>
      <w:b/>
      <w:bCs/>
    </w:rPr>
  </w:style>
  <w:style w:type="character" w:customStyle="1" w:styleId="Ttulo3Car">
    <w:name w:val="Título 3 Car"/>
    <w:basedOn w:val="Fuentedeprrafopredeter"/>
    <w:link w:val="Ttulo3"/>
    <w:semiHidden/>
    <w:rsid w:val="00213ED2"/>
    <w:rPr>
      <w:rFonts w:asciiTheme="majorHAnsi" w:eastAsiaTheme="majorEastAsia" w:hAnsiTheme="majorHAnsi" w:cstheme="majorBidi"/>
      <w:color w:val="243F60" w:themeColor="accent1" w:themeShade="7F"/>
      <w:sz w:val="24"/>
      <w:szCs w:val="24"/>
    </w:rPr>
  </w:style>
  <w:style w:type="character" w:customStyle="1" w:styleId="Ttulo4Car">
    <w:name w:val="Título 4 Car"/>
    <w:basedOn w:val="Fuentedeprrafopredeter"/>
    <w:link w:val="Ttulo4"/>
    <w:semiHidden/>
    <w:rsid w:val="00213ED2"/>
    <w:rPr>
      <w:rFonts w:asciiTheme="majorHAnsi" w:eastAsiaTheme="majorEastAsia" w:hAnsiTheme="majorHAnsi" w:cstheme="majorBidi"/>
      <w:i/>
      <w:iCs/>
      <w:color w:val="365F91" w:themeColor="accent1" w:themeShade="BF"/>
    </w:rPr>
  </w:style>
  <w:style w:type="character" w:customStyle="1" w:styleId="Ttulo5Car">
    <w:name w:val="Título 5 Car"/>
    <w:basedOn w:val="Fuentedeprrafopredeter"/>
    <w:link w:val="Ttulo5"/>
    <w:semiHidden/>
    <w:rsid w:val="00213ED2"/>
    <w:rPr>
      <w:rFonts w:asciiTheme="majorHAnsi" w:eastAsiaTheme="majorEastAsia" w:hAnsiTheme="majorHAnsi" w:cstheme="majorBidi"/>
      <w:color w:val="365F91" w:themeColor="accent1" w:themeShade="BF"/>
    </w:rPr>
  </w:style>
  <w:style w:type="character" w:customStyle="1" w:styleId="Ttulo6Car">
    <w:name w:val="Título 6 Car"/>
    <w:basedOn w:val="Fuentedeprrafopredeter"/>
    <w:link w:val="Ttulo6"/>
    <w:semiHidden/>
    <w:rsid w:val="00213ED2"/>
    <w:rPr>
      <w:rFonts w:asciiTheme="majorHAnsi" w:eastAsiaTheme="majorEastAsia" w:hAnsiTheme="majorHAnsi" w:cstheme="majorBidi"/>
      <w:color w:val="243F60" w:themeColor="accent1" w:themeShade="7F"/>
    </w:rPr>
  </w:style>
  <w:style w:type="character" w:customStyle="1" w:styleId="Ttulo7Car">
    <w:name w:val="Título 7 Car"/>
    <w:basedOn w:val="Fuentedeprrafopredeter"/>
    <w:link w:val="Ttulo7"/>
    <w:semiHidden/>
    <w:rsid w:val="00213ED2"/>
    <w:rPr>
      <w:rFonts w:asciiTheme="majorHAnsi" w:eastAsiaTheme="majorEastAsia" w:hAnsiTheme="majorHAnsi" w:cstheme="majorBidi"/>
      <w:i/>
      <w:iCs/>
      <w:color w:val="243F60" w:themeColor="accent1" w:themeShade="7F"/>
    </w:rPr>
  </w:style>
  <w:style w:type="character" w:customStyle="1" w:styleId="Ttulo8Car">
    <w:name w:val="Título 8 Car"/>
    <w:basedOn w:val="Fuentedeprrafopredeter"/>
    <w:link w:val="Ttulo8"/>
    <w:semiHidden/>
    <w:rsid w:val="00213ED2"/>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semiHidden/>
    <w:rsid w:val="00213ED2"/>
    <w:rPr>
      <w:rFonts w:asciiTheme="majorHAnsi" w:eastAsiaTheme="majorEastAsia" w:hAnsiTheme="majorHAnsi" w:cstheme="majorBidi"/>
      <w:i/>
      <w:iCs/>
      <w:color w:val="272727" w:themeColor="text1" w:themeTint="D8"/>
      <w:sz w:val="21"/>
      <w:szCs w:val="21"/>
    </w:rPr>
  </w:style>
  <w:style w:type="character" w:styleId="Refdecomentario">
    <w:name w:val="annotation reference"/>
    <w:basedOn w:val="Fuentedeprrafopredeter"/>
    <w:semiHidden/>
    <w:unhideWhenUsed/>
    <w:rsid w:val="00BB1B82"/>
    <w:rPr>
      <w:sz w:val="16"/>
      <w:szCs w:val="16"/>
    </w:rPr>
  </w:style>
  <w:style w:type="paragraph" w:styleId="Textocomentario">
    <w:name w:val="annotation text"/>
    <w:basedOn w:val="Normal"/>
    <w:link w:val="TextocomentarioCar"/>
    <w:semiHidden/>
    <w:unhideWhenUsed/>
    <w:rsid w:val="00BB1B82"/>
  </w:style>
  <w:style w:type="character" w:customStyle="1" w:styleId="TextocomentarioCar">
    <w:name w:val="Texto comentario Car"/>
    <w:basedOn w:val="Fuentedeprrafopredeter"/>
    <w:link w:val="Textocomentario"/>
    <w:semiHidden/>
    <w:rsid w:val="00BB1B82"/>
  </w:style>
  <w:style w:type="paragraph" w:styleId="Asuntodelcomentario">
    <w:name w:val="annotation subject"/>
    <w:basedOn w:val="Textocomentario"/>
    <w:next w:val="Textocomentario"/>
    <w:link w:val="AsuntodelcomentarioCar"/>
    <w:semiHidden/>
    <w:unhideWhenUsed/>
    <w:rsid w:val="00BB1B82"/>
    <w:rPr>
      <w:b/>
      <w:bCs/>
    </w:rPr>
  </w:style>
  <w:style w:type="character" w:customStyle="1" w:styleId="AsuntodelcomentarioCar">
    <w:name w:val="Asunto del comentario Car"/>
    <w:basedOn w:val="TextocomentarioCar"/>
    <w:link w:val="Asuntodelcomentario"/>
    <w:semiHidden/>
    <w:rsid w:val="00BB1B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238720">
      <w:bodyDiv w:val="1"/>
      <w:marLeft w:val="0"/>
      <w:marRight w:val="0"/>
      <w:marTop w:val="0"/>
      <w:marBottom w:val="0"/>
      <w:divBdr>
        <w:top w:val="none" w:sz="0" w:space="0" w:color="auto"/>
        <w:left w:val="none" w:sz="0" w:space="0" w:color="auto"/>
        <w:bottom w:val="none" w:sz="0" w:space="0" w:color="auto"/>
        <w:right w:val="none" w:sz="0" w:space="0" w:color="auto"/>
      </w:divBdr>
    </w:div>
    <w:div w:id="312411313">
      <w:bodyDiv w:val="1"/>
      <w:marLeft w:val="0"/>
      <w:marRight w:val="0"/>
      <w:marTop w:val="0"/>
      <w:marBottom w:val="0"/>
      <w:divBdr>
        <w:top w:val="none" w:sz="0" w:space="0" w:color="auto"/>
        <w:left w:val="none" w:sz="0" w:space="0" w:color="auto"/>
        <w:bottom w:val="none" w:sz="0" w:space="0" w:color="auto"/>
        <w:right w:val="none" w:sz="0" w:space="0" w:color="auto"/>
      </w:divBdr>
    </w:div>
    <w:div w:id="359858502">
      <w:bodyDiv w:val="1"/>
      <w:marLeft w:val="0"/>
      <w:marRight w:val="0"/>
      <w:marTop w:val="0"/>
      <w:marBottom w:val="0"/>
      <w:divBdr>
        <w:top w:val="none" w:sz="0" w:space="0" w:color="auto"/>
        <w:left w:val="none" w:sz="0" w:space="0" w:color="auto"/>
        <w:bottom w:val="none" w:sz="0" w:space="0" w:color="auto"/>
        <w:right w:val="none" w:sz="0" w:space="0" w:color="auto"/>
      </w:divBdr>
    </w:div>
    <w:div w:id="659231810">
      <w:bodyDiv w:val="1"/>
      <w:marLeft w:val="0"/>
      <w:marRight w:val="0"/>
      <w:marTop w:val="0"/>
      <w:marBottom w:val="0"/>
      <w:divBdr>
        <w:top w:val="none" w:sz="0" w:space="0" w:color="auto"/>
        <w:left w:val="none" w:sz="0" w:space="0" w:color="auto"/>
        <w:bottom w:val="none" w:sz="0" w:space="0" w:color="auto"/>
        <w:right w:val="none" w:sz="0" w:space="0" w:color="auto"/>
      </w:divBdr>
    </w:div>
    <w:div w:id="1709335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Archivos%20de%20programa\Microsoft%20Office\Plantillas\original.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A657EA-702C-465D-84B8-048BF244D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original</Template>
  <TotalTime>716</TotalTime>
  <Pages>13</Pages>
  <Words>5575</Words>
  <Characters>30664</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8ª</vt:lpstr>
    </vt:vector>
  </TitlesOfParts>
  <Company>HONORABLE CONCEJO DELIBERANTE</Company>
  <LinksUpToDate>false</LinksUpToDate>
  <CharactersWithSpaces>36167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8ª</dc:title>
  <dc:creator>cpu</dc:creator>
  <cp:lastModifiedBy>DIRECCIÓN01</cp:lastModifiedBy>
  <cp:revision>294</cp:revision>
  <cp:lastPrinted>2026-05-19T15:12:00Z</cp:lastPrinted>
  <dcterms:created xsi:type="dcterms:W3CDTF">2026-05-18T12:03:00Z</dcterms:created>
  <dcterms:modified xsi:type="dcterms:W3CDTF">2026-05-19T15:50:00Z</dcterms:modified>
</cp:coreProperties>
</file>